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?><Relationships xmlns="http://schemas.openxmlformats.org/package/2006/relationships"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00815e2714da42da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mc:Ignorable="w14 w15 wp14" xml:space="preserve" xml:embedTrueTypeFonts="1">
  <w:body>
    <w:p>
      <w:pPr>
        <w:spacing w:after="20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-311404</wp:posOffset>
            </wp:positionV>
            <wp:extent cx="7559040" cy="10692383"/>
            <wp:effectExtent l="0" t="0" r="0" b="0"/>
            <wp:wrapNone/>
            <wp:docPr id="100" name="Picture 10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spect="0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335" w:lineRule="exact"/>
        <w:ind w:left="4073" w:right="292" w:hanging="196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РОССИЙСКАЯ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</w:t>
      </w:r>
      <w:r>
        <w:rPr sz="30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30"/>
          <w:szCs w:val="30"/>
        </w:rPr>
        <w:t>ФЕДЕРАЦИЯ</w:t>
      </w:r>
      <w:r>
        <w:rPr>
          <w:rFonts w:ascii="Times New Roman" w:hAnsi="Times New Roman" w:cs="Times New Roman"/>
          <w:sz w:val="30"/>
          <w:szCs w:val="30"/>
        </w:rPr>
        <w:t> </w:t>
      </w:r>
      <w:r>
        <w:br w:type="textWrapping" w:clear="all"/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РОСТОВСКАЯ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</w:t>
      </w:r>
      <w:r>
        <w:rPr sz="30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30"/>
          <w:szCs w:val="30"/>
        </w:rPr>
        <w:t>ОБЛАСТЬ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6" w:lineRule="exact"/>
        <w:ind w:left="3276" w:right="292" w:firstLine="657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КУЙБЫШЕВСКИЙ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30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30"/>
          <w:szCs w:val="30"/>
        </w:rPr>
        <w:t>РДЙОН</w:t>
      </w:r>
      <w:r>
        <w:rPr>
          <w:rFonts w:ascii="Times New Roman" w:hAnsi="Times New Roman" w:cs="Times New Roman"/>
          <w:sz w:val="30"/>
          <w:szCs w:val="30"/>
        </w:rPr>
        <w:t> </w:t>
      </w:r>
      <w:r>
        <w:br w:type="textWrapping" w:clear="all"/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МУНИЦИПАЛЬНОЕ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30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30"/>
          <w:szCs w:val="30"/>
        </w:rPr>
        <w:t>ОБРАЗОВАНИЕ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633" w:lineRule="exact"/>
        <w:ind w:left="2028" w:right="292" w:firstLine="523"/>
      </w:pPr>
      <w:r/>
      <w:r>
        <w:rPr sz="3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1"/>
          <w:szCs w:val="31"/>
        </w:rPr>
        <w:t>&lt;КУЙВЫШЕВСКОВ</w:t>
      </w:r>
      <w:r>
        <w:rPr sz="3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sz w:val="31"/>
          <w:szCs w:val="31"/>
        </w:rPr>
        <w:t> </w:t>
      </w:r>
      <w:r>
        <w:rPr>
          <w:rFonts w:ascii="Times New Roman" w:hAnsi="Times New Roman" w:cs="Times New Roman"/>
          <w:sz w:val="31"/>
          <w:szCs w:val="31"/>
        </w:rPr>
        <w:t> </w:t>
      </w:r>
      <w:r>
        <w:rPr sz="31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31"/>
          <w:szCs w:val="31"/>
        </w:rPr>
        <w:t>СЕЛЬСКОЕ</w:t>
      </w:r>
      <w:r>
        <w:rPr sz="31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5"/>
          <w:position w:val="-6"/>
          <w:sz w:val="31"/>
          <w:szCs w:val="31"/>
        </w:rPr>
        <w:t> </w:t>
      </w:r>
      <w:r>
        <w:rPr sz="30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30"/>
          <w:szCs w:val="30"/>
        </w:rPr>
        <w:t>ПОСЕЛЕНИЕ&gt;</w:t>
      </w:r>
      <w:r>
        <w:rPr>
          <w:rFonts w:ascii="Times New Roman" w:hAnsi="Times New Roman" w:cs="Times New Roman"/>
          <w:sz w:val="30"/>
          <w:szCs w:val="30"/>
        </w:rPr>
        <w:t> </w:t>
      </w:r>
      <w:r>
        <w:br w:type="textWrapping" w:clear="all"/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АДМИНИСТРАЦИЯ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3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30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30"/>
          <w:szCs w:val="30"/>
        </w:rPr>
        <w:t>КУЙБЫШЕВСКОГО</w:t>
      </w:r>
      <w:r>
        <w:rPr sz="30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3"/>
          <w:position w:val="-5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30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30"/>
          <w:szCs w:val="30"/>
        </w:rPr>
        <w:t>СЕЛЬСКОГО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643" w:lineRule="exact"/>
        <w:ind w:left="4409" w:right="292" w:firstLine="422"/>
      </w:pPr>
      <w:r/>
      <w:r>
        <w:rPr sz="3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1"/>
          <w:szCs w:val="31"/>
        </w:rPr>
        <w:t>IIОСЕЛЕНИЯ</w:t>
      </w:r>
      <w:r>
        <w:rPr>
          <w:rFonts w:ascii="Times New Roman" w:hAnsi="Times New Roman" w:cs="Times New Roman"/>
          <w:sz w:val="31"/>
          <w:szCs w:val="31"/>
        </w:rPr>
        <w:t> </w:t>
      </w:r>
      <w:r>
        <w:br w:type="textWrapping" w:clear="all"/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ПОСТАНОВЛЕНИВ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5330"/>
          <w:tab w:val="left" w:pos="8272"/>
        </w:tabs>
        <w:spacing w:before="160" w:after="0" w:line="476" w:lineRule="exact"/>
        <w:ind w:left="790" w:right="0" w:firstLine="628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|6.04.202|	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5"/>
          <w:szCs w:val="25"/>
        </w:rPr>
        <w:t>ль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60	</w:t>
      </w:r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4"/>
          <w:szCs w:val="24"/>
        </w:rPr>
        <w:t>с. </w:t>
      </w:r>
      <w:r>
        <w:rPr sz="28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8"/>
          <w:szCs w:val="28"/>
        </w:rPr>
        <w:t>Куйбышево</w:t>
      </w:r>
      <w:r>
        <w:rPr>
          <w:rFonts w:ascii="Times New Roman" w:hAnsi="Times New Roman" w:cs="Times New Roman"/>
          <w:sz w:val="28"/>
          <w:szCs w:val="2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40" w:after="0" w:line="320" w:lineRule="exact"/>
        <w:ind w:left="1610" w:right="292" w:hanging="489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sz w:val="30"/>
          <w:szCs w:val="30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внесении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7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7"/>
          <w:szCs w:val="27"/>
        </w:rPr>
        <w:t>изменений</w:t>
      </w:r>
      <w:r>
        <w:rPr sz="27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9"/>
          <w:position w:val="-2"/>
          <w:sz w:val="27"/>
          <w:szCs w:val="27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в </w:t>
      </w:r>
      <w:r>
        <w:rPr sz="28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8"/>
          <w:szCs w:val="28"/>
        </w:rPr>
        <w:t>приложение</w:t>
      </w:r>
      <w:r>
        <w:rPr sz="28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position w:val="-5"/>
          <w:sz w:val="28"/>
          <w:szCs w:val="28"/>
        </w:rPr>
        <w:t>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  <w:vertAlign w:val="subscript"/>
        </w:rPr>
        <w:t>к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  <w:vertAlign w:val="subscript"/>
        </w:rPr>
        <w:t>постановлению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sz w:val="27"/>
          <w:szCs w:val="27"/>
          <w:vertAlign w:val="subscript"/>
        </w:rPr>
        <w:t> </w:t>
      </w:r>
      <w:r>
        <w:rPr sz="28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8"/>
          <w:szCs w:val="28"/>
        </w:rPr>
        <w:t>Ддминистрации</w:t>
      </w:r>
      <w:r>
        <w:rPr>
          <w:rFonts w:ascii="Times New Roman" w:hAnsi="Times New Roman" w:cs="Times New Roman"/>
          <w:sz w:val="28"/>
          <w:szCs w:val="28"/>
        </w:rPr>
        <w:t> </w:t>
      </w:r>
      <w:r>
        <w:br w:type="textWrapping" w:clear="all"/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Куйбышевского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9"/>
          <w:sz w:val="28"/>
          <w:szCs w:val="28"/>
        </w:rPr>
        <w:t> </w:t>
      </w:r>
      <w:r>
        <w:rPr>
          <w:rFonts w:ascii="Times New Roman" w:hAnsi="Times New Roman" w:cs="Times New Roman"/>
          <w:sz w:val="28"/>
          <w:szCs w:val="28"/>
        </w:rPr>
        <w:t> </w:t>
      </w:r>
      <w:r>
        <w:rPr sz="27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7"/>
          <w:szCs w:val="27"/>
        </w:rPr>
        <w:t>сельского</w:t>
      </w:r>
      <w:r>
        <w:rPr sz="27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position w:val="-4"/>
          <w:sz w:val="27"/>
          <w:szCs w:val="27"/>
        </w:rPr>
        <w:t> </w:t>
      </w:r>
      <w:r>
        <w:rPr sz="27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7"/>
          <w:szCs w:val="27"/>
        </w:rPr>
        <w:t>поселения</w:t>
      </w:r>
      <w:r>
        <w:rPr sz="27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5"/>
          <w:position w:val="-7"/>
          <w:sz w:val="27"/>
          <w:szCs w:val="27"/>
        </w:rPr>
        <w:t> </w:t>
      </w:r>
      <w:r>
        <w:rPr sz="2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6"/>
          <w:szCs w:val="26"/>
        </w:rPr>
        <w:t>от</w:t>
      </w:r>
      <w:r>
        <w:rPr sz="2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position w:val="-10"/>
          <w:sz w:val="26"/>
          <w:szCs w:val="26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18.12.2017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sz w:val="25"/>
          <w:szCs w:val="25"/>
          <w:vertAlign w:val="subscript"/>
        </w:rPr>
        <w:t> </w:t>
      </w:r>
      <w:r>
        <w:rPr sz="24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4"/>
          <w:szCs w:val="24"/>
        </w:rPr>
        <w:t>г. </w:t>
      </w:r>
      <w:r>
        <w:rPr sz="22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2"/>
          <w:szCs w:val="22"/>
        </w:rPr>
        <w:t>ЛЬ</w:t>
      </w:r>
      <w:r>
        <w:rPr sz="22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4"/>
          <w:sz w:val="22"/>
          <w:szCs w:val="22"/>
        </w:rPr>
        <w:t> </w:t>
      </w:r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4"/>
          <w:szCs w:val="24"/>
        </w:rPr>
        <w:t>17б </w:t>
      </w:r>
      <w:r>
        <w:rPr sz="32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32"/>
          <w:szCs w:val="32"/>
        </w:rPr>
        <w:t>(об</w:t>
      </w:r>
      <w:r>
        <w:rPr>
          <w:rFonts w:ascii="Times New Roman" w:hAnsi="Times New Roman" w:cs="Times New Roman"/>
          <w:sz w:val="32"/>
          <w:szCs w:val="32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утверя(Дении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7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27"/>
          <w:szCs w:val="27"/>
        </w:rPr>
        <w:t>мунициПальной</w:t>
      </w:r>
      <w:r>
        <w:rPr sz="27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position w:val="2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8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8"/>
          <w:szCs w:val="28"/>
        </w:rPr>
        <w:t>программы</w:t>
      </w:r>
      <w:r>
        <w:rPr sz="28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position w:val="-1"/>
          <w:sz w:val="28"/>
          <w:szCs w:val="28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&lt;&lt;Формирование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position w:val="-4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6"/>
          <w:szCs w:val="26"/>
        </w:rPr>
        <w:t>современной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городской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3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9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9"/>
          <w:szCs w:val="29"/>
        </w:rPr>
        <w:t>среды</w:t>
      </w:r>
      <w:r>
        <w:rPr sz="29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position w:val="-2"/>
          <w:sz w:val="29"/>
          <w:szCs w:val="29"/>
        </w:rPr>
        <w:t> </w:t>
      </w:r>
      <w:r>
        <w:rPr sz="28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8"/>
          <w:szCs w:val="28"/>
        </w:rPr>
        <w:t>Куйбышевского</w:t>
      </w:r>
      <w:r>
        <w:rPr sz="28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"/>
          <w:position w:val="-4"/>
          <w:sz w:val="28"/>
          <w:szCs w:val="28"/>
        </w:rPr>
        <w:t> </w:t>
      </w:r>
      <w:r>
        <w:rPr>
          <w:rFonts w:ascii="Times New Roman" w:hAnsi="Times New Roman" w:cs="Times New Roman"/>
          <w:sz w:val="28"/>
          <w:szCs w:val="28"/>
        </w:rPr>
        <w:t>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  <w:vertAlign w:val="subscript"/>
        </w:rPr>
        <w:t>сельского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sz w:val="27"/>
          <w:szCs w:val="27"/>
          <w:vertAlign w:val="subscript"/>
        </w:rPr>
        <w:t> </w:t>
      </w:r>
      <w:r>
        <w:rPr sz="26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6"/>
          <w:szCs w:val="26"/>
        </w:rPr>
        <w:t>поселения</w:t>
      </w:r>
      <w:r>
        <w:rPr sz="26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position w:val="-12"/>
          <w:sz w:val="26"/>
          <w:szCs w:val="26"/>
        </w:rPr>
        <w:t> </w:t>
      </w:r>
      <w:r>
        <w:rPr sz="28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8"/>
          <w:szCs w:val="28"/>
        </w:rPr>
        <w:t>Куйбышевского</w:t>
      </w:r>
      <w:r>
        <w:rPr>
          <w:rFonts w:ascii="Times New Roman" w:hAnsi="Times New Roman" w:cs="Times New Roman"/>
          <w:sz w:val="28"/>
          <w:szCs w:val="2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790" w:right="0" w:firstLine="3096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райопа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3"/>
          <w:sz w:val="26"/>
          <w:szCs w:val="26"/>
        </w:rPr>
        <w:t> </w:t>
      </w:r>
      <w:r>
        <w:rPr sz="27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3"/>
          <w:sz w:val="27"/>
          <w:szCs w:val="27"/>
        </w:rPr>
        <w:t>Ростовской</w:t>
      </w:r>
      <w:r>
        <w:rPr sz="27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1"/>
          <w:position w:val="3"/>
          <w:sz w:val="27"/>
          <w:szCs w:val="27"/>
        </w:rPr>
        <w:t>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области&gt;&gt;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00" w:after="0" w:line="524" w:lineRule="exact"/>
        <w:ind w:left="790" w:right="0" w:firstLine="427"/>
      </w:pPr>
      <w:r/>
      <w:r>
        <w:rPr sz="2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9"/>
          <w:szCs w:val="29"/>
        </w:rPr>
        <w:t>В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целях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sz w:val="25"/>
          <w:szCs w:val="25"/>
          <w:vertAlign w:val="subscript"/>
        </w:rPr>
        <w:t>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обеспечения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"/>
          <w:position w:val="-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эффективного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9"/>
          <w:sz w:val="25"/>
          <w:szCs w:val="25"/>
          <w:vertAlign w:val="subscript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5"/>
          <w:szCs w:val="25"/>
        </w:rPr>
        <w:t>расходов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"/>
          <w:position w:val="-14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аниясредств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"/>
          <w:sz w:val="25"/>
          <w:szCs w:val="25"/>
          <w:vertAlign w:val="subscript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5"/>
          <w:szCs w:val="25"/>
        </w:rPr>
        <w:t>бюджета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3"/>
          <w:position w:val="-14"/>
          <w:sz w:val="25"/>
          <w:szCs w:val="25"/>
        </w:rPr>
        <w:t> </w:t>
      </w:r>
      <w:r>
        <w:rPr sz="25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5"/>
          <w:szCs w:val="25"/>
        </w:rPr>
        <w:t>и в </w:t>
      </w:r>
      <w:r>
        <w:rPr sz="25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5"/>
          <w:szCs w:val="25"/>
        </w:rPr>
        <w:t>соот-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1" w:lineRule="exact"/>
        <w:ind w:left="794" w:right="292" w:firstLine="4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829055</wp:posOffset>
            </wp:positionH>
            <wp:positionV relativeFrom="paragraph">
              <wp:posOffset>638811</wp:posOffset>
            </wp:positionV>
            <wp:extent cx="758625" cy="290582"/>
            <wp:effectExtent l="0" t="0" r="0" b="0"/>
            <wp:wrapNone/>
            <wp:docPr id="101" name="Freeform 10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29055" y="5349495"/>
                      <a:ext cx="644325" cy="17628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77" w:lineRule="exact"/>
                          <w:ind w:left="0" w:right="0" w:firstLine="0"/>
                        </w:pP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селения))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ветствии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9"/>
          <w:sz w:val="26"/>
          <w:szCs w:val="26"/>
        </w:rPr>
        <w:t> </w:t>
      </w:r>
      <w:r>
        <w:rPr sz="30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30"/>
          <w:szCs w:val="30"/>
        </w:rPr>
        <w:t>с 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гIостановлением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8"/>
          <w:position w:val="-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7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7"/>
          <w:szCs w:val="27"/>
        </w:rPr>
        <w:t>Администрации</w:t>
      </w:r>
      <w:r>
        <w:rPr sz="27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3"/>
          <w:position w:val="-7"/>
          <w:sz w:val="27"/>
          <w:szCs w:val="27"/>
        </w:rPr>
        <w:t> </w:t>
      </w:r>
      <w:r>
        <w:rPr sz="27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7"/>
          <w:szCs w:val="27"/>
        </w:rPr>
        <w:t>Куйбышa"aпо.о</w:t>
      </w:r>
      <w:r>
        <w:rPr sz="27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12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6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6"/>
          <w:szCs w:val="26"/>
        </w:rPr>
        <w:t>сельского</w:t>
      </w:r>
      <w:r>
        <w:rPr sz="26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0"/>
          <w:position w:val="-15"/>
          <w:sz w:val="26"/>
          <w:szCs w:val="26"/>
        </w:rPr>
        <w:t> </w:t>
      </w:r>
      <w:r>
        <w:rPr sz="24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4"/>
          <w:szCs w:val="24"/>
        </w:rPr>
        <w:t>поселе-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ния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sz w:val="27"/>
          <w:szCs w:val="27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оТ 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6"/>
          <w:szCs w:val="26"/>
        </w:rPr>
        <w:t>26,01,2018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position w:val="-1"/>
          <w:sz w:val="26"/>
          <w:szCs w:val="26"/>
        </w:rPr>
        <w:t>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  <w:vertAlign w:val="subscript"/>
        </w:rPr>
        <w:t>J\b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sz w:val="23"/>
          <w:szCs w:val="23"/>
          <w:vertAlign w:val="subscript"/>
        </w:rPr>
        <w:t> </w:t>
      </w:r>
      <w:r>
        <w:rPr sz="29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9"/>
          <w:szCs w:val="29"/>
        </w:rPr>
        <w:t>23 </w:t>
      </w:r>
      <w:r>
        <w:rPr sz="31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31"/>
          <w:szCs w:val="31"/>
        </w:rPr>
        <w:t>коб</w:t>
      </w:r>
      <w:r>
        <w:rPr sz="31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position w:val="-6"/>
          <w:sz w:val="31"/>
          <w:szCs w:val="31"/>
        </w:rPr>
        <w:t> </w:t>
      </w:r>
      <w:r>
        <w:rPr sz="26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6"/>
          <w:szCs w:val="26"/>
        </w:rPr>
        <w:t>утверждении</w:t>
      </w:r>
      <w:r>
        <w:rPr sz="26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7"/>
          <w:position w:val="-13"/>
          <w:sz w:val="26"/>
          <w:szCs w:val="26"/>
        </w:rPr>
        <w:t> </w:t>
      </w:r>
      <w:r>
        <w:rPr sz="27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7"/>
          <w:szCs w:val="27"/>
        </w:rPr>
        <w:t>Порядка</w:t>
      </w:r>
      <w:r>
        <w:rPr sz="27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position w:val="-11"/>
          <w:sz w:val="27"/>
          <w:szCs w:val="27"/>
        </w:rPr>
        <w:t> </w:t>
      </w:r>
      <w:r>
        <w:rPr sz="26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6"/>
          <w:szCs w:val="26"/>
        </w:rPr>
        <w:t>разработки,</w:t>
      </w:r>
      <w:r>
        <w:rPr sz="26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position w:val="-19"/>
          <w:sz w:val="26"/>
          <w:szCs w:val="26"/>
        </w:rPr>
        <w:t> </w:t>
      </w:r>
      <w:r>
        <w:rPr sz="23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23"/>
          <w:szCs w:val="23"/>
        </w:rPr>
        <w:t>ре</w:t>
      </w:r>
      <w:r>
        <w:rPr sz="23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5"/>
          <w:position w:val="-22"/>
          <w:sz w:val="23"/>
          <w:szCs w:val="23"/>
        </w:rPr>
        <w:t>€</w:t>
      </w:r>
      <w:r>
        <w:rPr sz="23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23"/>
          <w:szCs w:val="23"/>
        </w:rPr>
        <w:t>Lлизации</w:t>
      </w:r>
      <w:r>
        <w:rPr sz="23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22"/>
          <w:sz w:val="23"/>
          <w:szCs w:val="23"/>
        </w:rPr>
        <w:t> </w:t>
      </w:r>
      <w:r>
        <w:rPr>
          <w:rFonts w:ascii="Times New Roman" w:hAnsi="Times New Roman" w:cs="Times New Roman"/>
          <w:sz w:val="23"/>
          <w:szCs w:val="23"/>
        </w:rPr>
        <w:t>   </w:t>
      </w:r>
      <w:r>
        <w:rPr sz="23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3"/>
          <w:szCs w:val="23"/>
        </w:rPr>
        <w:t>и</w:t>
      </w:r>
      <w:r>
        <w:rPr>
          <w:rFonts w:ascii="Times New Roman" w:hAnsi="Times New Roman" w:cs="Times New Roman"/>
          <w:sz w:val="23"/>
          <w:szCs w:val="23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оценки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sz w:val="25"/>
          <w:szCs w:val="25"/>
        </w:rPr>
        <w:t>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эффективности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position w:val="-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6"/>
          <w:szCs w:val="26"/>
        </w:rPr>
        <w:t>муниципальных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2"/>
          <w:position w:val="-5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6"/>
          <w:szCs w:val="26"/>
        </w:rPr>
        <w:t>программ</w:t>
      </w:r>
      <w:r>
        <w:rPr sz="2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10"/>
          <w:sz w:val="26"/>
          <w:szCs w:val="26"/>
        </w:rPr>
        <w:t> </w:t>
      </w:r>
      <w:r>
        <w:rPr sz="26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6"/>
          <w:szCs w:val="26"/>
        </w:rPr>
        <w:t>Куйбышевского</w:t>
      </w:r>
      <w:r>
        <w:rPr sz="26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2"/>
          <w:position w:val="-12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5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5"/>
          <w:szCs w:val="25"/>
        </w:rPr>
        <w:t>сельского</w:t>
      </w:r>
      <w:r>
        <w:rPr sz="25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16"/>
          <w:sz w:val="25"/>
          <w:szCs w:val="25"/>
        </w:rPr>
        <w:t> </w:t>
      </w:r>
      <w:r>
        <w:rPr sz="25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5"/>
          <w:szCs w:val="25"/>
        </w:rPr>
        <w:t>по-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789432</wp:posOffset>
            </wp:positionH>
            <wp:positionV relativeFrom="paragraph">
              <wp:posOffset>120904</wp:posOffset>
            </wp:positionV>
            <wp:extent cx="6295322" cy="2224119"/>
            <wp:effectExtent l="0" t="0" r="0" b="0"/>
            <wp:wrapNone/>
            <wp:docPr id="102" name="Freeform 10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89432" y="5570475"/>
                      <a:ext cx="6181022" cy="210981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50" w:lineRule="exact"/>
                          <w:ind w:left="0" w:right="0" w:firstLine="3782"/>
                        </w:pPr>
                        <w:r>
                          <w:rPr sz="2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9"/>
                            <w:szCs w:val="29"/>
                          </w:rPr>
                          <w:t>ПОСТАНОВЛЯЮ:</w:t>
                        </w:r>
                        <w:r>
                          <w:rPr>
                            <w:rFonts w:ascii="Times New Roman" w:hAnsi="Times New Roman" w:cs="Times New Roman"/>
                            <w:sz w:val="29"/>
                            <w:szCs w:val="2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60" w:after="0" w:line="324" w:lineRule="exact"/>
                          <w:ind w:left="38" w:right="0" w:firstLine="33"/>
                          <w:jc w:val="both"/>
                        </w:pPr>
                        <w:r>
                          <w:rPr sz="3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5"/>
                            <w:szCs w:val="35"/>
                          </w:rPr>
                          <w:t>1, </w:t>
                        </w:r>
                        <w:r>
                          <w:rPr sz="3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1"/>
                            <w:szCs w:val="31"/>
                          </w:rPr>
                          <w:t>Внести</w:t>
                        </w:r>
                        <w:r>
                          <w:rPr sz="3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2"/>
                            <w:sz w:val="31"/>
                            <w:szCs w:val="31"/>
                          </w:rPr>
                          <w:t> </w:t>
                        </w:r>
                        <w:r>
                          <w:rPr sz="29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9"/>
                            <w:szCs w:val="29"/>
                          </w:rPr>
                          <w:t>в </w:t>
                        </w: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8"/>
                            <w:szCs w:val="28"/>
                            <w:vertAlign w:val="subscript"/>
                          </w:rPr>
                          <w:t>приложение</w:t>
                        </w: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2"/>
                            <w:sz w:val="28"/>
                            <w:szCs w:val="28"/>
                            <w:vertAlign w:val="subscript"/>
                          </w:rPr>
                          <w:t> </w:t>
                        </w:r>
                        <w:r>
                          <w:rPr sz="3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1"/>
                            <w:szCs w:val="31"/>
                            <w:vertAlign w:val="subscript"/>
                          </w:rPr>
                          <w:t>к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  <w:vertAlign w:val="subscript"/>
                          </w:rPr>
                          <w:t>постановлению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8"/>
                            <w:sz w:val="26"/>
                            <w:szCs w:val="26"/>
                            <w:vertAlign w:val="subscript"/>
                          </w:rPr>
                          <w:t>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  <w:vertAlign w:val="subscript"/>
                          </w:rPr>
                          <w:t>Администрации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3"/>
                            <w:sz w:val="27"/>
                            <w:szCs w:val="27"/>
                            <w:vertAlign w:val="subscript"/>
                          </w:rPr>
                          <w:t> </w:t>
                        </w:r>
                        <w:r>
                          <w:rPr sz="26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6"/>
                            <w:szCs w:val="26"/>
                          </w:rPr>
                          <w:t>Куйбышевского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сельскоГо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6"/>
                            <w:sz w:val="25"/>
                            <w:szCs w:val="25"/>
                          </w:rPr>
                          <w:t> </w:t>
                        </w:r>
                        <w:r>
                          <w:rPr sz="27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7"/>
                            <w:szCs w:val="27"/>
                          </w:rPr>
                          <w:t>поселениЯ</w:t>
                        </w:r>
                        <w:r>
                          <w:rPr sz="27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3"/>
                            <w:position w:val="-2"/>
                            <w:sz w:val="27"/>
                            <w:szCs w:val="27"/>
                          </w:rPr>
                          <w:t> </w:t>
                        </w:r>
                        <w:r>
                          <w:rPr sz="29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9"/>
                            <w:szCs w:val="29"/>
                          </w:rPr>
                          <w:t>от 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5"/>
                            <w:szCs w:val="25"/>
                          </w:rPr>
                          <w:t>18,|2.2017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1"/>
                            <w:position w:val="-6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6"/>
                            <w:szCs w:val="26"/>
                          </w:rPr>
                          <w:t>г, </w:t>
                        </w:r>
                        <w:r>
                          <w:rPr sz="39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39"/>
                            <w:szCs w:val="39"/>
                          </w:rPr>
                          <w:t>м</w:t>
                        </w:r>
                        <w:r>
                          <w:rPr sz="39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3"/>
                            <w:position w:val="-10"/>
                            <w:sz w:val="39"/>
                            <w:szCs w:val="39"/>
                          </w:rPr>
                          <w:t> 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5"/>
                            <w:szCs w:val="25"/>
                          </w:rPr>
                          <w:t>176 </w:t>
                        </w:r>
                        <w:r>
                          <w:rPr sz="30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30"/>
                            <w:szCs w:val="30"/>
                          </w:rPr>
                          <w:t>коб </w:t>
                        </w:r>
                        <w:r>
                          <w:rPr sz="26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6"/>
                            <w:szCs w:val="26"/>
                          </w:rPr>
                          <w:t>утверждении</w:t>
                        </w:r>
                        <w:r>
                          <w:rPr sz="26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3"/>
                            <w:position w:val="-19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6"/>
                            <w:szCs w:val="26"/>
                          </w:rPr>
                          <w:t>муниципальной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программы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0"/>
                            <w:sz w:val="27"/>
                            <w:szCs w:val="27"/>
                          </w:rPr>
                          <w:t> </w:t>
                        </w:r>
                        <w:r>
                          <w:rPr sz="28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8"/>
                            <w:szCs w:val="28"/>
                          </w:rPr>
                          <w:t>&lt;Формирование</w:t>
                        </w:r>
                        <w:r>
                          <w:rPr sz="28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7"/>
                            <w:position w:val="-2"/>
                            <w:sz w:val="28"/>
                            <w:szCs w:val="28"/>
                          </w:rPr>
                          <w:t> </w:t>
                        </w:r>
                        <w:r>
                          <w:rPr sz="26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6"/>
                            <w:szCs w:val="26"/>
                          </w:rPr>
                          <w:t>современной</w:t>
                        </w:r>
                        <w:r>
                          <w:rPr sz="26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position w:val="-8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7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7"/>
                            <w:szCs w:val="27"/>
                          </w:rPr>
                          <w:t>городской</w:t>
                        </w:r>
                        <w:r>
                          <w:rPr sz="27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8"/>
                            <w:position w:val="-11"/>
                            <w:sz w:val="27"/>
                            <w:szCs w:val="27"/>
                          </w:rPr>
                          <w:t> </w:t>
                        </w:r>
                        <w:r>
                          <w:rPr sz="32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32"/>
                            <w:szCs w:val="32"/>
                          </w:rPr>
                          <w:t>среды</w:t>
                        </w:r>
                        <w:r>
                          <w:rPr sz="32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6"/>
                            <w:position w:val="-14"/>
                            <w:sz w:val="32"/>
                            <w:szCs w:val="32"/>
                          </w:rPr>
                          <w:t> </w:t>
                        </w:r>
                        <w:r>
                          <w:rPr sz="26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6"/>
                            <w:szCs w:val="26"/>
                          </w:rPr>
                          <w:t>Куйбышевского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сельского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0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6"/>
                            <w:szCs w:val="26"/>
                          </w:rPr>
                          <w:t>поселения</w:t>
                        </w:r>
                        <w:r>
                          <w:rPr sz="26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4"/>
                            <w:position w:val="-2"/>
                            <w:sz w:val="26"/>
                            <w:szCs w:val="26"/>
                          </w:rPr>
                          <w:t> </w:t>
                        </w:r>
                        <w:r>
                          <w:rPr sz="27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7"/>
                            <w:szCs w:val="27"/>
                          </w:rPr>
                          <w:t>Куйбышевского</w:t>
                        </w:r>
                        <w:r>
                          <w:rPr sz="27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1"/>
                            <w:position w:val="-5"/>
                            <w:sz w:val="27"/>
                            <w:szCs w:val="27"/>
                          </w:rPr>
                          <w:t> </w:t>
                        </w:r>
                        <w:r>
                          <w:rPr sz="26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6"/>
                            <w:szCs w:val="26"/>
                          </w:rPr>
                          <w:t>района</w:t>
                        </w:r>
                        <w:r>
                          <w:rPr sz="26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8"/>
                            <w:position w:val="-15"/>
                            <w:sz w:val="26"/>
                            <w:szCs w:val="26"/>
                          </w:rPr>
                          <w:t> </w:t>
                        </w:r>
                        <w:r>
                          <w:rPr sz="28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8"/>
                            <w:szCs w:val="28"/>
                          </w:rPr>
                          <w:t>Росто".пой</w:t>
                        </w:r>
                        <w:r>
                          <w:rPr sz="28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7"/>
                            <w:position w:val="-12"/>
                            <w:sz w:val="28"/>
                            <w:szCs w:val="28"/>
                          </w:rPr>
                          <w:t> </w:t>
                        </w:r>
                        <w:r>
                          <w:rPr sz="25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5"/>
                            <w:szCs w:val="25"/>
                          </w:rPr>
                          <w:t>области&gt;</w:t>
                        </w:r>
                        <w:r>
                          <w:rPr sz="25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"/>
                            <w:position w:val="-15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24"/>
                            <w:szCs w:val="24"/>
                          </w:rPr>
                          <w:t>изменение,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92" w:lineRule="exact"/>
                          <w:ind w:left="0" w:right="0" w:firstLine="19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изложив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4"/>
                            <w:szCs w:val="24"/>
                          </w:rPr>
                          <w:t>его</w:t>
                        </w:r>
                        <w:r>
                          <w:rPr sz="24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position w:val="-2"/>
                            <w:sz w:val="24"/>
                            <w:szCs w:val="24"/>
                          </w:rPr>
                          <w:t> 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  <w:vertAlign w:val="subscript"/>
                          </w:rPr>
                          <w:t>в </w:t>
                        </w:r>
                        <w:r>
                          <w:rPr sz="25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5"/>
                            <w:szCs w:val="25"/>
                          </w:rPr>
                          <w:t>редакции</w:t>
                        </w:r>
                        <w:r>
                          <w:rPr sz="25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7"/>
                            <w:position w:val="-9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5"/>
                            <w:szCs w:val="25"/>
                          </w:rPr>
                          <w:t>согласно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6"/>
                            <w:position w:val="-6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5"/>
                            <w:szCs w:val="25"/>
                          </w:rPr>
                          <w:t>приложению.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6" w:lineRule="exact"/>
                          <w:ind w:left="0" w:right="0" w:firstLine="9"/>
                        </w:pP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8"/>
                            <w:szCs w:val="28"/>
                          </w:rPr>
                          <w:t>2,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Разместить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1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6"/>
                            <w:szCs w:val="26"/>
                          </w:rPr>
                          <w:t>данное</w:t>
                        </w:r>
                        <w:r>
                          <w:rPr sz="26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2"/>
                            <w:position w:val="-7"/>
                            <w:sz w:val="26"/>
                            <w:szCs w:val="26"/>
                          </w:rPr>
                          <w:t> </w:t>
                        </w:r>
                        <w:r>
                          <w:rPr sz="27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7"/>
                            <w:szCs w:val="27"/>
                          </w:rPr>
                          <w:t>постановление</w:t>
                        </w:r>
                        <w:r>
                          <w:rPr sz="27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0"/>
                            <w:position w:val="-6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8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8"/>
                            <w:szCs w:val="28"/>
                          </w:rPr>
                          <w:t>на </w:t>
                        </w:r>
                        <w:r>
                          <w:rPr sz="28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8"/>
                            <w:szCs w:val="28"/>
                          </w:rPr>
                          <w:t>официыIьном</w:t>
                        </w:r>
                        <w:r>
                          <w:rPr sz="28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8"/>
                            <w:position w:val="-12"/>
                            <w:sz w:val="28"/>
                            <w:szCs w:val="28"/>
                          </w:rPr>
                          <w:t> </w:t>
                        </w:r>
                        <w:r>
                          <w:rPr sz="26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6"/>
                            <w:szCs w:val="26"/>
                          </w:rPr>
                          <w:t>сайте</w:t>
                        </w:r>
                        <w:r>
                          <w:rPr sz="26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3"/>
                            <w:position w:val="-15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26"/>
                            <w:szCs w:val="26"/>
                          </w:rPr>
                          <w:t>Ддминистрации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Куйбышевского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7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5"/>
                            <w:szCs w:val="25"/>
                          </w:rPr>
                          <w:t>сельского</w:t>
                        </w:r>
                        <w:r>
                          <w:rPr sz="25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"/>
                            <w:position w:val="-3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4"/>
                            <w:szCs w:val="24"/>
                          </w:rPr>
                          <w:t>поселения.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28" w:lineRule="exact"/>
                          <w:ind w:left="0" w:right="0" w:firstLine="0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3,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Постановление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8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8"/>
                            <w:szCs w:val="28"/>
                          </w:rPr>
                          <w:t>вступает</w:t>
                        </w:r>
                        <w:r>
                          <w:rPr sz="28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7"/>
                            <w:position w:val="-4"/>
                            <w:sz w:val="28"/>
                            <w:szCs w:val="28"/>
                          </w:rPr>
                          <w:t> </w:t>
                        </w:r>
                        <w:r>
                          <w:rPr sz="39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39"/>
                            <w:szCs w:val="39"/>
                          </w:rPr>
                          <w:t>в </w:t>
                        </w:r>
                        <w:r>
                          <w:rPr sz="30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30"/>
                            <w:szCs w:val="30"/>
                          </w:rPr>
                          <w:t>силу</w:t>
                        </w:r>
                        <w:r>
                          <w:rPr sz="30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9"/>
                            <w:position w:val="-8"/>
                            <w:sz w:val="30"/>
                            <w:szCs w:val="30"/>
                          </w:rPr>
                          <w:t> </w:t>
                        </w:r>
                        <w:r>
                          <w:rPr sz="27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7"/>
                            <w:szCs w:val="27"/>
                          </w:rPr>
                          <w:t>с </w:t>
                        </w:r>
                        <w:r>
                          <w:rPr sz="26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6"/>
                            <w:szCs w:val="26"/>
                          </w:rPr>
                          <w:t>момента</w:t>
                        </w:r>
                        <w:r>
                          <w:rPr sz="26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1"/>
                            <w:position w:val="-10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6"/>
                            <w:szCs w:val="26"/>
                          </w:rPr>
                          <w:t>его 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5"/>
                            <w:szCs w:val="25"/>
                          </w:rPr>
                          <w:t>официального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0"/>
                            <w:position w:val="-12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5"/>
                            <w:szCs w:val="25"/>
                          </w:rPr>
                          <w:t>опубликова-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4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01" w:lineRule="exact"/>
        <w:ind w:left="651" w:right="0" w:firstLine="67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2484120</wp:posOffset>
            </wp:positionH>
            <wp:positionV relativeFrom="paragraph">
              <wp:posOffset>74168</wp:posOffset>
            </wp:positionV>
            <wp:extent cx="4216201" cy="2251405"/>
            <wp:effectExtent l="0" t="0" r="0" b="0"/>
            <wp:wrapNone/>
            <wp:docPr id="103" name="Freeform 10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484120" y="7657338"/>
                      <a:ext cx="4101901" cy="213710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4660"/>
                          </w:tabs>
                          <w:spacing w:before="0" w:after="0" w:line="1036" w:lineRule="exact"/>
                          <w:ind w:left="0" w:right="0" w:firstLine="0"/>
                        </w:pPr>
                        <w:r>
                          <w:rPr sz="21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3"/>
                            <w:szCs w:val="213"/>
                          </w:rPr>
                          <w:t>ffi</w:t>
                        </w:r>
                        <w:r>
                          <w:rPr>
                            <w:rFonts w:ascii="Times New Roman" w:hAnsi="Times New Roman" w:cs="Times New Roman"/>
                            <w:sz w:val="213"/>
                            <w:szCs w:val="213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9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6"/>
                            <w:szCs w:val="96"/>
                          </w:rPr>
                          <w:t>Ф;;ffi	</w:t>
                        </w:r>
                        <w:r>
                          <w:rPr sz="26" baseline="7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78"/>
                            <w:sz w:val="26"/>
                            <w:szCs w:val="26"/>
                          </w:rPr>
                          <w:t>С.Л.</w:t>
                        </w:r>
                        <w:r>
                          <w:rPr sz="26" baseline="7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9"/>
                            <w:position w:val="78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7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76"/>
                            <w:sz w:val="25"/>
                            <w:szCs w:val="25"/>
                          </w:rPr>
                          <w:t>Слепченко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ния.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33" w:lineRule="exact"/>
        <w:ind w:left="651" w:right="0" w:firstLine="57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4, 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Контроль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2"/>
          <w:sz w:val="28"/>
          <w:szCs w:val="28"/>
        </w:rPr>
        <w:t> </w:t>
      </w:r>
      <w:r>
        <w:rPr sz="34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34"/>
          <w:szCs w:val="34"/>
        </w:rPr>
        <w:t>за 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исполнением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position w:val="-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настоящего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5"/>
          <w:position w:val="-7"/>
          <w:sz w:val="25"/>
          <w:szCs w:val="25"/>
        </w:rPr>
        <w:t> 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постановления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9"/>
          <w:position w:val="-1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5"/>
          <w:szCs w:val="25"/>
        </w:rPr>
        <w:t>оставляю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position w:val="-14"/>
          <w:sz w:val="25"/>
          <w:szCs w:val="25"/>
        </w:rPr>
        <w:t> </w:t>
      </w:r>
      <w:r>
        <w:rPr sz="23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3"/>
          <w:szCs w:val="23"/>
        </w:rPr>
        <w:t>за </w:t>
      </w:r>
      <w:r>
        <w:rPr sz="24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4"/>
          <w:szCs w:val="24"/>
        </w:rPr>
        <w:t>собой.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388" w:after="0" w:line="388" w:lineRule="exact"/>
        <w:ind w:left="742" w:right="882" w:hanging="57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Глава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sz w:val="25"/>
          <w:szCs w:val="25"/>
        </w:rPr>
        <w:t> 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6"/>
          <w:szCs w:val="26"/>
        </w:rPr>
        <w:t>Администрации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Куйбышевского</w:t>
      </w:r>
      <w:r>
        <w:rPr>
          <w:rFonts w:ascii="Times New Roman" w:hAnsi="Times New Roman" w:cs="Times New Roman"/>
          <w:sz w:val="26"/>
          <w:szCs w:val="2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30" w:lineRule="exact"/>
        <w:ind w:left="651" w:right="0" w:firstLine="23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сельского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5"/>
          <w:sz w:val="25"/>
          <w:szCs w:val="25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поселения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20" w:after="0" w:line="246" w:lineRule="exact"/>
        <w:ind w:left="651" w:right="0" w:firstLine="19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постановление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9"/>
          <w:sz w:val="18"/>
          <w:szCs w:val="18"/>
        </w:rPr>
        <w:t> </w:t>
      </w:r>
      <w:r>
        <w:rPr>
          <w:rFonts w:ascii="Times New Roman" w:hAnsi="Times New Roman" w:cs="Times New Roman"/>
          <w:sz w:val="18"/>
          <w:szCs w:val="18"/>
        </w:rPr>
        <w:t> </w:t>
      </w:r>
      <w:r>
        <w:rPr sz="18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18"/>
          <w:szCs w:val="18"/>
        </w:rPr>
        <w:t>вносит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docGrid w:linePitch="360"/>
        </w:sectPr>
        <w:spacing w:before="0" w:after="0" w:line="228" w:lineRule="exact"/>
        <w:ind w:left="651" w:right="882" w:firstLine="9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велущий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18"/>
          <w:szCs w:val="18"/>
        </w:rPr>
        <w:t> </w:t>
      </w:r>
      <w:r>
        <w:rPr sz="18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18"/>
          <w:szCs w:val="18"/>
        </w:rPr>
        <w:t>специалист</w:t>
      </w:r>
      <w:r>
        <w:rPr>
          <w:rFonts w:ascii="Times New Roman" w:hAnsi="Times New Roman" w:cs="Times New Roman"/>
          <w:sz w:val="18"/>
          <w:szCs w:val="18"/>
        </w:rPr>
        <w:t> </w:t>
      </w:r>
      <w:r>
        <w:br w:type="textWrapping" w:clear="all"/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)I(илищно-коммунального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9"/>
          <w:sz w:val="18"/>
          <w:szCs w:val="18"/>
        </w:rPr>
        <w:t> </w:t>
      </w:r>
      <w:r>
        <w:rPr>
          <w:rFonts w:ascii="Times New Roman" w:hAnsi="Times New Roman" w:cs="Times New Roman"/>
          <w:sz w:val="18"/>
          <w:szCs w:val="18"/>
        </w:rPr>
        <w:t> </w:t>
      </w:r>
      <w:r>
        <w:rPr sz="18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18"/>
          <w:szCs w:val="18"/>
        </w:rPr>
        <w:t>хозяйств</w:t>
      </w:r>
      <w:r>
        <w:rPr>
          <w:rFonts w:ascii="Times New Roman" w:hAnsi="Times New Roman" w:cs="Times New Roman"/>
          <w:sz w:val="18"/>
          <w:szCs w:val="18"/>
        </w:rPr>
        <w:t> </w:t>
      </w:r>
      <w:r>
        <w:br w:type="textWrapping" w:clear="all"/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благоустройства,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"/>
          <w:sz w:val="18"/>
          <w:szCs w:val="18"/>
        </w:rPr>
        <w:t> </w:t>
      </w:r>
      <w:r>
        <w:rPr>
          <w:rFonts w:ascii="Times New Roman" w:hAnsi="Times New Roman" w:cs="Times New Roman"/>
          <w:sz w:val="18"/>
          <w:szCs w:val="18"/>
        </w:rPr>
        <w:t>  </w:t>
      </w:r>
      <w:r>
        <w:rPr sz="19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19"/>
          <w:szCs w:val="19"/>
        </w:rPr>
        <w:t>ПБ, </w:t>
      </w:r>
      <w:r>
        <w:rPr sz="20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0"/>
          <w:szCs w:val="20"/>
        </w:rPr>
        <w:t>ГО </w:t>
      </w:r>
      <w:r>
        <w:rPr sz="17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17"/>
          <w:szCs w:val="17"/>
        </w:rPr>
        <w:t>и </w:t>
      </w:r>
      <w:r>
        <w:rPr sz="19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19"/>
          <w:szCs w:val="19"/>
        </w:rPr>
        <w:t>ЧС</w:t>
      </w:r>
      <w:r>
        <w:rPr>
          <w:rFonts w:ascii="Times New Roman" w:hAnsi="Times New Roman" w:cs="Times New Roman"/>
          <w:sz w:val="19"/>
          <w:szCs w:val="19"/>
        </w:rPr>
        <w:t> </w:t>
      </w:r>
      <w:r/>
      <w:r>
        <w:br w:type="page"/>
      </w:r>
    </w:p>
    <w:p>
      <w:pPr>
        <w:spacing w:after="23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-311404</wp:posOffset>
            </wp:positionV>
            <wp:extent cx="7559040" cy="10692383"/>
            <wp:effectExtent l="0" t="0" r="0" b="0"/>
            <wp:wrapNone/>
            <wp:docPr id="104" name="Picture 10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>
                      <a:picLocks noChangeAspect="0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59" w:lineRule="exact"/>
        <w:ind w:left="8632" w:right="274" w:firstLine="628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Прилолсение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к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постановлению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6" w:lineRule="exact"/>
        <w:ind w:left="8080" w:right="274" w:hanging="983"/>
      </w:pPr>
      <w:r/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АДм</w:t>
      </w:r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sz w:val="19"/>
          <w:szCs w:val="19"/>
        </w:rPr>
        <w:t> </w:t>
      </w:r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инист</w:t>
      </w:r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sz w:val="20"/>
          <w:szCs w:val="20"/>
        </w:rPr>
        <w:t> </w:t>
      </w:r>
      <w:r>
        <w:rPr sz="13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13"/>
          <w:szCs w:val="13"/>
        </w:rPr>
        <w:t>р </w:t>
      </w:r>
      <w:r>
        <w:rPr sz="21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1"/>
          <w:szCs w:val="21"/>
        </w:rPr>
        <w:t>ации</w:t>
      </w:r>
      <w:r>
        <w:rPr sz="21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position w:val="-3"/>
          <w:sz w:val="21"/>
          <w:szCs w:val="21"/>
        </w:rPr>
        <w:t> </w:t>
      </w:r>
      <w:r>
        <w:rPr sz="21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1"/>
          <w:szCs w:val="21"/>
        </w:rPr>
        <w:t>Куйбышев</w:t>
      </w:r>
      <w:r>
        <w:rPr sz="21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2"/>
          <w:position w:val="-5"/>
          <w:sz w:val="21"/>
          <w:szCs w:val="21"/>
        </w:rPr>
        <w:t> </w:t>
      </w:r>
      <w:r>
        <w:rPr sz="22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2"/>
          <w:szCs w:val="22"/>
        </w:rPr>
        <w:t>ского</w:t>
      </w:r>
      <w:r>
        <w:rPr>
          <w:rFonts w:ascii="Times New Roman" w:hAnsi="Times New Roman" w:cs="Times New Roman"/>
          <w:sz w:val="22"/>
          <w:szCs w:val="22"/>
        </w:rPr>
        <w:t> </w:t>
      </w:r>
      <w:r>
        <w:br w:type="textWrapping" w:clear="all"/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сельскOг0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sz w:val="21"/>
          <w:szCs w:val="21"/>
        </w:rPr>
        <w:t> </w:t>
      </w:r>
      <w:r>
        <w:rPr sz="21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1"/>
          <w:szCs w:val="21"/>
        </w:rPr>
        <w:t>поселения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92" w:lineRule="exact"/>
        <w:ind w:left="8867" w:right="274" w:hanging="499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от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l6.04.202l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8"/>
          <w:sz w:val="23"/>
          <w:szCs w:val="23"/>
        </w:rPr>
        <w:t> </w:t>
      </w:r>
      <w:r>
        <w:rPr sz="30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30"/>
          <w:szCs w:val="30"/>
        </w:rPr>
        <w:t>м </w:t>
      </w:r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  <w:vertAlign w:val="subscript"/>
        </w:rPr>
        <w:t>60</w:t>
      </w:r>
      <w:r>
        <w:rPr>
          <w:rFonts w:ascii="Times New Roman" w:hAnsi="Times New Roman" w:cs="Times New Roman"/>
          <w:sz w:val="20"/>
          <w:szCs w:val="20"/>
        </w:rPr>
        <w:t> </w:t>
      </w:r>
      <w:r>
        <w:br w:type="textWrapping" w:clear="all"/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Прилохсение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40" w:lineRule="exact"/>
        <w:ind w:left="7063" w:right="274" w:firstLine="1531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к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постановлению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Администрации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sz w:val="22"/>
          <w:szCs w:val="22"/>
        </w:rPr>
        <w:t> </w:t>
      </w:r>
      <w:r>
        <w:rPr>
          <w:rFonts w:ascii="Times New Roman" w:hAnsi="Times New Roman" w:cs="Times New Roman"/>
          <w:sz w:val="22"/>
          <w:szCs w:val="22"/>
        </w:rPr>
        <w:t> </w:t>
      </w:r>
      <w:r>
        <w:rPr sz="22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2"/>
          <w:szCs w:val="22"/>
        </w:rPr>
        <w:t>Куйбышевского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88" w:lineRule="exact"/>
        <w:ind w:left="8243" w:right="274" w:hanging="196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сельского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sz w:val="22"/>
          <w:szCs w:val="22"/>
        </w:rPr>
        <w:t> </w:t>
      </w:r>
      <w:r>
        <w:rPr sz="21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1"/>
          <w:szCs w:val="21"/>
        </w:rPr>
        <w:t>поселения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от </w:t>
      </w:r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18.12.2017</w:t>
      </w:r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5"/>
          <w:sz w:val="20"/>
          <w:szCs w:val="20"/>
        </w:rPr>
        <w:t> </w:t>
      </w:r>
      <w:r>
        <w:rPr>
          <w:rFonts w:ascii="Times New Roman" w:hAnsi="Times New Roman" w:cs="Times New Roman"/>
          <w:sz w:val="20"/>
          <w:szCs w:val="20"/>
        </w:rPr>
        <w:t> </w:t>
      </w:r>
      <w:r>
        <w:rPr sz="24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4"/>
          <w:szCs w:val="24"/>
        </w:rPr>
        <w:t>Jъ </w:t>
      </w:r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  <w:vertAlign w:val="subscript"/>
        </w:rPr>
        <w:t>176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92" w:lineRule="exact"/>
        <w:ind w:left="1039" w:right="274" w:firstLine="811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Муниципальная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3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программа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9"/>
          <w:position w:val="-5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6"/>
          <w:szCs w:val="26"/>
        </w:rPr>
        <w:t>Itуйбышевского</w:t>
      </w:r>
      <w:r>
        <w:rPr sz="2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position w:val="-9"/>
          <w:sz w:val="26"/>
          <w:szCs w:val="26"/>
        </w:rPr>
        <w:t> 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5"/>
          <w:szCs w:val="25"/>
        </w:rPr>
        <w:t>сельского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14"/>
          <w:sz w:val="25"/>
          <w:szCs w:val="25"/>
        </w:rPr>
        <w:t> </w:t>
      </w:r>
      <w:r>
        <w:rPr sz="25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5"/>
          <w:szCs w:val="25"/>
        </w:rPr>
        <w:t>поселения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кФормирование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sz w:val="26"/>
          <w:szCs w:val="26"/>
        </w:rPr>
        <w:t> 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6"/>
          <w:szCs w:val="26"/>
        </w:rPr>
        <w:t>современной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5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городской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"/>
          <w:position w:val="-10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7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7"/>
          <w:szCs w:val="27"/>
        </w:rPr>
        <w:t>среды</w:t>
      </w:r>
      <w:r>
        <w:rPr sz="27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position w:val="-14"/>
          <w:sz w:val="27"/>
          <w:szCs w:val="27"/>
        </w:rPr>
        <w:t> </w:t>
      </w:r>
      <w:r>
        <w:rPr sz="27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7"/>
          <w:szCs w:val="27"/>
        </w:rPr>
        <w:t>Куйбышевского</w:t>
      </w:r>
      <w:r>
        <w:rPr sz="27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5"/>
          <w:position w:val="-16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5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25"/>
          <w:szCs w:val="25"/>
        </w:rPr>
        <w:t>сельского</w:t>
      </w:r>
      <w:r>
        <w:rPr sz="25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5"/>
          <w:position w:val="-22"/>
          <w:sz w:val="25"/>
          <w:szCs w:val="25"/>
        </w:rPr>
        <w:t> </w:t>
      </w:r>
      <w:r>
        <w:rPr sz="24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6"/>
          <w:sz w:val="24"/>
          <w:szCs w:val="24"/>
        </w:rPr>
        <w:t>по-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43" w:lineRule="exact"/>
        <w:ind w:left="660" w:right="0" w:firstLine="1881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селения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6"/>
          <w:szCs w:val="26"/>
        </w:rPr>
        <w:t>Куйбышевского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position w:val="-3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5"/>
          <w:szCs w:val="25"/>
        </w:rPr>
        <w:t>района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14"/>
          <w:sz w:val="25"/>
          <w:szCs w:val="25"/>
        </w:rPr>
        <w:t> </w:t>
      </w:r>
      <w:r>
        <w:rPr sz="26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6"/>
          <w:szCs w:val="26"/>
        </w:rPr>
        <w:t>Ростовской</w:t>
      </w:r>
      <w:r>
        <w:rPr sz="26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2"/>
          <w:position w:val="-11"/>
          <w:sz w:val="26"/>
          <w:szCs w:val="26"/>
        </w:rPr>
        <w:t> </w:t>
      </w:r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4"/>
          <w:szCs w:val="24"/>
        </w:rPr>
        <w:t>области&gt;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40" w:after="0" w:line="362" w:lineRule="exact"/>
        <w:ind w:left="660" w:right="0" w:firstLine="4531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пАспорт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01" w:lineRule="exact"/>
        <w:ind w:left="660" w:right="0" w:firstLine="1175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муниципальной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sz w:val="26"/>
          <w:szCs w:val="26"/>
        </w:rPr>
        <w:t> 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6"/>
          <w:szCs w:val="26"/>
        </w:rPr>
        <w:t>программы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position w:val="-5"/>
          <w:sz w:val="26"/>
          <w:szCs w:val="26"/>
        </w:rPr>
        <w:t> </w:t>
      </w:r>
      <w:r>
        <w:rPr sz="2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6"/>
          <w:szCs w:val="26"/>
        </w:rPr>
        <w:t>Куйбышевского</w:t>
      </w:r>
      <w:r>
        <w:rPr sz="2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8"/>
          <w:position w:val="-10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5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5"/>
          <w:szCs w:val="25"/>
        </w:rPr>
        <w:t>сельского</w:t>
      </w:r>
      <w:r>
        <w:rPr sz="25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15"/>
          <w:sz w:val="25"/>
          <w:szCs w:val="25"/>
        </w:rPr>
        <w:t> </w:t>
      </w:r>
      <w:r>
        <w:rPr sz="24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4"/>
          <w:szCs w:val="24"/>
        </w:rPr>
        <w:t>поселения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0" w:lineRule="exact"/>
        <w:ind w:left="2349" w:right="274" w:hanging="1166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&lt;ФормироваIIие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6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6"/>
          <w:szCs w:val="26"/>
        </w:rPr>
        <w:t>современной</w:t>
      </w:r>
      <w:r>
        <w:rPr sz="26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6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4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4"/>
          <w:szCs w:val="24"/>
        </w:rPr>
        <w:t>I,ородской</w:t>
      </w:r>
      <w:r>
        <w:rPr sz="24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7"/>
          <w:position w:val="-10"/>
          <w:sz w:val="24"/>
          <w:szCs w:val="24"/>
        </w:rPr>
        <w:t> </w:t>
      </w:r>
      <w:r>
        <w:rPr sz="27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7"/>
          <w:szCs w:val="27"/>
        </w:rPr>
        <w:t>среды</w:t>
      </w:r>
      <w:r>
        <w:rPr sz="27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position w:val="-14"/>
          <w:sz w:val="27"/>
          <w:szCs w:val="27"/>
        </w:rPr>
        <w:t> </w:t>
      </w:r>
      <w:r>
        <w:rPr sz="26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6"/>
          <w:szCs w:val="26"/>
        </w:rPr>
        <w:t>ItуйбышевскогO</w:t>
      </w:r>
      <w:r>
        <w:rPr sz="26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position w:val="-16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5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5"/>
          <w:szCs w:val="25"/>
        </w:rPr>
        <w:t>сельского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поселения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sz w:val="25"/>
          <w:szCs w:val="25"/>
        </w:rPr>
        <w:t> 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Куйбыrtlеl]ского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9"/>
          <w:position w:val="-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4"/>
          <w:szCs w:val="24"/>
        </w:rPr>
        <w:t>района</w:t>
      </w:r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position w:val="-15"/>
          <w:sz w:val="24"/>
          <w:szCs w:val="24"/>
        </w:rPr>
        <w:t> </w:t>
      </w:r>
      <w:r>
        <w:rPr sz="26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6"/>
          <w:szCs w:val="26"/>
        </w:rPr>
        <w:t>Ростовской</w:t>
      </w:r>
      <w:r>
        <w:rPr sz="26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7"/>
          <w:position w:val="-11"/>
          <w:sz w:val="26"/>
          <w:szCs w:val="26"/>
        </w:rPr>
        <w:t> </w:t>
      </w:r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4"/>
          <w:szCs w:val="24"/>
        </w:rPr>
        <w:t>области&gt;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60" w:after="0" w:line="350" w:lineRule="exact"/>
        <w:ind w:left="688" w:right="274" w:firstLine="0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Наименование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6"/>
          <w:szCs w:val="26"/>
        </w:rPr>
        <w:t>муни-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ципальной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docGrid w:linePitch="360"/>
        </w:sectPr>
        <w:spacing w:before="0" w:after="0" w:line="321" w:lineRule="exact"/>
        <w:ind w:left="669" w:right="274" w:firstLine="9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2651760</wp:posOffset>
            </wp:positionH>
            <wp:positionV relativeFrom="paragraph">
              <wp:posOffset>67056</wp:posOffset>
            </wp:positionV>
            <wp:extent cx="3824207" cy="418743"/>
            <wp:effectExtent l="0" t="0" r="0" b="0"/>
            <wp:wrapNone/>
            <wp:docPr id="105" name="Freeform 10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651760" y="4772915"/>
                      <a:ext cx="3709907" cy="30444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79" w:lineRule="exact"/>
                          <w:ind w:left="0" w:right="0" w:firstLine="0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района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6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25"/>
                            <w:szCs w:val="25"/>
                          </w:rPr>
                          <w:t>Ростовской</w:t>
                        </w:r>
                        <w:r>
                          <w:rPr sz="25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position w:val="2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</w:rPr>
                          <w:t>области&gt;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2"/>
                            <w:position w:val="-1"/>
                            <w:sz w:val="24"/>
                            <w:szCs w:val="24"/>
                          </w:rPr>
                          <w:t> </w:t>
                        </w:r>
                        <w:r>
                          <w:rPr sz="23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3"/>
                            <w:szCs w:val="23"/>
                          </w:rPr>
                          <w:t>(далее</w:t>
                        </w:r>
                        <w:r>
                          <w:rPr sz="23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position w:val="-3"/>
                            <w:sz w:val="23"/>
                            <w:szCs w:val="23"/>
                          </w:rPr>
                          <w:t> </w:t>
                        </w:r>
                        <w:r>
                          <w:rPr sz="32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32"/>
                            <w:szCs w:val="32"/>
                          </w:rPr>
                          <w:t>- </w:t>
                        </w:r>
                        <w:r>
                          <w:rPr sz="25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5"/>
                            <w:szCs w:val="25"/>
                          </w:rPr>
                          <w:t>программа)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программы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7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7"/>
          <w:szCs w:val="27"/>
        </w:rPr>
        <w:t>Куйбы-</w:t>
      </w:r>
      <w:r>
        <w:rPr>
          <w:rFonts w:ascii="Times New Roman" w:hAnsi="Times New Roman" w:cs="Times New Roman"/>
          <w:sz w:val="27"/>
          <w:szCs w:val="27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шевского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sz w:val="25"/>
          <w:szCs w:val="25"/>
        </w:rPr>
        <w:t> 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сельского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поселения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after="7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19" w:lineRule="exact"/>
        <w:ind w:left="636" w:right="-40" w:firstLine="9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ответственный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sz w:val="27"/>
          <w:szCs w:val="27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испол-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нитель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6"/>
          <w:szCs w:val="26"/>
        </w:rPr>
        <w:t>муниципаль-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ной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3" w:lineRule="exact"/>
        <w:ind w:left="612" w:right="-40" w:firstLine="9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программы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  <w:vertAlign w:val="subscript"/>
        </w:rPr>
        <w:t>Куйбы-</w:t>
      </w:r>
      <w:r>
        <w:rPr>
          <w:rFonts w:ascii="Times New Roman" w:hAnsi="Times New Roman" w:cs="Times New Roman"/>
          <w:sz w:val="27"/>
          <w:szCs w:val="27"/>
        </w:rPr>
        <w:t> </w:t>
      </w:r>
      <w:r>
        <w:br w:type="textWrapping" w:clear="all"/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шевского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сельского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поселения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58" w:after="0" w:line="316" w:lineRule="exact"/>
        <w:ind w:left="568" w:right="-40" w:firstLine="14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соисполнителъ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муниципальной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программы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  <w:vertAlign w:val="subscript"/>
        </w:rPr>
        <w:t>Куйбы-</w:t>
      </w:r>
      <w:r>
        <w:rPr>
          <w:rFonts w:ascii="Times New Roman" w:hAnsi="Times New Roman" w:cs="Times New Roman"/>
          <w:sz w:val="27"/>
          <w:szCs w:val="27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3400"/>
        </w:tabs>
        <w:spacing w:before="0" w:after="0" w:line="316" w:lineRule="exact"/>
        <w:ind w:left="544" w:right="-40" w:firstLine="9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шевского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сельского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поселения 	</w:t>
      </w:r>
      <w:r>
        <w:rPr sz="3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3"/>
          <w:szCs w:val="3"/>
        </w:rPr>
        <w:t>]</w:t>
      </w:r>
      <w:r>
        <w:rPr>
          <w:rFonts w:ascii="Times New Roman" w:hAnsi="Times New Roman" w:cs="Times New Roman"/>
          <w:sz w:val="3"/>
          <w:szCs w:val="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60" w:after="0" w:line="316" w:lineRule="exact"/>
        <w:ind w:left="511" w:right="-40" w:firstLine="14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Участники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sz w:val="26"/>
          <w:szCs w:val="26"/>
        </w:rPr>
        <w:t> 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6"/>
          <w:szCs w:val="26"/>
        </w:rPr>
        <w:t>муници-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пальной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sz w:val="25"/>
          <w:szCs w:val="25"/>
        </w:rPr>
        <w:t> 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6"/>
          <w:szCs w:val="26"/>
        </w:rPr>
        <w:t>программы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Куйбышевского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sz w:val="28"/>
          <w:szCs w:val="28"/>
        </w:rPr>
        <w:t> </w:t>
      </w:r>
      <w:r>
        <w:rPr>
          <w:rFonts w:ascii="Times New Roman" w:hAnsi="Times New Roman" w:cs="Times New Roman"/>
          <w:sz w:val="28"/>
          <w:szCs w:val="28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сель-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5" w:lineRule="exact"/>
        <w:ind w:left="497" w:right="0" w:firstLine="0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ского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sz w:val="25"/>
          <w:szCs w:val="25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поселения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17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21" w:lineRule="exact"/>
        <w:ind w:left="109" w:right="-40" w:firstLine="4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Админис]]рация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4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6"/>
          <w:szCs w:val="26"/>
        </w:rPr>
        <w:t>Куйбышевского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position w:val="-5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сельского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11"/>
          <w:sz w:val="25"/>
          <w:szCs w:val="25"/>
        </w:rPr>
        <w:t> 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5"/>
          <w:szCs w:val="25"/>
        </w:rPr>
        <w:t>поселения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(ведущий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специалист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7"/>
          <w:position w:val="-5"/>
          <w:sz w:val="25"/>
          <w:szCs w:val="25"/>
        </w:rPr>
        <w:t> 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5"/>
          <w:szCs w:val="25"/>
        </w:rPr>
        <w:t>по 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вопросам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жилищно*коммунального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 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5"/>
          <w:szCs w:val="25"/>
        </w:rPr>
        <w:t>хозяйства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75" w:lineRule="exact"/>
        <w:ind w:left="95" w:right="0" w:firstLine="62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и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благоустройства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6"/>
          <w:szCs w:val="26"/>
        </w:rPr>
        <w:t>Куйбышевского</w:t>
      </w:r>
      <w:r>
        <w:rPr>
          <w:rFonts w:ascii="Times New Roman" w:hAnsi="Times New Roman" w:cs="Times New Roman"/>
          <w:sz w:val="26"/>
          <w:szCs w:val="2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38" w:lineRule="exact"/>
        <w:ind w:left="95" w:right="0" w:firstLine="57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сельского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9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4"/>
          <w:szCs w:val="24"/>
        </w:rPr>
        <w:t>поселения)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6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01" w:lineRule="exact"/>
        <w:ind w:left="33" w:right="0" w:firstLine="0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отсутствуют.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6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460" w:lineRule="exact"/>
        <w:ind w:left="0" w:right="0" w:firstLine="0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Администрация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4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6"/>
          <w:szCs w:val="26"/>
        </w:rPr>
        <w:t>Куйбышевского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position w:val="-5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сельского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11"/>
          <w:sz w:val="25"/>
          <w:szCs w:val="25"/>
        </w:rPr>
        <w:t> 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5"/>
          <w:szCs w:val="25"/>
        </w:rPr>
        <w:t>поселения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2" w:space="0" w:equalWidth="0">
            <w:col w:w="3472" w:space="39"/>
            <w:col w:w="6593" w:space="0"/>
          </w:cols>
          <w:docGrid w:linePitch="360"/>
        </w:sectPr>
        <w:spacing w:before="0" w:after="0" w:line="229" w:lineRule="exact"/>
        <w:ind w:left="5092" w:right="0" w:firstLine="0"/>
      </w:pPr>
      <w:r/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2</w:t>
      </w:r>
      <w:r>
        <w:rPr>
          <w:rFonts w:ascii="Times New Roman" w:hAnsi="Times New Roman" w:cs="Times New Roman"/>
          <w:sz w:val="19"/>
          <w:szCs w:val="19"/>
        </w:rPr>
        <w:t> </w:t>
      </w:r>
      <w:r/>
      <w:r>
        <w:br w:type="page"/>
      </w:r>
    </w:p>
    <w:p>
      <w:pPr>
        <w:rPr>
          <w:rFonts w:ascii="Times New Roman" w:hAnsi="Times New Roman" w:cs="Times New Roman"/>
          <w:color w:val="010302"/>
        </w:rPr>
        <w:spacing w:before="0" w:after="0" w:line="329" w:lineRule="exact"/>
        <w:ind w:left="862" w:right="-40" w:firstLine="4"/>
        <w:jc w:val="both"/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-471424</wp:posOffset>
            </wp:positionV>
            <wp:extent cx="7559040" cy="10692383"/>
            <wp:effectExtent l="0" t="0" r="0" b="0"/>
            <wp:wrapNone/>
            <wp:docPr id="106" name="Picture 10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>
                      <a:picLocks noChangeAspect="0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Подпрограммы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 </w:t>
      </w:r>
      <w:r>
        <w:rPr>
          <w:rFonts w:ascii="Times New Roman" w:hAnsi="Times New Roman" w:cs="Times New Roman"/>
          <w:sz w:val="28"/>
          <w:szCs w:val="28"/>
        </w:rPr>
        <w:t> </w:t>
      </w:r>
      <w:r>
        <w:rPr sz="26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6"/>
          <w:szCs w:val="26"/>
        </w:rPr>
        <w:t>муни-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цип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31"/>
          <w:sz w:val="24"/>
          <w:szCs w:val="24"/>
        </w:rPr>
        <w:t>€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Lльной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 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6"/>
          <w:szCs w:val="26"/>
        </w:rPr>
        <w:t>программы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Куйбышевского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8"/>
          <w:sz w:val="28"/>
          <w:szCs w:val="28"/>
        </w:rPr>
        <w:t> </w:t>
      </w:r>
      <w:r>
        <w:rPr>
          <w:rFonts w:ascii="Times New Roman" w:hAnsi="Times New Roman" w:cs="Times New Roman"/>
          <w:sz w:val="28"/>
          <w:szCs w:val="28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сель-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ского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sz w:val="25"/>
          <w:szCs w:val="25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поселения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7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41" w:lineRule="exact"/>
        <w:ind w:left="751" w:right="0" w:firstLine="33"/>
      </w:pPr>
      <w:r/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тт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08" w:lineRule="exact"/>
        <w:ind w:left="770" w:right="61" w:firstLine="9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цель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sz w:val="26"/>
          <w:szCs w:val="26"/>
        </w:rPr>
        <w:t> </w:t>
      </w:r>
      <w:r>
        <w:rPr sz="25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25"/>
          <w:szCs w:val="25"/>
        </w:rPr>
        <w:t>муниципальной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программы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  <w:vertAlign w:val="subscript"/>
        </w:rPr>
        <w:t>Куйбы-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шевского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1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сельского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поселения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after="3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20" w:lineRule="exact"/>
        <w:ind w:left="723" w:right="121" w:firstLine="14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задачи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sz w:val="25"/>
          <w:szCs w:val="25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муниципаль-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ной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sz w:val="25"/>
          <w:szCs w:val="25"/>
        </w:rPr>
        <w:t>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программы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Куйбышевского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8"/>
          <w:sz w:val="28"/>
          <w:szCs w:val="28"/>
        </w:rPr>
        <w:t> </w:t>
      </w:r>
      <w:r>
        <w:rPr>
          <w:rFonts w:ascii="Times New Roman" w:hAnsi="Times New Roman" w:cs="Times New Roman"/>
          <w:sz w:val="28"/>
          <w:szCs w:val="28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сель-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ского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sz w:val="25"/>
          <w:szCs w:val="25"/>
        </w:rPr>
        <w:t> </w:t>
      </w:r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4"/>
          <w:szCs w:val="24"/>
        </w:rPr>
        <w:t>поселъния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1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40" w:lineRule="exact"/>
        <w:ind w:left="138" w:right="-40" w:firstLine="9"/>
      </w:pPr>
      <w:r/>
      <w:r>
        <w:rPr sz="3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3"/>
          <w:szCs w:val="33"/>
        </w:rPr>
        <w:t>2.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Благоустройство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0"/>
          <w:sz w:val="27"/>
          <w:szCs w:val="27"/>
        </w:rPr>
        <w:t> 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  <w:vertAlign w:val="subscript"/>
        </w:rPr>
        <w:t>дворовых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sz w:val="28"/>
          <w:szCs w:val="28"/>
          <w:vertAlign w:val="subscript"/>
        </w:rPr>
        <w:t>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  <w:vertAlign w:val="subscript"/>
        </w:rPr>
        <w:t>территорий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7"/>
          <w:sz w:val="27"/>
          <w:szCs w:val="27"/>
          <w:vertAlign w:val="subscript"/>
        </w:rPr>
        <w:t> </w:t>
      </w:r>
      <w:r>
        <w:rPr sz="25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5"/>
          <w:szCs w:val="25"/>
        </w:rPr>
        <w:t>многоквар-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тирных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sz w:val="26"/>
          <w:szCs w:val="26"/>
        </w:rPr>
        <w:t> </w:t>
      </w:r>
      <w:r>
        <w:rPr sz="27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7"/>
          <w:szCs w:val="27"/>
        </w:rPr>
        <w:t>домов</w:t>
      </w:r>
      <w:r>
        <w:rPr sz="27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5"/>
          <w:position w:val="-6"/>
          <w:sz w:val="27"/>
          <w:szCs w:val="27"/>
        </w:rPr>
        <w:t> </w:t>
      </w:r>
      <w:r>
        <w:rPr sz="27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7"/>
          <w:szCs w:val="27"/>
        </w:rPr>
        <w:t>Куйбышевского</w:t>
      </w:r>
      <w:r>
        <w:rPr sz="27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"/>
          <w:position w:val="-6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5"/>
          <w:szCs w:val="25"/>
        </w:rPr>
        <w:t>сельского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12"/>
          <w:sz w:val="25"/>
          <w:szCs w:val="25"/>
        </w:rPr>
        <w:t> </w:t>
      </w:r>
      <w:r>
        <w:rPr sz="24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4"/>
          <w:szCs w:val="24"/>
        </w:rPr>
        <w:t>поселения;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3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5821"/>
        </w:tabs>
        <w:spacing w:before="0" w:after="0" w:line="469" w:lineRule="exact"/>
        <w:ind w:left="52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5705855</wp:posOffset>
            </wp:positionH>
            <wp:positionV relativeFrom="paragraph">
              <wp:posOffset>109728</wp:posOffset>
            </wp:positionV>
            <wp:extent cx="1311718" cy="368978"/>
            <wp:effectExtent l="0" t="0" r="0" b="0"/>
            <wp:wrapNone/>
            <wp:docPr id="107" name="Freeform 10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705855" y="3012949"/>
                      <a:ext cx="1197418" cy="25467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01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территорий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8"/>
                            <w:sz w:val="30"/>
                            <w:szCs w:val="30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  <w:vertAlign w:val="subscript"/>
                          </w:rPr>
                          <w:t>с.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2700527</wp:posOffset>
            </wp:positionH>
            <wp:positionV relativeFrom="paragraph">
              <wp:posOffset>260603</wp:posOffset>
            </wp:positionV>
            <wp:extent cx="939115" cy="298246"/>
            <wp:effectExtent l="0" t="0" r="0" b="0"/>
            <wp:wrapNone/>
            <wp:docPr id="108" name="Freeform 10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700527" y="3163824"/>
                      <a:ext cx="824815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Куйбышlево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3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3"/>
          <w:szCs w:val="23"/>
        </w:rPr>
        <w:t>н_я</w:t>
      </w:r>
      <w:r>
        <w:rPr sz="23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position w:val="-14"/>
          <w:sz w:val="23"/>
          <w:szCs w:val="23"/>
        </w:rPr>
        <w:t> </w:t>
      </w:r>
      <w:r>
        <w:rPr sz="26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6"/>
          <w:szCs w:val="26"/>
        </w:rPr>
        <w:t>блаtt.оус,гройства</w:t>
      </w:r>
      <w:r>
        <w:rPr sz="26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15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6"/>
          <w:szCs w:val="26"/>
        </w:rPr>
        <w:t>обществеННыХ 	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.v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"/>
          <w:sz w:val="18"/>
          <w:szCs w:val="18"/>
        </w:rPr>
        <w:t> </w:t>
      </w:r>
      <w:r>
        <w:rPr>
          <w:rFonts w:ascii="Times New Roman" w:hAnsi="Times New Roman" w:cs="Times New Roman"/>
          <w:sz w:val="18"/>
          <w:szCs w:val="18"/>
        </w:rPr>
        <w:t> </w:t>
      </w:r>
      <w:r>
        <w:rPr sz="17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17"/>
          <w:szCs w:val="17"/>
        </w:rPr>
        <w:t>J </w:t>
      </w:r>
      <w:r>
        <w:rPr sz="18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18"/>
          <w:szCs w:val="18"/>
        </w:rPr>
        <w:t>yvD-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8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16" w:lineRule="exact"/>
        <w:ind w:left="23" w:right="136" w:firstLine="9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обеспечение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5"/>
          <w:sz w:val="25"/>
          <w:szCs w:val="25"/>
        </w:rPr>
        <w:t> 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4"/>
          <w:szCs w:val="24"/>
        </w:rPr>
        <w:t>создания,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"/>
          <w:position w:val="-4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5"/>
          <w:szCs w:val="25"/>
        </w:rPr>
        <w:t>содержания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position w:val="-8"/>
          <w:sz w:val="25"/>
          <w:szCs w:val="25"/>
        </w:rPr>
        <w:t> </w:t>
      </w:r>
      <w:r>
        <w:rPr sz="23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3"/>
          <w:szCs w:val="23"/>
        </w:rPr>
        <w:t>и </w:t>
      </w:r>
      <w:r>
        <w:rPr sz="23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3"/>
          <w:szCs w:val="23"/>
        </w:rPr>
        <w:t>р</w:t>
      </w:r>
      <w:r>
        <w:rPr sz="23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5"/>
          <w:position w:val="-19"/>
          <w:sz w:val="23"/>
          <w:szCs w:val="23"/>
        </w:rPr>
        <w:t>€</w:t>
      </w:r>
      <w:r>
        <w:rPr sz="23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3"/>
          <w:szCs w:val="23"/>
        </w:rPr>
        <w:t>lзвития</w:t>
      </w:r>
      <w:r>
        <w:rPr sz="23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"/>
          <w:position w:val="-19"/>
          <w:sz w:val="23"/>
          <w:szCs w:val="23"/>
        </w:rPr>
        <w:t> </w:t>
      </w:r>
      <w:r>
        <w:rPr>
          <w:rFonts w:ascii="Times New Roman" w:hAnsi="Times New Roman" w:cs="Times New Roman"/>
          <w:sz w:val="23"/>
          <w:szCs w:val="23"/>
        </w:rPr>
        <w:t>   </w:t>
      </w:r>
      <w:r>
        <w:rPr sz="25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5"/>
          <w:szCs w:val="25"/>
        </w:rPr>
        <w:t>объектов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благоустройства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3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3"/>
          <w:szCs w:val="23"/>
        </w:rPr>
        <w:t>на 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территории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"/>
          <w:position w:val="-7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5"/>
          <w:szCs w:val="25"/>
        </w:rPr>
        <w:t>поселения  </w:t>
      </w:r>
    </w:p>
    <w:p>
      <w:pPr>
        <w:rPr>
          <w:rFonts w:ascii="Times New Roman" w:hAnsi="Times New Roman" w:cs="Times New Roman"/>
          <w:color w:val="010302"/>
        </w:rPr>
        <w:tabs>
          <w:tab w:val="left" w:pos="5174"/>
        </w:tabs>
        <w:spacing w:before="0" w:after="0" w:line="450" w:lineRule="exact"/>
        <w:ind w:left="0" w:right="0" w:firstLine="14"/>
      </w:pPr>
      <w:r/>
      <w:r>
        <w:rPr sz="28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8"/>
          <w:szCs w:val="28"/>
        </w:rPr>
        <w:t>повышение</w:t>
      </w:r>
      <w:r>
        <w:rPr sz="28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position w:val="-12"/>
          <w:sz w:val="28"/>
          <w:szCs w:val="28"/>
        </w:rPr>
        <w:t> </w:t>
      </w:r>
      <w:r>
        <w:rPr sz="29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9"/>
          <w:szCs w:val="29"/>
        </w:rPr>
        <w:t>уровня</w:t>
      </w:r>
      <w:r>
        <w:rPr sz="29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position w:val="-23"/>
          <w:sz w:val="29"/>
          <w:szCs w:val="29"/>
        </w:rPr>
        <w:t> </w:t>
      </w:r>
      <w:r>
        <w:rPr sz="27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7"/>
          <w:szCs w:val="27"/>
        </w:rPr>
        <w:t>вовлеченности 	</w:t>
      </w:r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;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2" w:space="0" w:equalWidth="0">
            <w:col w:w="3657" w:space="28"/>
            <w:col w:w="6944" w:space="0"/>
          </w:cols>
          <w:docGrid w:linePitch="360"/>
        </w:sectPr>
        <w:tabs>
          <w:tab w:val="left" w:pos="4627"/>
        </w:tabs>
        <w:spacing w:before="0" w:after="0" w:line="571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2654807</wp:posOffset>
            </wp:positionH>
            <wp:positionV relativeFrom="paragraph">
              <wp:posOffset>191517</wp:posOffset>
            </wp:positionV>
            <wp:extent cx="4422241" cy="484402"/>
            <wp:effectExtent l="0" t="0" r="0" b="0"/>
            <wp:wrapNone/>
            <wp:docPr id="109" name="Freeform 10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654807" y="4647439"/>
                      <a:ext cx="4307941" cy="37010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2059"/>
                            <w:tab w:val="left" w:pos="3143"/>
                            <w:tab w:val="left" w:pos="3513"/>
                            <w:tab w:val="left" w:pos="5515"/>
                          </w:tabs>
                          <w:spacing w:before="0" w:after="0" w:line="163" w:lineRule="exact"/>
                          <w:ind w:left="0" w:right="0" w:firstLine="3187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реализацию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3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мероприятий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1"/>
                            <w:sz w:val="27"/>
                            <w:szCs w:val="27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  <w:vertAlign w:val="subscript"/>
                          </w:rPr>
                          <w:t>по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благоустройству 	</w:t>
                        </w:r>
                        <w:r>
                          <w:rPr sz="12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12"/>
                            <w:szCs w:val="12"/>
                          </w:rPr>
                          <w:t>территор 	</w:t>
                        </w:r>
                        <w:r>
                          <w:rPr sz="12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12"/>
                            <w:szCs w:val="12"/>
                          </w:rPr>
                          <w:t>ии 	</w:t>
                        </w:r>
                        <w:r>
                          <w:rPr sz="12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12"/>
                            <w:szCs w:val="12"/>
                          </w:rPr>
                          <w:t>с.</w:t>
                        </w:r>
                        <w:r>
                          <w:rPr sz="12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2"/>
                            <w:position w:val="-1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   </w:t>
                        </w:r>
                        <w:r>
                          <w:rPr sz="12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12"/>
                            <w:szCs w:val="12"/>
                          </w:rPr>
                          <w:t>Куйбышево. 	</w:t>
                        </w:r>
                        <w:r>
                          <w:rPr sz="12" baseline="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9"/>
                            <w:sz w:val="12"/>
                            <w:szCs w:val="12"/>
                          </w:rPr>
                          <w:t>l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6251447</wp:posOffset>
            </wp:positionH>
            <wp:positionV relativeFrom="paragraph">
              <wp:posOffset>308356</wp:posOffset>
            </wp:positionV>
            <wp:extent cx="180362" cy="198608"/>
            <wp:effectExtent l="0" t="0" r="0" b="0"/>
            <wp:wrapNone/>
            <wp:docPr id="110" name="Freeform 11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251447" y="4764278"/>
                      <a:ext cx="66062" cy="8430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32" w:lineRule="exact"/>
                          <w:ind w:left="0" w:right="0" w:firstLine="0"/>
                        </w:pPr>
                        <w:r>
                          <w:rPr sz="1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1"/>
                            <w:szCs w:val="11"/>
                          </w:rPr>
                          <w:t>_J</w:t>
                        </w:r>
                        <w:r>
                          <w:rPr>
                            <w:rFonts w:ascii="Times New Roman" w:hAnsi="Times New Roman" w:cs="Times New Roman"/>
                            <w:sz w:val="11"/>
                            <w:szCs w:val="1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7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7"/>
          <w:szCs w:val="27"/>
        </w:rPr>
        <w:t>граждан,</w:t>
      </w:r>
      <w:r>
        <w:rPr sz="27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position w:val="-16"/>
          <w:sz w:val="27"/>
          <w:szCs w:val="27"/>
        </w:rPr>
        <w:t> </w:t>
      </w:r>
      <w:r>
        <w:rPr sz="26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6"/>
          <w:szCs w:val="26"/>
        </w:rPr>
        <w:t>организаций</w:t>
      </w:r>
      <w:r>
        <w:rPr sz="26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position w:val="-21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30" baseline="-2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5"/>
          <w:sz w:val="30"/>
          <w:szCs w:val="30"/>
        </w:rPr>
        <w:t>в 	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заинтересованных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4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09" w:lineRule="exact"/>
        <w:ind w:left="573" w:right="-40" w:firstLine="9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Щелевые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sz w:val="23"/>
          <w:szCs w:val="23"/>
        </w:rPr>
        <w:t> </w:t>
      </w:r>
      <w:r>
        <w:rPr sz="25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5"/>
          <w:szCs w:val="25"/>
        </w:rPr>
        <w:t>индикаторы</w:t>
      </w:r>
      <w:r>
        <w:rPr sz="25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position w:val="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пок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31"/>
          <w:sz w:val="24"/>
          <w:szCs w:val="24"/>
        </w:rPr>
        <w:t>€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ватели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  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6"/>
          <w:szCs w:val="26"/>
        </w:rPr>
        <w:t>муници-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пальной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sz w:val="26"/>
          <w:szCs w:val="26"/>
        </w:rPr>
        <w:t> 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6"/>
          <w:szCs w:val="26"/>
        </w:rPr>
        <w:t>программы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Куйбышевского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sz w:val="28"/>
          <w:szCs w:val="28"/>
        </w:rPr>
        <w:t> </w:t>
      </w:r>
      <w:r>
        <w:rPr>
          <w:rFonts w:ascii="Times New Roman" w:hAnsi="Times New Roman" w:cs="Times New Roman"/>
          <w:sz w:val="28"/>
          <w:szCs w:val="28"/>
        </w:rPr>
        <w:t>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  <w:vertAlign w:val="subscript"/>
        </w:rPr>
        <w:t>селъ-</w:t>
      </w:r>
      <w:r>
        <w:rPr>
          <w:rFonts w:ascii="Times New Roman" w:hAnsi="Times New Roman" w:cs="Times New Roman"/>
          <w:sz w:val="23"/>
          <w:szCs w:val="23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ского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sz w:val="25"/>
          <w:szCs w:val="25"/>
        </w:rPr>
        <w:t>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поселения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7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86" w:lineRule="exact"/>
        <w:ind w:left="0" w:right="0" w:firstLine="0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указаны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1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21"/>
          <w:szCs w:val="21"/>
        </w:rPr>
        <w:t>в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  <w:vertAlign w:val="superscript"/>
        </w:rPr>
        <w:t>,габ:rице 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4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3" w:space="0" w:equalWidth="0">
            <w:col w:w="3392" w:space="196"/>
            <w:col w:w="2256" w:space="4"/>
            <w:col w:w="498" w:space="0"/>
          </w:cols>
          <w:docGrid w:linePitch="360"/>
        </w:sectPr>
        <w:spacing w:before="0" w:after="0" w:line="253" w:lineRule="exact"/>
        <w:ind w:left="0" w:right="0" w:firstLine="0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Jtlb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2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655319</wp:posOffset>
            </wp:positionH>
            <wp:positionV relativeFrom="paragraph">
              <wp:posOffset>125349</wp:posOffset>
            </wp:positionV>
            <wp:extent cx="1850535" cy="556488"/>
            <wp:effectExtent l="0" t="0" r="0" b="0"/>
            <wp:wrapNone/>
            <wp:docPr id="111" name="Freeform 11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55319" y="7613904"/>
                      <a:ext cx="1736235" cy="44218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696" w:lineRule="exact"/>
                          <w:ind w:left="0" w:right="0" w:firstLine="0"/>
                        </w:pP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8"/>
                            <w:szCs w:val="28"/>
                            <w:vertAlign w:val="subscript"/>
                          </w:rPr>
                          <w:t>зации</w:t>
                        </w: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1"/>
                            <w:sz w:val="28"/>
                            <w:szCs w:val="28"/>
                            <w:vertAlign w:val="subscript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 </w:t>
                        </w:r>
                        <w:r>
                          <w:rPr sz="3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2"/>
                            <w:szCs w:val="32"/>
                          </w:rPr>
                          <w:t>" </w:t>
                        </w:r>
                        <w:r>
                          <w:rPr sz="36" baseline="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9"/>
                            <w:sz w:val="36"/>
                            <w:szCs w:val="36"/>
                          </w:rPr>
                          <w:t>,rаЙ</w:t>
                        </w:r>
                        <w:r>
                          <w:rPr sz="36" baseline="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8"/>
                            <w:position w:val="19"/>
                            <w:sz w:val="36"/>
                            <w:szCs w:val="36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  <w:vertAlign w:val="superscript"/>
                          </w:rPr>
                          <w:t>реали-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667512</wp:posOffset>
            </wp:positionH>
            <wp:positionV relativeFrom="paragraph">
              <wp:posOffset>142114</wp:posOffset>
            </wp:positionV>
            <wp:extent cx="689087" cy="344233"/>
            <wp:effectExtent l="0" t="0" r="0" b="0"/>
            <wp:wrapNone/>
            <wp:docPr id="112" name="Freeform 11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67512" y="7630669"/>
                      <a:ext cx="574787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Сроки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5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92" w:lineRule="exact"/>
        <w:ind w:left="507" w:right="-40" w:firstLine="873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муниципалъной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программы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  <w:vertAlign w:val="subscript"/>
        </w:rPr>
        <w:t>Куйбы-</w:t>
      </w:r>
      <w:r>
        <w:rPr>
          <w:rFonts w:ascii="Times New Roman" w:hAnsi="Times New Roman" w:cs="Times New Roman"/>
          <w:sz w:val="27"/>
          <w:szCs w:val="2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1" w:lineRule="exact"/>
        <w:ind w:left="488" w:right="-40" w:firstLine="9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шевского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1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сельского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поселения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627887</wp:posOffset>
            </wp:positionH>
            <wp:positionV relativeFrom="paragraph">
              <wp:posOffset>157353</wp:posOffset>
            </wp:positionV>
            <wp:extent cx="1821712" cy="369874"/>
            <wp:effectExtent l="0" t="0" r="0" b="0"/>
            <wp:wrapNone/>
            <wp:docPr id="113" name="Freeform 11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27887" y="8819388"/>
                      <a:ext cx="1707412" cy="25557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0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Ресурсное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5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  <w:vertAlign w:val="subscript"/>
                          </w:rPr>
                          <w:t>обеспече-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2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18" w:lineRule="exact"/>
        <w:ind w:left="444" w:right="22" w:firstLine="14"/>
        <w:jc w:val="both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ние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6"/>
          <w:szCs w:val="26"/>
        </w:rPr>
        <w:t>муниципальной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про|раммы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  <w:vertAlign w:val="subscript"/>
        </w:rPr>
        <w:t>Куйбы-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шевского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1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сельского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поселения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1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434" w:lineRule="exact"/>
        <w:ind w:left="28" w:right="0" w:firstLine="4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20lВ-202З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sz w:val="27"/>
          <w:szCs w:val="27"/>
        </w:rPr>
        <w:t> </w:t>
      </w:r>
      <w:r>
        <w:rPr sz="3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36"/>
          <w:szCs w:val="36"/>
        </w:rPr>
        <w:t>гоБ</w:t>
      </w:r>
      <w:r>
        <w:rPr>
          <w:rFonts w:ascii="Times New Roman" w:hAnsi="Times New Roman" w:cs="Times New Roman"/>
          <w:sz w:val="36"/>
          <w:szCs w:val="3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46" w:lineRule="exact"/>
        <w:ind w:left="28" w:right="0" w:firstLine="0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этапы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sz w:val="27"/>
          <w:szCs w:val="27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реализации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7"/>
          <w:sz w:val="24"/>
          <w:szCs w:val="24"/>
          <w:vertAlign w:val="subscript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6"/>
          <w:szCs w:val="26"/>
        </w:rPr>
        <w:t>Программы</w:t>
      </w:r>
      <w:r>
        <w:rPr sz="2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"/>
          <w:position w:val="-7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4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4"/>
          <w:szCs w:val="24"/>
        </w:rPr>
        <w:t>не 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5"/>
          <w:szCs w:val="25"/>
        </w:rPr>
        <w:t>выделяются.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2" w:space="0" w:equalWidth="0">
            <w:col w:w="3292" w:space="186"/>
            <w:col w:w="6802" w:space="0"/>
          </w:cols>
          <w:docGrid w:linePitch="360"/>
        </w:sectPr>
        <w:spacing w:before="0" w:after="0" w:line="470" w:lineRule="exact"/>
        <w:ind w:left="-80" w:right="40" w:firstLine="0"/>
        <w:jc w:val="right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2505455</wp:posOffset>
            </wp:positionH>
            <wp:positionV relativeFrom="paragraph">
              <wp:posOffset>216916</wp:posOffset>
            </wp:positionV>
            <wp:extent cx="2771689" cy="816660"/>
            <wp:effectExtent l="0" t="0" r="0" b="0"/>
            <wp:wrapNone/>
            <wp:docPr id="114" name="Freeform 11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505455" y="9119363"/>
                      <a:ext cx="2657389" cy="7023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11" w:lineRule="exact"/>
                          <w:ind w:left="0" w:right="0" w:firstLine="14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за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счет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7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6"/>
                            <w:szCs w:val="26"/>
                          </w:rPr>
                          <w:t>всех</w:t>
                        </w:r>
                        <w:r>
                          <w:rPr sz="26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position w:val="-2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6"/>
                            <w:szCs w:val="26"/>
                          </w:rPr>
                          <w:t>источников</w:t>
                        </w:r>
                        <w:r>
                          <w:rPr sz="26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7"/>
                            <w:position w:val="-4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5"/>
                            <w:szCs w:val="25"/>
                          </w:rPr>
                          <w:t>составит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лей,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3"/>
                            <w:sz w:val="24"/>
                            <w:szCs w:val="24"/>
                          </w:rPr>
                          <w:t> </w:t>
                        </w:r>
                        <w:r>
                          <w:rPr sz="22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2"/>
                            <w:szCs w:val="22"/>
                          </w:rPr>
                          <w:t>в </w:t>
                        </w:r>
                        <w:r>
                          <w:rPr sz="26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6"/>
                            <w:szCs w:val="26"/>
                          </w:rPr>
                          <w:t>том </w:t>
                        </w:r>
                        <w:r>
                          <w:rPr sz="24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4"/>
                            <w:szCs w:val="24"/>
                          </w:rPr>
                          <w:t>числе: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32" w:lineRule="exact"/>
                          <w:ind w:left="0" w:right="0" w:firstLine="67"/>
                        </w:pP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?018 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  <w:vertAlign w:val="superscript"/>
                          </w:rPr>
                          <w:t>гоДу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6"/>
                            <w:sz w:val="23"/>
                            <w:szCs w:val="23"/>
                            <w:vertAlign w:val="superscript"/>
                          </w:rPr>
                          <w:t> </w:t>
                        </w:r>
                        <w:r>
                          <w:rPr sz="42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3"/>
                            <w:sz w:val="42"/>
                            <w:szCs w:val="42"/>
                          </w:rPr>
                          <w:t>-</w:t>
                        </w:r>
                        <w:r>
                          <w:rPr sz="42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position w:val="3"/>
                            <w:sz w:val="42"/>
                            <w:szCs w:val="4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42"/>
                            <w:szCs w:val="42"/>
                          </w:rPr>
                          <w:t> </w:t>
                        </w:r>
                        <w:r>
                          <w:rPr sz="29" baseline="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9"/>
                            <w:sz w:val="29"/>
                            <w:szCs w:val="29"/>
                          </w:rPr>
                          <w:t>l4552,B</w:t>
                        </w:r>
                        <w:r>
                          <w:rPr sz="29" baseline="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0"/>
                            <w:position w:val="9"/>
                            <w:sz w:val="29"/>
                            <w:szCs w:val="29"/>
                          </w:rPr>
                          <w:t> </w:t>
                        </w:r>
                        <w:r>
                          <w:rPr sz="25" baseline="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5"/>
                            <w:sz w:val="25"/>
                            <w:szCs w:val="25"/>
                          </w:rPr>
                          <w:t>тыс.</w:t>
                        </w:r>
                        <w:r>
                          <w:rPr sz="25" baseline="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position w:val="5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4"/>
                            <w:szCs w:val="24"/>
                          </w:rPr>
                          <w:t>рублей;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Объем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sz w:val="27"/>
          <w:szCs w:val="27"/>
        </w:rPr>
        <w:t> </w:t>
      </w:r>
      <w:r>
        <w:rPr sz="2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6"/>
          <w:szCs w:val="26"/>
        </w:rPr>
        <w:t>фигrаrlсироuuпЙ</w:t>
      </w:r>
      <w:r>
        <w:rPr sz="2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9"/>
          <w:sz w:val="26"/>
          <w:szCs w:val="26"/>
        </w:rPr>
        <w:t> </w:t>
      </w:r>
      <w:r>
        <w:rPr sz="3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36"/>
          <w:szCs w:val="36"/>
        </w:rPr>
        <w:t>ПрфЙ</w:t>
      </w:r>
      <w:r>
        <w:rPr sz="3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88"/>
          <w:position w:val="-10"/>
          <w:sz w:val="36"/>
          <w:szCs w:val="36"/>
        </w:rPr>
        <w:t>Й</w:t>
      </w:r>
      <w:r>
        <w:rPr>
          <w:rFonts w:ascii="Times New Roman" w:hAnsi="Times New Roman" w:cs="Times New Roman"/>
          <w:sz w:val="36"/>
          <w:szCs w:val="36"/>
        </w:rPr>
        <w:t>   </w:t>
      </w:r>
      <w:r>
        <w:rPr sz="30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30"/>
          <w:szCs w:val="30"/>
        </w:rPr>
        <w:t>в </w:t>
      </w:r>
      <w:r>
        <w:rPr sz="26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6"/>
          <w:szCs w:val="26"/>
        </w:rPr>
        <w:t>2018-202З</w:t>
      </w:r>
      <w:r>
        <w:rPr sz="26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position w:val="-15"/>
          <w:sz w:val="26"/>
          <w:szCs w:val="26"/>
        </w:rPr>
        <w:t> </w:t>
      </w:r>
      <w:r>
        <w:rPr sz="25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5"/>
          <w:szCs w:val="25"/>
        </w:rPr>
        <w:t>годах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71404,7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2"/>
          <w:sz w:val="27"/>
          <w:szCs w:val="27"/>
        </w:rPr>
        <w:t> 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тыс.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position w:val="-3"/>
          <w:sz w:val="25"/>
          <w:szCs w:val="25"/>
        </w:rPr>
        <w:t> 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руб-</w:t>
      </w:r>
      <w:r>
        <w:rPr>
          <w:rFonts w:ascii="Times New Roman" w:hAnsi="Times New Roman" w:cs="Times New Roman"/>
          <w:sz w:val="25"/>
          <w:szCs w:val="25"/>
        </w:rPr>
        <w:t> </w:t>
      </w:r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-311404</wp:posOffset>
            </wp:positionV>
            <wp:extent cx="7559040" cy="10692383"/>
            <wp:effectExtent l="0" t="0" r="0" b="0"/>
            <wp:wrapNone/>
            <wp:docPr id="115" name="Picture 11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>
                      <a:picLocks noChangeAspect="0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4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20" w:lineRule="exact"/>
        <w:ind w:left="741" w:right="-40" w:firstLine="9"/>
        <w:jc w:val="both"/>
      </w:pPr>
      <w:r/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Ожидаемые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1"/>
          <w:sz w:val="28"/>
          <w:szCs w:val="28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результа-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ты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5"/>
          <w:sz w:val="30"/>
          <w:szCs w:val="30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ре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31"/>
          <w:sz w:val="24"/>
          <w:szCs w:val="24"/>
          <w:vertAlign w:val="subscript"/>
        </w:rPr>
        <w:t>€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Lлизации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sz w:val="24"/>
          <w:szCs w:val="24"/>
          <w:vertAlign w:val="subscript"/>
        </w:rPr>
        <w:t> </w:t>
      </w:r>
      <w:r>
        <w:rPr>
          <w:rFonts w:ascii="Times New Roman" w:hAnsi="Times New Roman" w:cs="Times New Roman"/>
          <w:sz w:val="24"/>
          <w:szCs w:val="24"/>
        </w:rPr>
        <w:t>   </w:t>
      </w:r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4"/>
          <w:szCs w:val="24"/>
        </w:rPr>
        <w:t>муни_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ципальной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6"/>
          <w:szCs w:val="26"/>
        </w:rPr>
        <w:t>программы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Куйбышевского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8"/>
          <w:sz w:val="28"/>
          <w:szCs w:val="28"/>
        </w:rPr>
        <w:t> </w:t>
      </w:r>
      <w:r>
        <w:rPr>
          <w:rFonts w:ascii="Times New Roman" w:hAnsi="Times New Roman" w:cs="Times New Roman"/>
          <w:sz w:val="28"/>
          <w:szCs w:val="28"/>
        </w:rPr>
        <w:t> </w:t>
      </w:r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4"/>
          <w:szCs w:val="24"/>
        </w:rPr>
        <w:t>сель-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ского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sz w:val="25"/>
          <w:szCs w:val="25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поселения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335" w:lineRule="exact"/>
        <w:ind w:left="187" w:right="20" w:firstLine="4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2020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25"/>
          <w:szCs w:val="25"/>
        </w:rPr>
        <w:t> </w:t>
      </w:r>
      <w:r>
        <w:rPr sz="3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9"/>
          <w:szCs w:val="39"/>
        </w:rPr>
        <w:t>го/{у</w:t>
      </w:r>
      <w:r>
        <w:rPr sz="3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sz w:val="39"/>
          <w:szCs w:val="39"/>
        </w:rPr>
        <w:t> </w:t>
      </w:r>
      <w:r>
        <w:rPr sz="27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7"/>
          <w:szCs w:val="27"/>
        </w:rPr>
        <w:t>165В7,0</w:t>
      </w:r>
      <w:r>
        <w:rPr sz="27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position w:val="-1"/>
          <w:sz w:val="27"/>
          <w:szCs w:val="27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тыс.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2"/>
          <w:sz w:val="25"/>
          <w:szCs w:val="25"/>
        </w:rPr>
        <w:t> </w:t>
      </w:r>
      <w:r>
        <w:rPr sz="24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4"/>
          <w:szCs w:val="24"/>
        </w:rPr>
        <w:t>рублей;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202|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году </w:t>
      </w:r>
      <w:r>
        <w:rPr sz="4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42"/>
          <w:szCs w:val="42"/>
        </w:rPr>
        <w:t>-</w:t>
      </w:r>
      <w:r>
        <w:rPr sz="4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position w:val="-7"/>
          <w:sz w:val="42"/>
          <w:szCs w:val="42"/>
        </w:rPr>
        <w:t> </w:t>
      </w:r>
      <w:r>
        <w:rPr>
          <w:rFonts w:ascii="Times New Roman" w:hAnsi="Times New Roman" w:cs="Times New Roman"/>
          <w:sz w:val="42"/>
          <w:szCs w:val="42"/>
        </w:rPr>
        <w:t> </w:t>
      </w:r>
      <w:r>
        <w:rPr sz="29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9"/>
          <w:szCs w:val="29"/>
        </w:rPr>
        <w:t>2|457,4</w:t>
      </w:r>
      <w:r>
        <w:rPr sz="29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position w:val="-1"/>
          <w:sz w:val="29"/>
          <w:szCs w:val="29"/>
        </w:rPr>
        <w:t> 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тыс.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position w:val="-3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рублей;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2022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sz w:val="25"/>
          <w:szCs w:val="25"/>
        </w:rPr>
        <w:t> </w:t>
      </w:r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L,о/{у</w:t>
      </w:r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sz w:val="19"/>
          <w:szCs w:val="19"/>
        </w:rPr>
        <w:t> </w:t>
      </w:r>
      <w:r>
        <w:rPr sz="42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42"/>
          <w:szCs w:val="42"/>
        </w:rPr>
        <w:t>-</w:t>
      </w:r>
      <w:r>
        <w:rPr sz="42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position w:val="-6"/>
          <w:sz w:val="42"/>
          <w:szCs w:val="42"/>
        </w:rPr>
        <w:t> </w:t>
      </w:r>
      <w:r>
        <w:rPr>
          <w:rFonts w:ascii="Times New Roman" w:hAnsi="Times New Roman" w:cs="Times New Roman"/>
          <w:sz w:val="42"/>
          <w:szCs w:val="42"/>
        </w:rPr>
        <w:t> 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6"/>
          <w:szCs w:val="26"/>
        </w:rPr>
        <w:t>2905,0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2"/>
          <w:position w:val="-1"/>
          <w:sz w:val="26"/>
          <w:szCs w:val="26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тыс.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position w:val="-2"/>
          <w:sz w:val="25"/>
          <w:szCs w:val="25"/>
        </w:rPr>
        <w:t> </w:t>
      </w:r>
      <w:r>
        <w:rPr sz="24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4"/>
          <w:szCs w:val="24"/>
        </w:rPr>
        <w:t>рублей.,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202З 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t,oi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sz w:val="18"/>
          <w:szCs w:val="18"/>
        </w:rPr>
        <w:t> </w:t>
      </w:r>
      <w:r>
        <w:rPr sz="31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31"/>
          <w:szCs w:val="31"/>
        </w:rPr>
        <w:t>ly </w:t>
      </w:r>
      <w:r>
        <w:rPr sz="4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42"/>
          <w:szCs w:val="42"/>
        </w:rPr>
        <w:t>-</w:t>
      </w:r>
      <w:r>
        <w:rPr sz="4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9"/>
          <w:position w:val="-7"/>
          <w:sz w:val="42"/>
          <w:szCs w:val="42"/>
        </w:rPr>
        <w:t> </w:t>
      </w:r>
      <w:r>
        <w:rPr>
          <w:rFonts w:ascii="Times New Roman" w:hAnsi="Times New Roman" w:cs="Times New Roman"/>
          <w:sz w:val="42"/>
          <w:szCs w:val="42"/>
        </w:rPr>
        <w:t>  </w:t>
      </w:r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4"/>
          <w:szCs w:val="24"/>
        </w:rPr>
        <w:t>15762,5</w:t>
      </w:r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position w:val="-2"/>
          <w:sz w:val="24"/>
          <w:szCs w:val="24"/>
        </w:rPr>
        <w:t> 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тыс.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3"/>
          <w:sz w:val="25"/>
          <w:szCs w:val="25"/>
        </w:rPr>
        <w:t> </w:t>
      </w:r>
      <w:r>
        <w:rPr sz="24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4"/>
          <w:szCs w:val="24"/>
        </w:rPr>
        <w:t>руб.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16" w:lineRule="exact"/>
        <w:ind w:left="95" w:right="20" w:firstLine="14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бюджет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sz w:val="25"/>
          <w:szCs w:val="25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ItуйбышевсItого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9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сельского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3"/>
          <w:sz w:val="25"/>
          <w:szCs w:val="25"/>
        </w:rPr>
        <w:t> 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6"/>
          <w:szCs w:val="26"/>
        </w:rPr>
        <w:t>поселения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8"/>
          <w:position w:val="-4"/>
          <w:sz w:val="26"/>
          <w:szCs w:val="26"/>
        </w:rPr>
        <w:t> </w:t>
      </w:r>
      <w:r>
        <w:rPr sz="29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9"/>
          <w:szCs w:val="29"/>
        </w:rPr>
        <w:t>-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  <w:vertAlign w:val="subscript"/>
        </w:rPr>
        <w:t>4745,З</w:t>
      </w:r>
      <w:r>
        <w:rPr>
          <w:rFonts w:ascii="Times New Roman" w:hAnsi="Times New Roman" w:cs="Times New Roman"/>
          <w:sz w:val="22"/>
          <w:szCs w:val="22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тыс.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sz w:val="25"/>
          <w:szCs w:val="25"/>
        </w:rPr>
        <w:t> </w:t>
      </w:r>
      <w:r>
        <w:rPr sz="28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8"/>
          <w:szCs w:val="28"/>
        </w:rPr>
        <w:t>руб., </w:t>
      </w:r>
      <w:r>
        <w:rPr sz="22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2"/>
          <w:szCs w:val="22"/>
        </w:rPr>
        <w:t>в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том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position w:val="-1"/>
          <w:sz w:val="25"/>
          <w:szCs w:val="25"/>
        </w:rPr>
        <w:t> </w:t>
      </w:r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4"/>
          <w:szCs w:val="24"/>
        </w:rPr>
        <w:t>числе: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90" w:lineRule="exact"/>
        <w:ind w:left="0" w:right="0" w:firstLine="172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2018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год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sz w:val="24"/>
          <w:szCs w:val="24"/>
        </w:rPr>
        <w:t> </w:t>
      </w:r>
      <w:r>
        <w:rPr sz="31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31"/>
          <w:szCs w:val="31"/>
        </w:rPr>
        <w:t>- 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6"/>
          <w:szCs w:val="26"/>
        </w:rPr>
        <w:t>561,6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position w:val="-1"/>
          <w:sz w:val="26"/>
          <w:szCs w:val="26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тыс.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2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34" w:lineRule="exact"/>
        <w:ind w:left="0" w:right="0" w:firstLine="105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2019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год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sz w:val="24"/>
          <w:szCs w:val="24"/>
        </w:rPr>
        <w:t> </w:t>
      </w:r>
      <w:r>
        <w:rPr sz="3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36"/>
          <w:szCs w:val="36"/>
        </w:rPr>
        <w:t>- 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3"/>
          <w:szCs w:val="23"/>
        </w:rPr>
        <w:t>140,0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position w:val="-1"/>
          <w:sz w:val="23"/>
          <w:szCs w:val="23"/>
        </w:rPr>
        <w:t>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тыс.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1"/>
          <w:sz w:val="25"/>
          <w:szCs w:val="25"/>
        </w:rPr>
        <w:t> 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4"/>
          <w:szCs w:val="24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98" w:lineRule="exact"/>
        <w:ind w:left="0" w:right="0" w:firstLine="163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2020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25"/>
          <w:szCs w:val="25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4"/>
          <w:szCs w:val="24"/>
        </w:rPr>
        <w:t> </w:t>
      </w:r>
      <w:r>
        <w:rPr sz="33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33"/>
          <w:szCs w:val="33"/>
        </w:rPr>
        <w:t>-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2258,З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position w:val="-1"/>
          <w:sz w:val="24"/>
          <w:szCs w:val="24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тыс.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2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86" w:lineRule="exact"/>
        <w:ind w:left="0" w:right="0" w:firstLine="163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2021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год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sz w:val="24"/>
          <w:szCs w:val="24"/>
        </w:rPr>
        <w:t> </w:t>
      </w:r>
      <w:r>
        <w:rPr sz="31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31"/>
          <w:szCs w:val="31"/>
        </w:rPr>
        <w:t>- 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6"/>
          <w:szCs w:val="26"/>
        </w:rPr>
        <w:t>22],2 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3"/>
          <w:szCs w:val="23"/>
        </w:rPr>
        <w:t>Tbic.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3"/>
          <w:szCs w:val="23"/>
        </w:rPr>
        <w:t> 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4"/>
          <w:szCs w:val="24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34" w:lineRule="exact"/>
        <w:ind w:left="0" w:right="0" w:firstLine="158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2022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год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sz w:val="24"/>
          <w:szCs w:val="24"/>
        </w:rPr>
        <w:t> </w:t>
      </w:r>
      <w:r>
        <w:rPr sz="25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4"/>
          <w:sz w:val="25"/>
          <w:szCs w:val="25"/>
        </w:rPr>
        <w:t>* </w:t>
      </w:r>
      <w:r>
        <w:rPr sz="27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7"/>
          <w:szCs w:val="27"/>
        </w:rPr>
        <w:t>]79,I</w:t>
      </w:r>
      <w:r>
        <w:rPr sz="27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position w:val="-1"/>
          <w:sz w:val="27"/>
          <w:szCs w:val="27"/>
        </w:rPr>
        <w:t>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тыс.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1"/>
          <w:sz w:val="25"/>
          <w:szCs w:val="25"/>
        </w:rPr>
        <w:t> 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4"/>
          <w:szCs w:val="24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93" w:lineRule="exact"/>
        <w:ind w:left="0" w:right="0" w:firstLine="153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2023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год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sz w:val="24"/>
          <w:szCs w:val="24"/>
        </w:rPr>
        <w:t> </w:t>
      </w:r>
      <w:r>
        <w:rPr sz="3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32"/>
          <w:szCs w:val="32"/>
        </w:rPr>
        <w:t>-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779,|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position w:val="-1"/>
          <w:sz w:val="25"/>
          <w:szCs w:val="25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тыс.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2"/>
          <w:sz w:val="25"/>
          <w:szCs w:val="25"/>
        </w:rPr>
        <w:t> 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4"/>
          <w:szCs w:val="24"/>
        </w:rPr>
        <w:t>руб,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1" w:lineRule="exact"/>
        <w:ind w:left="148" w:right="20" w:hanging="62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областной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4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7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7"/>
          <w:szCs w:val="27"/>
        </w:rPr>
        <w:t>бюджет</w:t>
      </w:r>
      <w:r>
        <w:rPr sz="27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position w:val="-1"/>
          <w:sz w:val="27"/>
          <w:szCs w:val="27"/>
        </w:rPr>
        <w:t> 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3"/>
          <w:szCs w:val="23"/>
        </w:rPr>
        <w:t>- </w:t>
      </w:r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4"/>
          <w:szCs w:val="24"/>
        </w:rPr>
        <w:t>4164,2</w:t>
      </w:r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position w:val="-2"/>
          <w:sz w:val="24"/>
          <w:szCs w:val="24"/>
        </w:rPr>
        <w:t> 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тыс.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3"/>
          <w:sz w:val="25"/>
          <w:szCs w:val="25"/>
        </w:rPr>
        <w:t> </w:t>
      </w:r>
      <w:r>
        <w:rPr sz="28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8"/>
          <w:szCs w:val="28"/>
        </w:rPr>
        <w:t>руб.,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  <w:vertAlign w:val="subscript"/>
        </w:rPr>
        <w:t>в 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том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position w:val="-5"/>
          <w:sz w:val="25"/>
          <w:szCs w:val="25"/>
        </w:rPr>
        <w:t> </w:t>
      </w:r>
      <w:r>
        <w:rPr sz="24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4"/>
          <w:szCs w:val="24"/>
        </w:rPr>
        <w:t>числе: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2018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25"/>
          <w:szCs w:val="25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4"/>
          <w:szCs w:val="24"/>
        </w:rPr>
        <w:t> </w:t>
      </w:r>
      <w:r>
        <w:rPr sz="3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36"/>
          <w:szCs w:val="36"/>
        </w:rPr>
        <w:t>-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1818,8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7"/>
          <w:position w:val="-1"/>
          <w:sz w:val="25"/>
          <w:szCs w:val="25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тыс.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2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80" w:lineRule="exact"/>
        <w:ind w:left="0" w:right="0" w:firstLine="158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201,9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sz w:val="22"/>
          <w:szCs w:val="22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год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sz w:val="24"/>
          <w:szCs w:val="24"/>
        </w:rPr>
        <w:t> </w:t>
      </w:r>
      <w:r>
        <w:rPr sz="31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31"/>
          <w:szCs w:val="31"/>
        </w:rPr>
        <w:t>- 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3"/>
          <w:szCs w:val="23"/>
        </w:rPr>
        <w:t>0,0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position w:val="-1"/>
          <w:sz w:val="23"/>
          <w:szCs w:val="23"/>
        </w:rPr>
        <w:t>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тыс.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1"/>
          <w:sz w:val="25"/>
          <w:szCs w:val="25"/>
        </w:rPr>
        <w:t> 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4"/>
          <w:szCs w:val="24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34" w:lineRule="exact"/>
        <w:ind w:left="0" w:right="0" w:firstLine="143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2020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25"/>
          <w:szCs w:val="25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4"/>
          <w:szCs w:val="24"/>
        </w:rPr>
        <w:t> </w:t>
      </w:r>
      <w:r>
        <w:rPr sz="3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36"/>
          <w:szCs w:val="36"/>
        </w:rPr>
        <w:t>- 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3"/>
          <w:szCs w:val="23"/>
        </w:rPr>
        <w:t>1581,5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5"/>
          <w:position w:val="-1"/>
          <w:sz w:val="23"/>
          <w:szCs w:val="23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тыс.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2"/>
          <w:sz w:val="25"/>
          <w:szCs w:val="25"/>
        </w:rPr>
        <w:t> </w:t>
      </w:r>
      <w:r>
        <w:rPr sz="24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4"/>
          <w:szCs w:val="24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34" w:lineRule="exact"/>
        <w:ind w:left="0" w:right="0" w:firstLine="143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202I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sz w:val="27"/>
          <w:szCs w:val="27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год </w:t>
      </w:r>
      <w:r>
        <w:rPr sz="3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36"/>
          <w:szCs w:val="36"/>
        </w:rPr>
        <w:t>- 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3"/>
          <w:szCs w:val="23"/>
        </w:rPr>
        <w:t>421,7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3"/>
          <w:szCs w:val="23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тыс.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2"/>
          <w:sz w:val="25"/>
          <w:szCs w:val="25"/>
        </w:rPr>
        <w:t> 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4"/>
          <w:szCs w:val="24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95" w:lineRule="exact"/>
        <w:ind w:left="0" w:right="0" w:firstLine="139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2022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год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sz w:val="24"/>
          <w:szCs w:val="24"/>
        </w:rPr>
        <w:t> </w:t>
      </w:r>
      <w:r>
        <w:rPr sz="31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31"/>
          <w:szCs w:val="31"/>
        </w:rPr>
        <w:t>-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42,6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position w:val="-1"/>
          <w:sz w:val="25"/>
          <w:szCs w:val="25"/>
        </w:rPr>
        <w:t> </w:t>
      </w:r>
      <w:r>
        <w:rPr sz="20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0"/>
          <w:szCs w:val="20"/>
        </w:rPr>
        <w:t>тьлс.</w:t>
      </w:r>
      <w:r>
        <w:rPr sz="20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position w:val="-1"/>
          <w:sz w:val="20"/>
          <w:szCs w:val="20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98" w:lineRule="exact"/>
        <w:ind w:left="0" w:right="0" w:firstLine="134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202З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год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sz w:val="24"/>
          <w:szCs w:val="24"/>
        </w:rPr>
        <w:t> </w:t>
      </w:r>
      <w:r>
        <w:rPr sz="33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33"/>
          <w:szCs w:val="33"/>
        </w:rPr>
        <w:t>-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299,6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тыс.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2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руб.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68" w:lineRule="exact"/>
        <w:ind w:left="129" w:right="20" w:hanging="62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федеральrrый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8"/>
          <w:sz w:val="24"/>
          <w:szCs w:val="24"/>
        </w:rPr>
        <w:t> </w:t>
      </w:r>
      <w:r>
        <w:rPr sz="27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3"/>
          <w:sz w:val="27"/>
          <w:szCs w:val="27"/>
        </w:rPr>
        <w:t>бюджет</w:t>
      </w:r>
      <w:r>
        <w:rPr sz="27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position w:val="3"/>
          <w:sz w:val="27"/>
          <w:szCs w:val="27"/>
        </w:rPr>
        <w:t> </w:t>
      </w:r>
      <w:r>
        <w:rPr sz="23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3"/>
          <w:sz w:val="23"/>
          <w:szCs w:val="23"/>
        </w:rPr>
        <w:t>- </w:t>
      </w:r>
      <w:r>
        <w:rPr sz="25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25"/>
          <w:szCs w:val="25"/>
        </w:rPr>
        <w:t>62з29,7</w:t>
      </w:r>
      <w:r>
        <w:rPr sz="25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position w:val="2"/>
          <w:sz w:val="25"/>
          <w:szCs w:val="25"/>
        </w:rPr>
        <w:t> </w:t>
      </w:r>
      <w:r>
        <w:rPr sz="25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5"/>
          <w:szCs w:val="25"/>
        </w:rPr>
        <w:t>тыс.</w:t>
      </w:r>
      <w:r>
        <w:rPr sz="25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1"/>
          <w:sz w:val="25"/>
          <w:szCs w:val="25"/>
        </w:rPr>
        <w:t> </w:t>
      </w:r>
      <w:r>
        <w:rPr sz="28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8"/>
          <w:szCs w:val="28"/>
        </w:rPr>
        <w:t>руб.,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в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том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числе: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2018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25"/>
          <w:szCs w:val="25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год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25"/>
          <w:szCs w:val="25"/>
        </w:rPr>
        <w:t> </w:t>
      </w:r>
      <w:r>
        <w:rPr sz="33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33"/>
          <w:szCs w:val="33"/>
        </w:rPr>
        <w:t>- 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3"/>
          <w:szCs w:val="23"/>
        </w:rPr>
        <w:t>12172,4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6"/>
          <w:position w:val="-1"/>
          <w:sz w:val="23"/>
          <w:szCs w:val="23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тыс.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2"/>
          <w:sz w:val="25"/>
          <w:szCs w:val="25"/>
        </w:rPr>
        <w:t> 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5"/>
          <w:szCs w:val="25"/>
        </w:rPr>
        <w:t>руб.,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38" w:lineRule="exact"/>
        <w:ind w:left="0" w:right="0" w:firstLine="134"/>
      </w:pPr>
      <w:r/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20119</w:t>
      </w:r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sz w:val="20"/>
          <w:szCs w:val="20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гол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24"/>
          <w:szCs w:val="24"/>
        </w:rPr>
        <w:t> </w:t>
      </w:r>
      <w:r>
        <w:rPr sz="25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4"/>
          <w:sz w:val="25"/>
          <w:szCs w:val="25"/>
        </w:rPr>
        <w:t>* 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3"/>
          <w:szCs w:val="23"/>
        </w:rPr>
        <w:t>0,0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position w:val="-1"/>
          <w:sz w:val="23"/>
          <w:szCs w:val="23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тыс.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2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34" w:lineRule="exact"/>
        <w:ind w:left="0" w:right="0" w:firstLine="120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2020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год </w:t>
      </w:r>
      <w:r>
        <w:rPr sz="3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36"/>
          <w:szCs w:val="36"/>
        </w:rPr>
        <w:t>- 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6"/>
          <w:szCs w:val="26"/>
        </w:rPr>
        <w:t>\27З|,7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position w:val="-1"/>
          <w:sz w:val="26"/>
          <w:szCs w:val="26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тыс.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2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15" w:lineRule="exact"/>
        <w:ind w:left="0" w:right="0" w:firstLine="120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202|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год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25"/>
          <w:szCs w:val="25"/>
        </w:rPr>
        <w:t> </w:t>
      </w:r>
      <w:r>
        <w:rPr sz="28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8"/>
          <w:szCs w:val="28"/>
        </w:rPr>
        <w:t>-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20658,5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position w:val="-1"/>
          <w:sz w:val="24"/>
          <w:szCs w:val="24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тыс.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2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10" w:lineRule="exact"/>
        <w:ind w:left="0" w:right="0" w:firstLine="115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2022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гол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24"/>
          <w:szCs w:val="24"/>
        </w:rPr>
        <w:t> </w:t>
      </w:r>
      <w:r>
        <w:rPr sz="34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34"/>
          <w:szCs w:val="34"/>
        </w:rPr>
        <w:t>-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2083,З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position w:val="-1"/>
          <w:sz w:val="24"/>
          <w:szCs w:val="24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тыс,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2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58" w:lineRule="exact"/>
        <w:ind w:left="0" w:right="0" w:firstLine="115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202з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год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sz w:val="24"/>
          <w:szCs w:val="24"/>
        </w:rPr>
        <w:t> </w:t>
      </w:r>
      <w:r>
        <w:rPr sz="38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38"/>
          <w:szCs w:val="38"/>
        </w:rPr>
        <w:t>-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l4683,8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8"/>
          <w:position w:val="-1"/>
          <w:sz w:val="25"/>
          <w:szCs w:val="25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тыс.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2"/>
          <w:sz w:val="25"/>
          <w:szCs w:val="25"/>
        </w:rPr>
        <w:t> </w:t>
      </w:r>
      <w:r>
        <w:rPr sz="24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4"/>
          <w:szCs w:val="24"/>
        </w:rPr>
        <w:t>руб.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6" w:lineRule="exact"/>
        <w:ind w:left="33" w:right="20" w:firstLine="9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внебтодrкетные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7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7"/>
          <w:szCs w:val="27"/>
        </w:rPr>
        <w:t>источники</w:t>
      </w:r>
      <w:r>
        <w:rPr sz="27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position w:val="-2"/>
          <w:sz w:val="27"/>
          <w:szCs w:val="27"/>
        </w:rPr>
        <w:t> 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6"/>
          <w:szCs w:val="26"/>
        </w:rPr>
        <w:t>-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|65,5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4"/>
          <w:sz w:val="25"/>
          <w:szCs w:val="25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тыс.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4"/>
          <w:sz w:val="25"/>
          <w:szCs w:val="25"/>
        </w:rPr>
        <w:t> </w:t>
      </w:r>
      <w:r>
        <w:rPr sz="28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8"/>
          <w:szCs w:val="28"/>
        </w:rPr>
        <w:t>руб., </w:t>
      </w:r>
      <w:r>
        <w:rPr sz="22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2"/>
          <w:szCs w:val="22"/>
        </w:rPr>
        <w:t>в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том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числе: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86" w:lineRule="exact"/>
        <w:ind w:left="0" w:right="0" w:firstLine="105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201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sz w:val="21"/>
          <w:szCs w:val="21"/>
        </w:rPr>
        <w:t>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8 го/l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23"/>
          <w:szCs w:val="23"/>
        </w:rPr>
        <w:t> </w:t>
      </w:r>
      <w:r>
        <w:rPr sz="32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32"/>
          <w:szCs w:val="32"/>
        </w:rPr>
        <w:t>- 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3"/>
          <w:szCs w:val="23"/>
        </w:rPr>
        <w:t>0,0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position w:val="-1"/>
          <w:sz w:val="23"/>
          <w:szCs w:val="23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тыс,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2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34" w:lineRule="exact"/>
        <w:ind w:left="0" w:right="0" w:firstLine="110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2019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25"/>
          <w:szCs w:val="25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 </w:t>
      </w:r>
      <w:r>
        <w:rPr sz="25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4"/>
          <w:sz w:val="25"/>
          <w:szCs w:val="25"/>
        </w:rPr>
        <w:t>* 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3"/>
          <w:szCs w:val="23"/>
        </w:rPr>
        <w:t>0,0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position w:val="-1"/>
          <w:sz w:val="23"/>
          <w:szCs w:val="23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тыс.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2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34" w:lineRule="exact"/>
        <w:ind w:left="0" w:right="0" w:firstLine="95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2020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год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sz w:val="24"/>
          <w:szCs w:val="24"/>
        </w:rPr>
        <w:t> </w:t>
      </w:r>
      <w:r>
        <w:rPr sz="3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36"/>
          <w:szCs w:val="36"/>
        </w:rPr>
        <w:t>- 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6"/>
          <w:szCs w:val="26"/>
        </w:rPr>
        <w:t>l5,5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position w:val="-1"/>
          <w:sz w:val="26"/>
          <w:szCs w:val="26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тыс.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2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34" w:lineRule="exact"/>
        <w:ind w:left="0" w:right="0" w:firstLine="95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202| </w:t>
      </w:r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r,о/(</w:t>
      </w:r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sz w:val="19"/>
          <w:szCs w:val="19"/>
        </w:rPr>
        <w:t> </w:t>
      </w:r>
      <w:r>
        <w:rPr sz="3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36"/>
          <w:szCs w:val="36"/>
        </w:rPr>
        <w:t>- 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3"/>
          <w:szCs w:val="23"/>
        </w:rPr>
        <w:t>150,0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position w:val="-1"/>
          <w:sz w:val="23"/>
          <w:szCs w:val="23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тыс.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2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34" w:lineRule="exact"/>
        <w:ind w:left="0" w:right="0" w:firstLine="91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2022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год </w:t>
      </w:r>
      <w:r>
        <w:rPr sz="25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4"/>
          <w:sz w:val="25"/>
          <w:szCs w:val="25"/>
        </w:rPr>
        <w:t>* 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3"/>
          <w:szCs w:val="23"/>
        </w:rPr>
        <w:t>0,0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position w:val="-1"/>
          <w:sz w:val="23"/>
          <w:szCs w:val="23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тыс.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90" w:lineRule="exact"/>
        <w:ind w:left="0" w:right="0" w:firstLine="86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202З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год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sz w:val="24"/>
          <w:szCs w:val="24"/>
        </w:rPr>
        <w:t> </w:t>
      </w:r>
      <w:r>
        <w:rPr sz="31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31"/>
          <w:szCs w:val="31"/>
        </w:rPr>
        <w:t>- 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3"/>
          <w:szCs w:val="23"/>
        </w:rPr>
        <w:t>0,0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position w:val="-1"/>
          <w:sz w:val="23"/>
          <w:szCs w:val="23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тыс.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2"/>
          <w:sz w:val="25"/>
          <w:szCs w:val="25"/>
        </w:rPr>
        <w:t> 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4"/>
          <w:szCs w:val="24"/>
        </w:rPr>
        <w:t>руб.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16" w:lineRule="exact"/>
        <w:ind w:left="9" w:right="20" w:firstLine="4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Объемы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sz w:val="26"/>
          <w:szCs w:val="26"/>
        </w:rPr>
        <w:t>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финансирования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"/>
          <w:position w:val="-6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6"/>
          <w:szCs w:val="26"/>
        </w:rPr>
        <w:t>Программы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"/>
          <w:position w:val="-3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носят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position w:val="-4"/>
          <w:sz w:val="25"/>
          <w:szCs w:val="25"/>
        </w:rPr>
        <w:t>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прогнозный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характер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и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подле)tат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"/>
          <w:position w:val="-1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6"/>
          <w:szCs w:val="26"/>
        </w:rPr>
        <w:t>уточнению</w:t>
      </w:r>
      <w:r>
        <w:rPr sz="2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1"/>
          <w:position w:val="-8"/>
          <w:sz w:val="26"/>
          <w:szCs w:val="26"/>
        </w:rPr>
        <w:t>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  <w:vertAlign w:val="subscript"/>
        </w:rPr>
        <w:t>в 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установленном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-10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4"/>
          <w:szCs w:val="24"/>
        </w:rPr>
        <w:t>по-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01" w:lineRule="exact"/>
        <w:ind w:left="0" w:right="0" w:firstLine="0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рядке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97" w:lineRule="exact"/>
        <w:ind w:left="14" w:right="-40" w:firstLine="67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дости)l(еFIис,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сJIедующих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   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показателей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3"/>
          <w:position w:val="-1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   </w:t>
      </w:r>
      <w:r>
        <w:rPr sz="24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4"/>
          <w:szCs w:val="24"/>
        </w:rPr>
        <w:t>до</w:t>
      </w:r>
      <w:r>
        <w:rPr sz="24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7"/>
          <w:position w:val="-6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  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4"/>
          <w:szCs w:val="24"/>
        </w:rPr>
        <w:t>значения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индикаi"г()ров,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sz w:val="22"/>
          <w:szCs w:val="22"/>
        </w:rPr>
        <w:t> </w:t>
      </w:r>
      <w:r>
        <w:rPr>
          <w:rFonts w:ascii="Times New Roman" w:hAnsi="Times New Roman" w:cs="Times New Roman"/>
          <w:sz w:val="22"/>
          <w:szCs w:val="22"/>
        </w:rPr>
        <w:t> 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5"/>
          <w:szCs w:val="25"/>
        </w:rPr>
        <w:t>установленных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5"/>
          <w:position w:val="-8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  <w:vertAlign w:val="subscript"/>
        </w:rPr>
        <w:t>в 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4"/>
          <w:szCs w:val="24"/>
        </w:rPr>
        <w:t>таблице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position w:val="-4"/>
          <w:sz w:val="24"/>
          <w:szCs w:val="24"/>
        </w:rPr>
        <w:t> </w:t>
      </w:r>
      <w:r>
        <w:rPr sz="22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2"/>
          <w:szCs w:val="22"/>
        </w:rPr>
        <w:t>Лb </w:t>
      </w:r>
      <w:r>
        <w:rPr sz="20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0"/>
          <w:szCs w:val="20"/>
        </w:rPr>
        <w:t>2: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1027"/>
          <w:tab w:val="left" w:pos="5073"/>
        </w:tabs>
        <w:spacing w:before="0" w:after="0" w:line="304" w:lineRule="exact"/>
        <w:ind w:left="0" w:right="-40" w:firstLine="0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доля 	</w:t>
      </w:r>
      <w:r>
        <w:rPr sz="24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4"/>
          <w:szCs w:val="24"/>
        </w:rPr>
        <w:t>tlJIощади</w:t>
      </w:r>
      <w:r>
        <w:rPr sz="24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position w:val="1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    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благоустроенных 	</w:t>
      </w:r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4"/>
          <w:szCs w:val="24"/>
        </w:rPr>
        <w:t>общественных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территорий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sz w:val="28"/>
          <w:szCs w:val="28"/>
        </w:rPr>
        <w:t> </w:t>
      </w:r>
      <w:r>
        <w:rPr sz="30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30"/>
          <w:szCs w:val="30"/>
        </w:rPr>
        <w:t>по</w:t>
      </w:r>
      <w:r>
        <w:rPr sz="30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1"/>
          <w:position w:val="-1"/>
          <w:sz w:val="30"/>
          <w:szCs w:val="30"/>
        </w:rPr>
        <w:t> </w:t>
      </w:r>
      <w:r>
        <w:rPr sz="28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8"/>
          <w:szCs w:val="28"/>
        </w:rPr>
        <w:t>отношению</w:t>
      </w:r>
      <w:r>
        <w:rPr sz="28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6"/>
          <w:position w:val="-2"/>
          <w:sz w:val="28"/>
          <w:szCs w:val="28"/>
        </w:rPr>
        <w:t> </w:t>
      </w:r>
      <w:r>
        <w:rPr sz="30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30"/>
          <w:szCs w:val="30"/>
        </w:rPr>
        <w:t>к</w:t>
      </w:r>
      <w:r>
        <w:rPr sz="30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position w:val="-4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29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9"/>
          <w:szCs w:val="29"/>
        </w:rPr>
        <w:t>общей</w:t>
      </w:r>
      <w:r>
        <w:rPr sz="29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position w:val="-4"/>
          <w:sz w:val="29"/>
          <w:szCs w:val="29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протяженности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общес,l,tзенFIыхтерриторий,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 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4"/>
          <w:szCs w:val="24"/>
        </w:rPr>
        <w:t>нуждающихся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9"/>
          <w:position w:val="-4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  </w:t>
      </w:r>
      <w:r>
        <w:rPr sz="22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2"/>
          <w:szCs w:val="22"/>
        </w:rPr>
        <w:t>в </w:t>
      </w:r>
      <w:r>
        <w:rPr sz="24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4"/>
          <w:szCs w:val="24"/>
        </w:rPr>
        <w:t>ремонте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5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2" w:space="0" w:equalWidth="0">
            <w:col w:w="3536" w:space="207"/>
            <w:col w:w="6797" w:space="0"/>
          </w:cols>
          <w:docGrid w:linePitch="360"/>
        </w:sectPr>
        <w:spacing w:before="0" w:after="0" w:line="229" w:lineRule="exact"/>
        <w:ind w:left="5144" w:right="0" w:firstLine="0"/>
      </w:pPr>
      <w:r/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4</w:t>
      </w:r>
      <w:r>
        <w:rPr>
          <w:rFonts w:ascii="Times New Roman" w:hAnsi="Times New Roman" w:cs="Times New Roman"/>
          <w:sz w:val="19"/>
          <w:szCs w:val="19"/>
        </w:rPr>
        <w:t> </w:t>
      </w:r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-311404</wp:posOffset>
            </wp:positionV>
            <wp:extent cx="7559040" cy="10692383"/>
            <wp:effectExtent l="0" t="0" r="0" b="0"/>
            <wp:wrapNone/>
            <wp:docPr id="116" name="Picture 11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/>
                    <pic:cNvPicPr>
                      <a:picLocks noChangeAspect="0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453" w:lineRule="exact"/>
        <w:ind w:left="915" w:right="0" w:firstLine="1271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раздел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5"/>
          <w:sz w:val="25"/>
          <w:szCs w:val="25"/>
        </w:rPr>
        <w:t> </w:t>
      </w:r>
      <w:r>
        <w:rPr sz="27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7"/>
          <w:szCs w:val="27"/>
        </w:rPr>
        <w:t>1. </w:t>
      </w:r>
      <w:r>
        <w:rPr sz="28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8"/>
          <w:szCs w:val="28"/>
        </w:rPr>
        <w:t>Характеристика</w:t>
      </w:r>
      <w:r>
        <w:rPr sz="28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8"/>
          <w:position w:val="-2"/>
          <w:sz w:val="28"/>
          <w:szCs w:val="28"/>
        </w:rPr>
        <w:t> </w:t>
      </w:r>
      <w:r>
        <w:rPr>
          <w:rFonts w:ascii="Times New Roman" w:hAnsi="Times New Roman" w:cs="Times New Roman"/>
          <w:sz w:val="28"/>
          <w:szCs w:val="28"/>
        </w:rPr>
        <w:t> </w:t>
      </w:r>
      <w:r>
        <w:rPr sz="2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6"/>
          <w:szCs w:val="26"/>
        </w:rPr>
        <w:t>сферы</w:t>
      </w:r>
      <w:r>
        <w:rPr sz="2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position w:val="-7"/>
          <w:sz w:val="26"/>
          <w:szCs w:val="26"/>
        </w:rPr>
        <w:t> </w:t>
      </w:r>
      <w:r>
        <w:rPr sz="26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6"/>
          <w:szCs w:val="26"/>
        </w:rPr>
        <w:t>реализации</w:t>
      </w:r>
      <w:r>
        <w:rPr sz="26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position w:val="-14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8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8"/>
          <w:szCs w:val="28"/>
        </w:rPr>
        <w:t>программы</w:t>
      </w:r>
      <w:r>
        <w:rPr>
          <w:rFonts w:ascii="Times New Roman" w:hAnsi="Times New Roman" w:cs="Times New Roman"/>
          <w:sz w:val="28"/>
          <w:szCs w:val="2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80" w:after="0" w:line="463" w:lineRule="exact"/>
        <w:ind w:left="915" w:right="0" w:firstLine="748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Анализ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sz w:val="26"/>
          <w:szCs w:val="26"/>
        </w:rPr>
        <w:t> 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6"/>
          <w:szCs w:val="26"/>
        </w:rPr>
        <w:t>состояния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position w:val="-1"/>
          <w:sz w:val="26"/>
          <w:szCs w:val="26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объектов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"/>
          <w:position w:val="-4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благоустройства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position w:val="-6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общественных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position w:val="-10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5"/>
          <w:szCs w:val="25"/>
        </w:rPr>
        <w:t>территорий</w:t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8"/>
          <w:position w:val="-13"/>
          <w:sz w:val="25"/>
          <w:szCs w:val="25"/>
        </w:rPr>
        <w:t> </w:t>
      </w:r>
      <w:r>
        <w:rPr sz="22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2"/>
          <w:szCs w:val="22"/>
        </w:rPr>
        <w:t>в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1" w:lineRule="exact"/>
        <w:ind w:left="948" w:right="277" w:firstLine="9"/>
      </w:pPr>
      <w:r/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куйбышевском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7"/>
          <w:sz w:val="28"/>
          <w:szCs w:val="28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сельском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"/>
          <w:sz w:val="25"/>
          <w:szCs w:val="25"/>
          <w:vertAlign w:val="subscript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поселении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sz w:val="25"/>
          <w:szCs w:val="25"/>
          <w:vertAlign w:val="subscript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показал,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"/>
          <w:sz w:val="24"/>
          <w:szCs w:val="24"/>
          <w:vertAlign w:val="subscript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что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sz w:val="25"/>
          <w:szCs w:val="25"/>
          <w:vertAlign w:val="subscript"/>
        </w:rPr>
        <w:t>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  <w:vertAlign w:val="subscript"/>
        </w:rPr>
        <w:t>в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вопросах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5"/>
          <w:sz w:val="25"/>
          <w:szCs w:val="25"/>
          <w:vertAlign w:val="subscript"/>
        </w:rPr>
        <w:t> </w:t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5"/>
          <w:szCs w:val="25"/>
        </w:rPr>
        <w:t>состоянии</w:t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"/>
          <w:position w:val="-1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4"/>
          <w:szCs w:val="24"/>
        </w:rPr>
        <w:t>объек-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тов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благоустройства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имеется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position w:val="-4"/>
          <w:sz w:val="25"/>
          <w:szCs w:val="25"/>
        </w:rPr>
        <w:t>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ряд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position w:val="-12"/>
          <w:sz w:val="24"/>
          <w:szCs w:val="24"/>
        </w:rPr>
        <w:t>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проблем: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position w:val="-6"/>
          <w:sz w:val="25"/>
          <w:szCs w:val="25"/>
        </w:rPr>
        <w:t> 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5"/>
          <w:szCs w:val="25"/>
        </w:rPr>
        <w:t>низкий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2"/>
          <w:position w:val="-9"/>
          <w:sz w:val="25"/>
          <w:szCs w:val="25"/>
        </w:rPr>
        <w:t> </w:t>
      </w:r>
      <w:r>
        <w:rPr sz="30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30"/>
          <w:szCs w:val="30"/>
        </w:rPr>
        <w:t>уро".""</w:t>
      </w:r>
      <w:r>
        <w:rPr sz="30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position w:val="-16"/>
          <w:sz w:val="30"/>
          <w:szCs w:val="30"/>
        </w:rPr>
        <w:t> 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5"/>
          <w:szCs w:val="25"/>
        </w:rPr>
        <w:t>общего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position w:val="-12"/>
          <w:sz w:val="25"/>
          <w:szCs w:val="25"/>
        </w:rPr>
        <w:t> 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5"/>
          <w:szCs w:val="25"/>
        </w:rPr>
        <w:t>благоустрой-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ства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sz w:val="24"/>
          <w:szCs w:val="24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общественных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территорий,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0"/>
          <w:position w:val="-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низкий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-7"/>
          <w:sz w:val="25"/>
          <w:szCs w:val="25"/>
        </w:rPr>
        <w:t> </w:t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5"/>
          <w:szCs w:val="25"/>
        </w:rPr>
        <w:t>уровень</w:t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position w:val="-13"/>
          <w:sz w:val="25"/>
          <w:szCs w:val="25"/>
        </w:rPr>
        <w:t> </w:t>
      </w:r>
      <w:r>
        <w:rPr sz="2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6"/>
          <w:szCs w:val="26"/>
        </w:rPr>
        <w:t>экономической</w:t>
      </w:r>
      <w:r>
        <w:rPr sz="2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8"/>
          <w:position w:val="-10"/>
          <w:sz w:val="26"/>
          <w:szCs w:val="26"/>
        </w:rPr>
        <w:t> </w:t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5"/>
          <w:szCs w:val="25"/>
        </w:rPr>
        <w:t>привлекатель-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ности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sz w:val="25"/>
          <w:szCs w:val="25"/>
        </w:rPr>
        <w:t>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общественных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position w:val="-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4"/>
          <w:szCs w:val="24"/>
        </w:rPr>
        <w:t>территор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4"/>
          <w:sz w:val="24"/>
          <w:szCs w:val="24"/>
        </w:rPr>
        <w:t> </w:t>
      </w:r>
      <w:r>
        <w:rPr sz="27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7"/>
          <w:szCs w:val="27"/>
        </w:rPr>
        <w:t>ий</w:t>
      </w:r>
      <w:r>
        <w:rPr sz="27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7"/>
          <w:sz w:val="27"/>
          <w:szCs w:val="27"/>
        </w:rPr>
        <w:t>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  <w:vertAlign w:val="subscript"/>
        </w:rPr>
        <w:t>из-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54"/>
          <w:sz w:val="22"/>
          <w:szCs w:val="22"/>
          <w:vertAlign w:val="subscript"/>
        </w:rPr>
        <w:t> </w:t>
      </w:r>
      <w:r>
        <w:rPr sz="23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3"/>
          <w:szCs w:val="23"/>
        </w:rPr>
        <w:t>за </w:t>
      </w:r>
      <w:r>
        <w:rPr sz="23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3"/>
          <w:szCs w:val="23"/>
        </w:rPr>
        <w:t>н.аличия</w:t>
      </w:r>
      <w:r>
        <w:rPr sz="23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position w:val="-8"/>
          <w:sz w:val="23"/>
          <w:szCs w:val="23"/>
        </w:rPr>
        <w:t> </w:t>
      </w:r>
      <w:r>
        <w:rPr sz="2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6"/>
          <w:szCs w:val="26"/>
        </w:rPr>
        <w:t>инфраструктурных</w:t>
      </w:r>
      <w:r>
        <w:rPr sz="2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6"/>
          <w:position w:val="-10"/>
          <w:sz w:val="26"/>
          <w:szCs w:val="26"/>
        </w:rPr>
        <w:t> </w:t>
      </w:r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4"/>
          <w:szCs w:val="24"/>
        </w:rPr>
        <w:t>проблем.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9" w:lineRule="exact"/>
        <w:ind w:left="934" w:right="277" w:firstLine="705"/>
      </w:pPr>
      <w:r/>
      <w:r>
        <w:rPr sz="2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9"/>
          <w:szCs w:val="29"/>
        </w:rPr>
        <w:t>в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Куйбышевском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сельском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"/>
          <w:position w:val="-4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поселении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position w:val="-6"/>
          <w:sz w:val="25"/>
          <w:szCs w:val="25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  <w:vertAlign w:val="subscript"/>
        </w:rPr>
        <w:t>имеютс"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8"/>
          <w:sz w:val="26"/>
          <w:szCs w:val="26"/>
          <w:vertAlign w:val="subscript"/>
        </w:rPr>
        <w:t> </w:t>
      </w:r>
      <w:r>
        <w:rPr sz="30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30"/>
          <w:szCs w:val="30"/>
        </w:rPr>
        <w:t>общ.йенные</w:t>
      </w:r>
      <w:r>
        <w:rPr sz="30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5"/>
          <w:position w:val="-10"/>
          <w:sz w:val="30"/>
          <w:szCs w:val="30"/>
        </w:rPr>
        <w:t> </w:t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5"/>
          <w:szCs w:val="25"/>
        </w:rPr>
        <w:t>террито-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рии,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sz w:val="24"/>
          <w:szCs w:val="24"/>
        </w:rPr>
        <w:t> </w:t>
      </w:r>
      <w:r>
        <w:rPr sz="25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4"/>
          <w:sz w:val="25"/>
          <w:szCs w:val="25"/>
        </w:rPr>
        <w:t>благоустройство</w:t>
      </w:r>
      <w:r>
        <w:rPr sz="25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position w:val="4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которых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sz w:val="26"/>
          <w:szCs w:val="26"/>
        </w:rPr>
        <w:t>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не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sz w:val="23"/>
          <w:szCs w:val="23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отвечает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8"/>
          <w:position w:val="-1"/>
          <w:sz w:val="24"/>
          <w:szCs w:val="24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современным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sz w:val="25"/>
          <w:szCs w:val="25"/>
          <w:vertAlign w:val="subscript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требованиям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"/>
          <w:position w:val="-6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3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3"/>
          <w:szCs w:val="23"/>
        </w:rPr>
        <w:t>и 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5"/>
          <w:szCs w:val="25"/>
        </w:rPr>
        <w:t>требует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6" w:lineRule="exact"/>
        <w:ind w:left="929" w:right="277" w:firstLine="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911352</wp:posOffset>
            </wp:positionH>
            <wp:positionV relativeFrom="paragraph">
              <wp:posOffset>373633</wp:posOffset>
            </wp:positionV>
            <wp:extent cx="6004547" cy="762228"/>
            <wp:effectExtent l="0" t="0" r="0" b="0"/>
            <wp:wrapNone/>
            <wp:docPr id="117" name="Freeform 11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11352" y="4433316"/>
                      <a:ext cx="5890247" cy="64792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02" w:lineRule="exact"/>
                          <w:ind w:left="0" w:right="0" w:firstLine="2539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М',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5"/>
                            <w:sz w:val="25"/>
                            <w:szCs w:val="25"/>
                          </w:rPr>
                          <w:t> </w:t>
                        </w:r>
                        <w:r>
                          <w:rPr sz="23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3"/>
                            <w:szCs w:val="23"/>
                          </w:rPr>
                          <w:t>центр</w:t>
                        </w:r>
                        <w:r>
                          <w:rPr sz="23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5"/>
                            <w:position w:val="-3"/>
                            <w:sz w:val="23"/>
                            <w:szCs w:val="23"/>
                          </w:rPr>
                          <w:t>€</w:t>
                        </w:r>
                        <w:r>
                          <w:rPr sz="23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3"/>
                            <w:szCs w:val="23"/>
                          </w:rPr>
                          <w:t>Lльная</w:t>
                        </w:r>
                        <w:r>
                          <w:rPr sz="23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7"/>
                            <w:position w:val="-3"/>
                            <w:sz w:val="23"/>
                            <w:szCs w:val="23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 </w:t>
                        </w:r>
                        <w:r>
                          <w:rPr sz="25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5"/>
                            <w:szCs w:val="25"/>
                          </w:rPr>
                          <w:t>площадь</w:t>
                        </w:r>
                        <w:r>
                          <w:rPr sz="25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5"/>
                            <w:position w:val="-3"/>
                            <w:sz w:val="25"/>
                            <w:szCs w:val="25"/>
                          </w:rPr>
                          <w:t> </w:t>
                        </w:r>
                        <w:r>
                          <w:rPr sz="23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3"/>
                            <w:szCs w:val="23"/>
                          </w:rPr>
                          <w:t>с. </w:t>
                        </w:r>
                        <w:r>
                          <w:rPr sz="42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42"/>
                            <w:szCs w:val="42"/>
                          </w:rPr>
                          <w:t>Куйбыш</w:t>
                        </w:r>
                        <w:r>
                          <w:rPr sz="42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6"/>
                            <w:position w:val="-6"/>
                            <w:sz w:val="42"/>
                            <w:szCs w:val="4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42"/>
                            <w:szCs w:val="42"/>
                          </w:rPr>
                          <w:t>  </w:t>
                        </w:r>
                        <w:r>
                          <w:rPr sz="23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3"/>
                            <w:szCs w:val="23"/>
                          </w:rPr>
                          <w:t>13б90</w:t>
                        </w:r>
                        <w:r>
                          <w:rPr sz="23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position w:val="-9"/>
                            <w:sz w:val="23"/>
                            <w:szCs w:val="23"/>
                          </w:rPr>
                          <w:t> </w:t>
                        </w:r>
                        <w:r>
                          <w:rPr sz="24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4"/>
                            <w:szCs w:val="24"/>
                          </w:rPr>
                          <w:t>м,</w:t>
                        </w:r>
                        <w:r>
                          <w:rPr sz="24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position w:val="-10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4"/>
                            <w:szCs w:val="24"/>
                          </w:rPr>
                          <w:t>пло-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щадь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8"/>
                            <w:sz w:val="24"/>
                            <w:szCs w:val="24"/>
                          </w:rPr>
                          <w:t> </w:t>
                        </w:r>
                        <w:r>
                          <w:rPr sz="42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5"/>
                            <w:position w:val="-18"/>
                            <w:sz w:val="42"/>
                            <w:szCs w:val="42"/>
                          </w:rPr>
                          <w:t>-</w:t>
                        </w:r>
                        <w:r>
                          <w:rPr sz="28" baseline="-3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36"/>
                            <w:position w:val="-30"/>
                            <w:sz w:val="28"/>
                            <w:szCs w:val="28"/>
                          </w:rPr>
                          <w:t>В</w:t>
                        </w:r>
                        <w:r>
                          <w:rPr sz="42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"/>
                            <w:position w:val="-18"/>
                            <w:sz w:val="42"/>
                            <w:szCs w:val="4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42"/>
                            <w:szCs w:val="42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2644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м2,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9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стадион-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2"/>
                            <w:sz w:val="25"/>
                            <w:szCs w:val="25"/>
                          </w:rPr>
                          <w:t> </w:t>
                        </w:r>
                        <w:r>
                          <w:rPr sz="12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12"/>
                            <w:szCs w:val="12"/>
                          </w:rPr>
                          <w:t>1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  <w:vertAlign w:val="subscript"/>
                          </w:rPr>
                          <w:t>з225,0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9"/>
                            <w:sz w:val="25"/>
                            <w:szCs w:val="25"/>
                            <w:vertAlign w:val="subscript"/>
                          </w:rPr>
                          <w:t> </w:t>
                        </w:r>
                        <w:r>
                          <w:rPr sz="28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8"/>
                            <w:szCs w:val="28"/>
                          </w:rPr>
                          <w:t>м2,</w:t>
                        </w:r>
                        <w:r>
                          <w:rPr sz="28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position w:val="-5"/>
                            <w:sz w:val="28"/>
                            <w:szCs w:val="28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  <w:vertAlign w:val="subscript"/>
                          </w:rPr>
                          <w:t>сквер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sz w:val="25"/>
                            <w:szCs w:val="25"/>
                            <w:vertAlign w:val="subscript"/>
                          </w:rPr>
                          <w:t> </w:t>
                        </w:r>
                        <w:r>
                          <w:rPr sz="24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4"/>
                            <w:szCs w:val="24"/>
                          </w:rPr>
                          <w:t>- </w:t>
                        </w:r>
                        <w:r>
                          <w:rPr sz="24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4"/>
                            <w:szCs w:val="24"/>
                          </w:rPr>
                          <w:t>888Ь</w:t>
                        </w:r>
                        <w:r>
                          <w:rPr sz="24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position w:val="-7"/>
                            <w:sz w:val="24"/>
                            <w:szCs w:val="24"/>
                          </w:rPr>
                          <w:t> </w:t>
                        </w: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  <w:vertAlign w:val="subscript"/>
                          </w:rPr>
                          <w:t>м.2.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комплексного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подхода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position w:val="-2"/>
          <w:sz w:val="25"/>
          <w:szCs w:val="25"/>
        </w:rPr>
        <w:t> 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к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благоустройству.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2"/>
          <w:sz w:val="25"/>
          <w:szCs w:val="25"/>
          <w:vertAlign w:val="subscript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5"/>
          <w:szCs w:val="25"/>
        </w:rPr>
        <w:t>Площадь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"/>
          <w:position w:val="-9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4"/>
          <w:szCs w:val="24"/>
        </w:rPr>
        <w:t>и 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5"/>
          <w:szCs w:val="25"/>
        </w:rPr>
        <w:t>протяженность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position w:val="-12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7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7"/>
          <w:szCs w:val="27"/>
        </w:rPr>
        <w:t>общесi-</w:t>
      </w:r>
      <w:r>
        <w:rPr>
          <w:rFonts w:ascii="Times New Roman" w:hAnsi="Times New Roman" w:cs="Times New Roman"/>
          <w:sz w:val="27"/>
          <w:szCs w:val="27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венных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sz w:val="25"/>
          <w:szCs w:val="25"/>
        </w:rPr>
        <w:t> 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6"/>
          <w:szCs w:val="26"/>
        </w:rPr>
        <w:t>территор:lл-  </w:t>
      </w:r>
    </w:p>
    <w:p>
      <w:pPr>
        <w:rPr>
          <w:rFonts w:ascii="Times New Roman" w:hAnsi="Times New Roman" w:cs="Times New Roman"/>
          <w:color w:val="010302"/>
        </w:rPr>
        <w:spacing w:before="0" w:after="0" w:line="727" w:lineRule="exact"/>
        <w:ind w:left="915" w:right="0" w:firstLine="0"/>
      </w:pPr>
      <w:r/>
      <w:r>
        <w:rPr sz="27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7"/>
          <w:szCs w:val="27"/>
        </w:rPr>
        <w:t>Куйбышево</w:t>
      </w:r>
      <w:r>
        <w:rPr sz="27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2"/>
          <w:position w:val="-10"/>
          <w:sz w:val="27"/>
          <w:szCs w:val="27"/>
        </w:rPr>
        <w:t> </w:t>
      </w:r>
      <w:r>
        <w:rPr sz="32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32"/>
          <w:szCs w:val="32"/>
        </w:rPr>
        <w:t>- 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5"/>
          <w:szCs w:val="25"/>
        </w:rPr>
        <w:t>5s210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3"/>
          <w:position w:val="-12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чрритории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0"/>
          <w:sz w:val="27"/>
          <w:szCs w:val="27"/>
        </w:rPr>
        <w:t> </w:t>
      </w:r>
      <w:r>
        <w:rPr sz="32" baseline="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4"/>
          <w:sz w:val="32"/>
          <w:szCs w:val="32"/>
        </w:rPr>
        <w:t>мкД</w:t>
      </w:r>
      <w:r>
        <w:rPr sz="32" baseline="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position w:val="14"/>
          <w:sz w:val="32"/>
          <w:szCs w:val="32"/>
        </w:rPr>
        <w:t> </w:t>
      </w:r>
      <w:r>
        <w:rPr sz="25" baseline="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3"/>
          <w:sz w:val="25"/>
          <w:szCs w:val="25"/>
        </w:rPr>
        <w:t>общего</w:t>
      </w:r>
      <w:r>
        <w:rPr sz="25" baseline="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position w:val="13"/>
          <w:sz w:val="25"/>
          <w:szCs w:val="25"/>
        </w:rPr>
        <w:t> </w:t>
      </w:r>
      <w:r>
        <w:rPr sz="25" baseline="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2"/>
          <w:sz w:val="25"/>
          <w:szCs w:val="25"/>
        </w:rPr>
        <w:t>пользования</w:t>
      </w:r>
      <w:r>
        <w:rPr sz="25" baseline="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12"/>
          <w:sz w:val="25"/>
          <w:szCs w:val="25"/>
        </w:rPr>
        <w:t> </w:t>
      </w:r>
      <w:r>
        <w:rPr sz="39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39"/>
          <w:szCs w:val="39"/>
        </w:rPr>
        <w:t>- </w:t>
      </w:r>
      <w:r>
        <w:rPr sz="26" baseline="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8"/>
          <w:sz w:val="26"/>
          <w:szCs w:val="26"/>
        </w:rPr>
        <w:t>lЗ522</w:t>
      </w:r>
      <w:r>
        <w:rPr sz="26" baseline="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position w:val="8"/>
          <w:sz w:val="26"/>
          <w:szCs w:val="26"/>
        </w:rPr>
        <w:t> </w:t>
      </w:r>
      <w:r>
        <w:rPr sz="28" baseline="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7"/>
          <w:sz w:val="28"/>
          <w:szCs w:val="28"/>
        </w:rPr>
        <w:t>м2;</w:t>
      </w:r>
      <w:r>
        <w:rPr sz="28" baseline="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position w:val="7"/>
          <w:sz w:val="28"/>
          <w:szCs w:val="28"/>
        </w:rPr>
        <w:t> </w:t>
      </w:r>
      <w:r>
        <w:rPr sz="25" baseline="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6"/>
          <w:sz w:val="25"/>
          <w:szCs w:val="25"/>
        </w:rPr>
        <w:t>парк </w:t>
      </w:r>
      <w:r>
        <w:rPr sz="21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4"/>
          <w:sz w:val="21"/>
          <w:szCs w:val="21"/>
        </w:rPr>
        <w:t>с.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18" w:lineRule="exact"/>
        <w:ind w:left="895" w:right="235" w:firstLine="964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ходе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25"/>
          <w:szCs w:val="25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проведения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sz w:val="25"/>
          <w:szCs w:val="25"/>
        </w:rPr>
        <w:t> 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6"/>
          <w:szCs w:val="26"/>
        </w:rPr>
        <w:t>мониторинга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position w:val="-3"/>
          <w:sz w:val="26"/>
          <w:szCs w:val="26"/>
        </w:rPr>
        <w:t> 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состояния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5"/>
          <w:position w:val="-7"/>
          <w:sz w:val="25"/>
          <w:szCs w:val="25"/>
        </w:rPr>
        <w:t> 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5"/>
          <w:szCs w:val="25"/>
        </w:rPr>
        <w:t>общественных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position w:val="-9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3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3"/>
          <w:szCs w:val="23"/>
        </w:rPr>
        <w:t>территор</w:t>
      </w:r>
      <w:r>
        <w:rPr sz="23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position w:val="-12"/>
          <w:sz w:val="23"/>
          <w:szCs w:val="23"/>
        </w:rPr>
        <w:t> </w:t>
      </w:r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4"/>
          <w:szCs w:val="24"/>
        </w:rPr>
        <w:t>ий,</w:t>
      </w:r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position w:val="-14"/>
          <w:sz w:val="24"/>
          <w:szCs w:val="24"/>
        </w:rPr>
        <w:t> </w:t>
      </w:r>
      <w:r>
        <w:rPr sz="21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1"/>
          <w:szCs w:val="21"/>
        </w:rPr>
        <w:t>а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также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sz w:val="24"/>
          <w:szCs w:val="24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на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основании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"/>
          <w:position w:val="-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предложений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3"/>
          <w:position w:val="-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6"/>
          <w:szCs w:val="26"/>
        </w:rPr>
        <w:t>граждан,</w:t>
      </w:r>
      <w:r>
        <w:rPr sz="2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position w:val="-7"/>
          <w:sz w:val="26"/>
          <w:szCs w:val="26"/>
        </w:rPr>
        <w:t> </w:t>
      </w:r>
      <w:r>
        <w:rPr sz="2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6"/>
          <w:szCs w:val="26"/>
        </w:rPr>
        <w:t>поступивших</w:t>
      </w:r>
      <w:r>
        <w:rPr sz="2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"/>
          <w:position w:val="-9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в 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5"/>
          <w:szCs w:val="25"/>
        </w:rPr>
        <w:t>администрацию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КуйбышевскогО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1"/>
          <w:sz w:val="26"/>
          <w:szCs w:val="26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сельскоГо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sz w:val="25"/>
          <w:szCs w:val="25"/>
          <w:vertAlign w:val="subscript"/>
        </w:rPr>
        <w:t>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  <w:vertAlign w:val="subscript"/>
        </w:rPr>
        <w:t>поселеНЙя,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sz w:val="23"/>
          <w:szCs w:val="23"/>
          <w:vertAlign w:val="subscript"/>
        </w:rPr>
        <w:t> </w:t>
      </w:r>
      <w:r>
        <w:rPr>
          <w:rFonts w:ascii="Times New Roman" w:hAnsi="Times New Roman" w:cs="Times New Roman"/>
          <w:sz w:val="23"/>
          <w:szCs w:val="23"/>
        </w:rPr>
        <w:t> 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5"/>
          <w:szCs w:val="25"/>
        </w:rPr>
        <w:t>сформирован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"/>
          <w:position w:val="-8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адресный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position w:val="-11"/>
          <w:sz w:val="25"/>
          <w:szCs w:val="25"/>
        </w:rPr>
        <w:t>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перечень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8"/>
          <w:position w:val="-12"/>
          <w:sz w:val="24"/>
          <w:szCs w:val="24"/>
        </w:rPr>
        <w:t> </w:t>
      </w:r>
      <w:r>
        <w:rPr sz="25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5"/>
          <w:szCs w:val="25"/>
        </w:rPr>
        <w:t>общест-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венных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sz w:val="25"/>
          <w:szCs w:val="25"/>
        </w:rPr>
        <w:t>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территорий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"/>
          <w:position w:val="-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3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3"/>
          <w:szCs w:val="23"/>
        </w:rPr>
        <w:t>с. 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Куйбыrrrево,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position w:val="-5"/>
          <w:sz w:val="25"/>
          <w:szCs w:val="25"/>
        </w:rPr>
        <w:t> </w:t>
      </w:r>
      <w:r>
        <w:rPr sz="2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6"/>
          <w:szCs w:val="26"/>
        </w:rPr>
        <w:t>нуждающихся</w:t>
      </w:r>
      <w:r>
        <w:rPr sz="2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position w:val="-8"/>
          <w:sz w:val="26"/>
          <w:szCs w:val="26"/>
        </w:rPr>
        <w:t> </w:t>
      </w:r>
      <w:r>
        <w:rPr sz="23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3"/>
          <w:szCs w:val="23"/>
        </w:rPr>
        <w:t>в 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5"/>
          <w:szCs w:val="25"/>
        </w:rPr>
        <w:t>благоустройстве,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position w:val="-12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3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3"/>
          <w:szCs w:val="23"/>
        </w:rPr>
        <w:t>с </w:t>
      </w:r>
      <w:r>
        <w:rPr sz="2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5"/>
          <w:szCs w:val="25"/>
        </w:rPr>
        <w:t>учетом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мнения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sz w:val="25"/>
          <w:szCs w:val="25"/>
        </w:rPr>
        <w:t>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заинтересованных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position w:val="-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лиц,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благоустройство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position w:val="-6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6"/>
          <w:szCs w:val="26"/>
        </w:rPr>
        <w:t>которых</w:t>
      </w:r>
      <w:r>
        <w:rPr sz="2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position w:val="-10"/>
          <w:sz w:val="26"/>
          <w:szCs w:val="26"/>
        </w:rPr>
        <w:t> 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5"/>
          <w:szCs w:val="25"/>
        </w:rPr>
        <w:t>планируется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7"/>
          <w:position w:val="-12"/>
          <w:sz w:val="25"/>
          <w:szCs w:val="25"/>
        </w:rPr>
        <w:t> </w:t>
      </w:r>
      <w:r>
        <w:rPr sz="22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2"/>
          <w:szCs w:val="22"/>
        </w:rPr>
        <w:t>в </w:t>
      </w:r>
      <w:r>
        <w:rPr sz="25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5"/>
          <w:szCs w:val="25"/>
        </w:rPr>
        <w:t>2018-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2022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sz w:val="24"/>
          <w:szCs w:val="24"/>
        </w:rPr>
        <w:t> </w:t>
      </w:r>
      <w:r>
        <w:rPr sz="27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7"/>
          <w:szCs w:val="27"/>
        </w:rPr>
        <w:t>годах.</w:t>
      </w:r>
      <w:r>
        <w:rPr>
          <w:rFonts w:ascii="Times New Roman" w:hAnsi="Times New Roman" w:cs="Times New Roman"/>
          <w:sz w:val="27"/>
          <w:szCs w:val="2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36" w:lineRule="exact"/>
        <w:ind w:left="804" w:right="0" w:firstLine="768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Проведение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3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3"/>
          <w:szCs w:val="23"/>
        </w:rPr>
        <w:t>мероп</w:t>
      </w:r>
      <w:r>
        <w:rPr sz="23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position w:val="-2"/>
          <w:sz w:val="23"/>
          <w:szCs w:val="23"/>
        </w:rPr>
        <w:t> 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риятий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position w:val="-10"/>
          <w:sz w:val="25"/>
          <w:szCs w:val="25"/>
        </w:rPr>
        <w:t> </w:t>
      </w:r>
      <w:r>
        <w:rPr sz="24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4"/>
          <w:szCs w:val="24"/>
        </w:rPr>
        <w:t>по</w:t>
      </w:r>
      <w:r>
        <w:rPr sz="24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5"/>
          <w:sz w:val="24"/>
          <w:szCs w:val="24"/>
        </w:rPr>
        <w:t>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благоустройству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position w:val="-6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общественных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position w:val="-10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5"/>
          <w:szCs w:val="25"/>
        </w:rPr>
        <w:t>территорий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22" w:lineRule="exact"/>
        <w:ind w:left="804" w:right="0" w:firstLine="782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с,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Куйбышево,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8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6"/>
          <w:szCs w:val="26"/>
        </w:rPr>
        <w:t>нуждающихся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5"/>
          <w:position w:val="-2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4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4"/>
          <w:szCs w:val="24"/>
        </w:rPr>
        <w:t>в 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благоустройстве,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position w:val="-7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осуществляется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position w:val="-1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5"/>
          <w:szCs w:val="25"/>
        </w:rPr>
        <w:t>с </w:t>
      </w:r>
      <w:r>
        <w:rPr sz="2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5"/>
          <w:szCs w:val="25"/>
        </w:rPr>
        <w:t>учетом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18" w:lineRule="exact"/>
        <w:ind w:left="856" w:right="235" w:firstLine="14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необходИмостИ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обеспечения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sz w:val="25"/>
          <w:szCs w:val="25"/>
          <w:vertAlign w:val="subscript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5"/>
          <w:szCs w:val="25"/>
        </w:rPr>
        <w:t>физической,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2"/>
          <w:position w:val="-12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7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7"/>
          <w:szCs w:val="27"/>
        </w:rPr>
        <w:t>про.rрurственной</w:t>
      </w:r>
      <w:r>
        <w:rPr sz="27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"/>
          <w:position w:val="-9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7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7"/>
          <w:szCs w:val="27"/>
        </w:rPr>
        <w:t>и 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5"/>
          <w:szCs w:val="25"/>
        </w:rPr>
        <w:t>информационной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доступности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9"/>
          <w:sz w:val="27"/>
          <w:szCs w:val="27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зданий,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8"/>
          <w:sz w:val="26"/>
          <w:szCs w:val="26"/>
        </w:rPr>
        <w:t> </w:t>
      </w:r>
      <w:r>
        <w:rPr sz="27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7"/>
          <w:szCs w:val="27"/>
        </w:rPr>
        <w:t>сооружений</w:t>
      </w:r>
      <w:r>
        <w:rPr sz="27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9"/>
          <w:position w:val="-1"/>
          <w:sz w:val="27"/>
          <w:szCs w:val="27"/>
        </w:rPr>
        <w:t> 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6"/>
          <w:szCs w:val="26"/>
        </w:rPr>
        <w:t>общественных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9"/>
          <w:position w:val="-4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7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7"/>
          <w:szCs w:val="27"/>
        </w:rPr>
        <w:t>территорий</w:t>
      </w:r>
      <w:r>
        <w:rPr sz="27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"/>
          <w:position w:val="-8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9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9"/>
          <w:szCs w:val="29"/>
        </w:rPr>
        <w:t>длi </w:t>
      </w:r>
      <w:r>
        <w:rPr sz="28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8"/>
          <w:szCs w:val="28"/>
        </w:rPr>
        <w:t>й"uuп"до"  </w:t>
      </w:r>
      <w:r>
        <w:br w:type="textWrapping" w:clear="all"/>
      </w:r>
      <w:r>
        <w:rPr sz="30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3"/>
          <w:sz w:val="30"/>
          <w:szCs w:val="30"/>
        </w:rPr>
        <w:t>других</w:t>
      </w:r>
      <w:r>
        <w:rPr sz="30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5"/>
          <w:position w:val="3"/>
          <w:sz w:val="30"/>
          <w:szCs w:val="30"/>
        </w:rPr>
        <w:t> </w:t>
      </w:r>
      <w:r>
        <w:rPr sz="28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4"/>
          <w:sz w:val="28"/>
          <w:szCs w:val="28"/>
        </w:rPr>
        <w:t>маломобильных</w:t>
      </w:r>
      <w:r>
        <w:rPr sz="28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2"/>
          <w:position w:val="4"/>
          <w:sz w:val="28"/>
          <w:szCs w:val="28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групп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9"/>
          <w:sz w:val="30"/>
          <w:szCs w:val="30"/>
        </w:rPr>
        <w:t> </w:t>
      </w:r>
      <w:r>
        <w:rPr sz="27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7"/>
          <w:szCs w:val="27"/>
        </w:rPr>
        <w:t>населения,</w:t>
      </w:r>
      <w:r>
        <w:rPr sz="27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2"/>
          <w:position w:val="-1"/>
          <w:sz w:val="27"/>
          <w:szCs w:val="27"/>
        </w:rPr>
        <w:t> </w:t>
      </w:r>
      <w:r>
        <w:rPr sz="30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30"/>
          <w:szCs w:val="30"/>
        </w:rPr>
        <w:t>а</w:t>
      </w:r>
      <w:r>
        <w:rPr sz="30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position w:val="-4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30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30"/>
          <w:szCs w:val="30"/>
        </w:rPr>
        <w:t>также</w:t>
      </w:r>
      <w:r>
        <w:rPr sz="30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position w:val="-4"/>
          <w:sz w:val="30"/>
          <w:szCs w:val="30"/>
        </w:rPr>
        <w:t> </w:t>
      </w:r>
      <w:r>
        <w:rPr sz="30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30"/>
          <w:szCs w:val="30"/>
        </w:rPr>
        <w:t>с</w:t>
      </w:r>
      <w:r>
        <w:rPr sz="30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7"/>
          <w:position w:val="-6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30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30"/>
          <w:szCs w:val="30"/>
        </w:rPr>
        <w:t>учетом</w:t>
      </w:r>
      <w:r>
        <w:rPr sz="30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position w:val="-12"/>
          <w:sz w:val="30"/>
          <w:szCs w:val="30"/>
        </w:rPr>
        <w:t> </w:t>
      </w:r>
      <w:r>
        <w:rPr sz="2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6"/>
          <w:szCs w:val="26"/>
        </w:rPr>
        <w:t>следующи</w:t>
      </w:r>
      <w:r>
        <w:rPr sz="2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97"/>
          <w:position w:val="-9"/>
          <w:sz w:val="26"/>
          <w:szCs w:val="26"/>
        </w:rPr>
        <w:t>х</w:t>
      </w:r>
      <w:r>
        <w:rPr sz="3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2"/>
          <w:szCs w:val="32"/>
        </w:rPr>
        <w:t>"</w:t>
      </w:r>
      <w:r>
        <w:rPr>
          <w:rFonts w:ascii="Times New Roman" w:hAnsi="Times New Roman" w:cs="Times New Roman"/>
          <w:sz w:val="32"/>
          <w:szCs w:val="32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критериев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28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8"/>
          <w:szCs w:val="28"/>
        </w:rPr>
        <w:t>привлекательности</w:t>
      </w:r>
      <w:r>
        <w:rPr sz="28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8"/>
          <w:position w:val="-2"/>
          <w:sz w:val="28"/>
          <w:szCs w:val="28"/>
        </w:rPr>
        <w:t> </w:t>
      </w:r>
      <w:r>
        <w:rPr>
          <w:rFonts w:ascii="Times New Roman" w:hAnsi="Times New Roman" w:cs="Times New Roman"/>
          <w:sz w:val="28"/>
          <w:szCs w:val="28"/>
        </w:rPr>
        <w:t> </w:t>
      </w:r>
      <w:r>
        <w:rPr sz="30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30"/>
          <w:szCs w:val="30"/>
        </w:rPr>
        <w:t>территории</w:t>
      </w:r>
      <w:r>
        <w:rPr sz="30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6"/>
          <w:position w:val="-7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30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30"/>
          <w:szCs w:val="30"/>
        </w:rPr>
        <w:t>как</w:t>
      </w:r>
      <w:r>
        <w:rPr sz="30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6"/>
          <w:position w:val="-11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30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30"/>
          <w:szCs w:val="30"/>
        </w:rPr>
        <w:t>места</w:t>
      </w:r>
      <w:r>
        <w:rPr sz="30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-12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</w:t>
      </w:r>
      <w:r>
        <w:rPr sz="30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30"/>
          <w:szCs w:val="30"/>
        </w:rPr>
        <w:t>для</w:t>
      </w:r>
      <w:r>
        <w:rPr sz="30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25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5"/>
          <w:szCs w:val="25"/>
        </w:rPr>
        <w:t>создания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общественного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пространства: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8"/>
          <w:sz w:val="25"/>
          <w:szCs w:val="25"/>
          <w:vertAlign w:val="subscript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7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7"/>
          <w:szCs w:val="27"/>
        </w:rPr>
        <w:t>uоarрaбйurпоaru,</w:t>
      </w:r>
      <w:r>
        <w:rPr sz="27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"/>
          <w:position w:val="-6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наличие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position w:val="-11"/>
          <w:sz w:val="25"/>
          <w:szCs w:val="25"/>
        </w:rPr>
        <w:t> </w:t>
      </w:r>
      <w:r>
        <w:rPr sz="26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6"/>
          <w:szCs w:val="26"/>
        </w:rPr>
        <w:t>пешеходных</w:t>
      </w:r>
      <w:r>
        <w:rPr sz="26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1"/>
          <w:position w:val="-12"/>
          <w:sz w:val="26"/>
          <w:szCs w:val="26"/>
        </w:rPr>
        <w:t> </w:t>
      </w:r>
      <w:r>
        <w:rPr sz="25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5"/>
          <w:szCs w:val="25"/>
        </w:rPr>
        <w:t>потоков</w:t>
      </w:r>
      <w:r>
        <w:rPr sz="25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5"/>
          <w:position w:val="-15"/>
          <w:sz w:val="25"/>
          <w:szCs w:val="25"/>
        </w:rPr>
        <w:t> </w:t>
      </w:r>
      <w:r>
        <w:rPr sz="23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3"/>
          <w:szCs w:val="23"/>
        </w:rPr>
        <w:t>и</w:t>
      </w:r>
      <w:r>
        <w:rPr>
          <w:rFonts w:ascii="Times New Roman" w:hAnsi="Times New Roman" w:cs="Times New Roman"/>
          <w:sz w:val="23"/>
          <w:szCs w:val="23"/>
        </w:rPr>
        <w:t>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сервисоВ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3"/>
          <w:sz w:val="27"/>
          <w:szCs w:val="27"/>
        </w:rPr>
        <w:t> </w:t>
      </w:r>
      <w:r>
        <w:rPr sz="30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30"/>
          <w:szCs w:val="30"/>
        </w:rPr>
        <w:t>длЯ</w:t>
      </w:r>
      <w:r>
        <w:rPr sz="30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-5"/>
          <w:sz w:val="30"/>
          <w:szCs w:val="30"/>
        </w:rPr>
        <w:t> </w:t>
      </w:r>
      <w:r>
        <w:rPr sz="28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8"/>
          <w:szCs w:val="28"/>
        </w:rPr>
        <w:t>жителей,</w:t>
      </w:r>
      <w:r>
        <w:rPr sz="28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3"/>
          <w:sz w:val="28"/>
          <w:szCs w:val="28"/>
        </w:rPr>
        <w:t> </w:t>
      </w:r>
      <w:r>
        <w:rPr sz="26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6"/>
          <w:szCs w:val="26"/>
        </w:rPr>
        <w:t>существОвание</w:t>
      </w:r>
      <w:r>
        <w:rPr sz="26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position w:val="-6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8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8"/>
          <w:szCs w:val="28"/>
        </w:rPr>
        <w:t>постоянно</w:t>
      </w:r>
      <w:r>
        <w:rPr sz="28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position w:val="-9"/>
          <w:sz w:val="28"/>
          <w:szCs w:val="28"/>
        </w:rPr>
        <w:t> </w:t>
      </w:r>
      <w:r>
        <w:rPr sz="28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8"/>
          <w:szCs w:val="28"/>
        </w:rPr>
        <w:t>действующих</w:t>
      </w:r>
      <w:r>
        <w:rPr sz="28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2"/>
          <w:position w:val="-15"/>
          <w:sz w:val="28"/>
          <w:szCs w:val="28"/>
        </w:rPr>
        <w:t> </w:t>
      </w:r>
      <w:r>
        <w:rPr>
          <w:rFonts w:ascii="Times New Roman" w:hAnsi="Times New Roman" w:cs="Times New Roman"/>
          <w:sz w:val="28"/>
          <w:szCs w:val="28"/>
        </w:rPr>
        <w:t> </w:t>
      </w:r>
      <w:r>
        <w:rPr sz="24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24"/>
          <w:szCs w:val="24"/>
        </w:rPr>
        <w:t>факторов,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способствующих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7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7"/>
          <w:szCs w:val="27"/>
        </w:rPr>
        <w:t>постоянному</w:t>
      </w:r>
      <w:r>
        <w:rPr sz="27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3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8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8"/>
          <w:szCs w:val="28"/>
        </w:rPr>
        <w:t>притоку</w:t>
      </w:r>
      <w:r>
        <w:rPr sz="28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7"/>
          <w:position w:val="-7"/>
          <w:sz w:val="28"/>
          <w:szCs w:val="28"/>
        </w:rPr>
        <w:t> </w:t>
      </w:r>
      <w:r>
        <w:rPr sz="27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7"/>
          <w:szCs w:val="27"/>
        </w:rPr>
        <w:t>посетителей</w:t>
      </w:r>
      <w:r>
        <w:rPr sz="27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9"/>
          <w:position w:val="-9"/>
          <w:sz w:val="27"/>
          <w:szCs w:val="27"/>
        </w:rPr>
        <w:t> </w:t>
      </w:r>
      <w:r>
        <w:rPr sz="31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31"/>
          <w:szCs w:val="31"/>
        </w:rPr>
        <w:t>на </w:t>
      </w:r>
      <w:r>
        <w:rPr sz="35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35"/>
          <w:szCs w:val="35"/>
        </w:rPr>
        <w:t>дu""у,</w:t>
      </w:r>
      <w:r>
        <w:rPr sz="35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position w:val="-16"/>
          <w:sz w:val="35"/>
          <w:szCs w:val="35"/>
        </w:rPr>
        <w:t> 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5"/>
          <w:szCs w:val="25"/>
        </w:rPr>
        <w:t>территорию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(парк,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2"/>
          <w:sz w:val="24"/>
          <w:szCs w:val="24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детские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6"/>
          <w:sz w:val="25"/>
          <w:szCs w:val="25"/>
          <w:vertAlign w:val="subscript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площадки,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8"/>
          <w:position w:val="-4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6"/>
          <w:szCs w:val="26"/>
        </w:rPr>
        <w:t>магазинir)</w:t>
      </w:r>
      <w:r>
        <w:rPr sz="2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position w:val="-7"/>
          <w:sz w:val="26"/>
          <w:szCs w:val="26"/>
        </w:rPr>
        <w:t> 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5"/>
          <w:szCs w:val="25"/>
        </w:rPr>
        <w:t>наличие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position w:val="-9"/>
          <w:sz w:val="25"/>
          <w:szCs w:val="25"/>
        </w:rPr>
        <w:t> 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5"/>
          <w:szCs w:val="25"/>
        </w:rPr>
        <w:t>целевой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position w:val="-14"/>
          <w:sz w:val="25"/>
          <w:szCs w:val="25"/>
        </w:rPr>
        <w:t> </w:t>
      </w:r>
      <w:r>
        <w:rPr sz="27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7"/>
          <w:szCs w:val="27"/>
        </w:rPr>
        <w:t>аулитории,</w:t>
      </w:r>
      <w:r>
        <w:rPr sz="27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7"/>
          <w:position w:val="-13"/>
          <w:sz w:val="27"/>
          <w:szCs w:val="27"/>
        </w:rPr>
        <w:t> </w:t>
      </w:r>
      <w:r>
        <w:rPr sz="25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5"/>
          <w:szCs w:val="25"/>
        </w:rPr>
        <w:t>потребностям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которой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sz w:val="26"/>
          <w:szCs w:val="26"/>
        </w:rPr>
        <w:t> 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6"/>
          <w:szCs w:val="26"/>
        </w:rPr>
        <w:t>соответствует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position w:val="-1"/>
          <w:sz w:val="26"/>
          <w:szCs w:val="26"/>
        </w:rPr>
        <w:t> </w:t>
      </w:r>
      <w:r>
        <w:rPr sz="2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6"/>
          <w:szCs w:val="26"/>
        </w:rPr>
        <w:t>данная</w:t>
      </w:r>
      <w:r>
        <w:rPr sz="2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1"/>
          <w:position w:val="-8"/>
          <w:sz w:val="26"/>
          <w:szCs w:val="26"/>
        </w:rPr>
        <w:t> </w:t>
      </w:r>
      <w:r>
        <w:rPr sz="28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8"/>
          <w:szCs w:val="28"/>
        </w:rPr>
        <w:t>территория</w:t>
      </w:r>
      <w:r>
        <w:rPr sz="28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position w:val="-6"/>
          <w:sz w:val="28"/>
          <w:szCs w:val="28"/>
        </w:rPr>
        <w:t> </w:t>
      </w:r>
      <w:r>
        <w:rPr sz="28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8"/>
          <w:szCs w:val="28"/>
        </w:rPr>
        <w:t>(пожилые</w:t>
      </w:r>
      <w:r>
        <w:rPr sz="28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1"/>
          <w:position w:val="-9"/>
          <w:sz w:val="28"/>
          <w:szCs w:val="28"/>
        </w:rPr>
        <w:t> </w:t>
      </w:r>
      <w:r>
        <w:rPr sz="27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7"/>
          <w:szCs w:val="27"/>
        </w:rPr>
        <w:t>люди,</w:t>
      </w:r>
      <w:r>
        <w:rPr sz="27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2"/>
          <w:sz w:val="27"/>
          <w:szCs w:val="27"/>
        </w:rPr>
        <w:t> </w:t>
      </w:r>
      <w:r>
        <w:rPr sz="26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6"/>
          <w:szCs w:val="26"/>
        </w:rPr>
        <w:t>молодые</w:t>
      </w:r>
      <w:r>
        <w:rPr sz="26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position w:val="-13"/>
          <w:sz w:val="26"/>
          <w:szCs w:val="26"/>
        </w:rPr>
        <w:t> </w:t>
      </w:r>
      <w:r>
        <w:rPr sz="27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7"/>
          <w:szCs w:val="27"/>
        </w:rPr>
        <w:t>мамы</w:t>
      </w:r>
      <w:r>
        <w:rPr sz="27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-16"/>
          <w:sz w:val="27"/>
          <w:szCs w:val="27"/>
        </w:rPr>
        <w:t> </w:t>
      </w:r>
      <w:r>
        <w:rPr sz="22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2"/>
          <w:szCs w:val="22"/>
        </w:rPr>
        <w:t>с</w:t>
      </w:r>
      <w:r>
        <w:rPr>
          <w:rFonts w:ascii="Times New Roman" w:hAnsi="Times New Roman" w:cs="Times New Roman"/>
          <w:sz w:val="22"/>
          <w:szCs w:val="22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колясками,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sz w:val="25"/>
          <w:szCs w:val="25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подростки,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3"/>
          <w:position w:val="-2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школьники).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docGrid w:linePitch="360"/>
        </w:sectPr>
        <w:spacing w:before="0" w:after="0" w:line="312" w:lineRule="exact"/>
        <w:ind w:left="724" w:right="546" w:firstLine="0"/>
        <w:jc w:val="right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832103</wp:posOffset>
            </wp:positionH>
            <wp:positionV relativeFrom="paragraph">
              <wp:posOffset>415037</wp:posOffset>
            </wp:positionV>
            <wp:extent cx="6199050" cy="956499"/>
            <wp:effectExtent l="0" t="0" r="0" b="0"/>
            <wp:wrapNone/>
            <wp:docPr id="118" name="Freeform 11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32103" y="8964169"/>
                      <a:ext cx="6084750" cy="84219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9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а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именно: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40" w:lineRule="exact"/>
                          <w:ind w:left="0" w:right="0" w:firstLine="710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- </w:t>
                        </w:r>
                        <w:r>
                          <w:rPr sz="2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5"/>
                            <w:szCs w:val="25"/>
                          </w:rPr>
                          <w:t>повысит</w:t>
                        </w:r>
                        <w:r>
                          <w:rPr sz="2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"/>
                            <w:position w:val="-1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5"/>
                            <w:szCs w:val="25"/>
                          </w:rPr>
                          <w:t>уровень</w:t>
                        </w:r>
                        <w:r>
                          <w:rPr sz="25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9"/>
                            <w:position w:val="-9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5"/>
                            <w:szCs w:val="25"/>
                          </w:rPr>
                          <w:t>планироl]ания</w:t>
                        </w:r>
                        <w:r>
                          <w:rPr sz="25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9"/>
                            <w:position w:val="-5"/>
                            <w:sz w:val="25"/>
                            <w:szCs w:val="25"/>
                          </w:rPr>
                          <w:t> </w:t>
                        </w:r>
                        <w:r>
                          <w:rPr sz="23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3"/>
                            <w:szCs w:val="23"/>
                          </w:rPr>
                          <w:t>и </w:t>
                        </w:r>
                        <w:r>
                          <w:rPr sz="25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5"/>
                            <w:szCs w:val="25"/>
                          </w:rPr>
                          <w:t>реализации</w:t>
                        </w:r>
                        <w:r>
                          <w:rPr sz="25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0"/>
                            <w:position w:val="-14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5"/>
                            <w:szCs w:val="25"/>
                          </w:rPr>
                          <w:t>мероприятий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5"/>
                            <w:position w:val="-12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5"/>
                            <w:szCs w:val="25"/>
                          </w:rPr>
                          <w:t>по </w:t>
                        </w:r>
                        <w:r>
                          <w:rPr sz="25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5"/>
                            <w:szCs w:val="25"/>
                          </w:rPr>
                          <w:t>благоуст-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73" w:lineRule="exact"/>
                          <w:ind w:left="0" w:right="0" w:firstLine="0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ройству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9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4"/>
                            <w:sz w:val="24"/>
                            <w:szCs w:val="24"/>
                          </w:rPr>
                          <w:t>(сделает</w:t>
                        </w:r>
                        <w:r>
                          <w:rPr sz="24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7"/>
                            <w:position w:val="4"/>
                            <w:sz w:val="24"/>
                            <w:szCs w:val="24"/>
                          </w:rPr>
                          <w:t> </w:t>
                        </w:r>
                        <w:r>
                          <w:rPr sz="25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5"/>
                            <w:szCs w:val="25"/>
                          </w:rPr>
                          <w:t>их 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совремеНLII)IМИ,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  <w:r>
                          <w:rPr sz="25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5"/>
                            <w:szCs w:val="25"/>
                          </w:rPr>
                          <w:t>эффективными,</w:t>
                        </w:r>
                        <w:r>
                          <w:rPr sz="25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"/>
                            <w:position w:val="-2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5"/>
                            <w:szCs w:val="25"/>
                          </w:rPr>
                          <w:t>оптимальньlми,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position w:val="-6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5"/>
                            <w:szCs w:val="25"/>
                          </w:rPr>
                          <w:t>открытыми,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востребованными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7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4"/>
                            <w:szCs w:val="24"/>
                          </w:rPr>
                          <w:t>гражданами)</w:t>
                        </w:r>
                        <w:r>
                          <w:rPr sz="24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"/>
                            <w:position w:val="-3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10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10"/>
                            <w:szCs w:val="10"/>
                          </w:rPr>
                          <w:t>;</w:t>
                        </w: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применение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6"/>
          <w:szCs w:val="26"/>
        </w:rPr>
        <w:t>программного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position w:val="-3"/>
          <w:sz w:val="26"/>
          <w:szCs w:val="26"/>
        </w:rPr>
        <w:t>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метода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6"/>
          <w:sz w:val="25"/>
          <w:szCs w:val="25"/>
        </w:rPr>
        <w:t> 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5"/>
          <w:szCs w:val="25"/>
        </w:rPr>
        <w:t>позволит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9"/>
          <w:position w:val="-8"/>
          <w:sz w:val="25"/>
          <w:szCs w:val="25"/>
        </w:rPr>
        <w:t> 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поэтапно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3"/>
          <w:position w:val="-10"/>
          <w:sz w:val="25"/>
          <w:szCs w:val="25"/>
        </w:rPr>
        <w:t> 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5"/>
          <w:szCs w:val="25"/>
        </w:rPr>
        <w:t>осуществлять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9"/>
          <w:position w:val="-12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6"/>
          <w:szCs w:val="26"/>
        </w:rPr>
        <w:t>ком-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плексное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sz w:val="25"/>
          <w:szCs w:val="25"/>
        </w:rPr>
        <w:t>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благоустройство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7"/>
          <w:position w:val="-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общественных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sz w:val="25"/>
          <w:szCs w:val="25"/>
          <w:vertAlign w:val="subscript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5"/>
          <w:szCs w:val="25"/>
        </w:rPr>
        <w:t>территорий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"/>
          <w:position w:val="-9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3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3"/>
          <w:szCs w:val="23"/>
        </w:rPr>
        <w:t>с </w:t>
      </w:r>
      <w:r>
        <w:rPr sz="25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5"/>
          <w:szCs w:val="25"/>
        </w:rPr>
        <w:t>учетом</w:t>
      </w:r>
      <w:r>
        <w:rPr sz="25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position w:val="-18"/>
          <w:sz w:val="25"/>
          <w:szCs w:val="25"/>
        </w:rPr>
        <w:t> 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5"/>
          <w:szCs w:val="25"/>
        </w:rPr>
        <w:t>мнения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2"/>
          <w:position w:val="-14"/>
          <w:sz w:val="25"/>
          <w:szCs w:val="25"/>
        </w:rPr>
        <w:t> </w:t>
      </w:r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4"/>
          <w:szCs w:val="24"/>
        </w:rPr>
        <w:t>граждан,</w:t>
      </w:r>
      <w:r>
        <w:rPr>
          <w:rFonts w:ascii="Times New Roman" w:hAnsi="Times New Roman" w:cs="Times New Roman"/>
          <w:sz w:val="24"/>
          <w:szCs w:val="24"/>
        </w:rPr>
        <w:t> </w:t>
      </w:r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-311404</wp:posOffset>
            </wp:positionV>
            <wp:extent cx="7559040" cy="10692383"/>
            <wp:effectExtent l="0" t="0" r="0" b="0"/>
            <wp:wrapNone/>
            <wp:docPr id="119" name="Picture 11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>
                      <a:picLocks noChangeAspect="0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1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1459991</wp:posOffset>
            </wp:positionH>
            <wp:positionV relativeFrom="paragraph">
              <wp:posOffset>9905</wp:posOffset>
            </wp:positionV>
            <wp:extent cx="4083180" cy="432612"/>
            <wp:effectExtent l="0" t="0" r="0" b="0"/>
            <wp:wrapNone/>
            <wp:docPr id="120" name="Freeform 12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459991" y="502666"/>
                      <a:ext cx="3968880" cy="31831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01" w:lineRule="exact"/>
                          <w:ind w:left="0" w:right="0" w:firstLine="0"/>
                        </w:pP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_ 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5"/>
                            <w:szCs w:val="25"/>
                          </w:rPr>
                          <w:t>запустит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8"/>
                            <w:position w:val="-6"/>
                            <w:sz w:val="25"/>
                            <w:szCs w:val="25"/>
                          </w:rPr>
                          <w:t> </w:t>
                        </w:r>
                        <w:r>
                          <w:rPr sz="22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2"/>
                            <w:szCs w:val="22"/>
                          </w:rPr>
                          <w:t>ре</w:t>
                        </w:r>
                        <w:r>
                          <w:rPr sz="22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0"/>
                            <w:position w:val="-16"/>
                            <w:sz w:val="22"/>
                            <w:szCs w:val="22"/>
                          </w:rPr>
                          <w:t>€</w:t>
                        </w:r>
                        <w:r>
                          <w:rPr sz="22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2"/>
                            <w:szCs w:val="22"/>
                          </w:rPr>
                          <w:t>}JIизацию</w:t>
                        </w:r>
                        <w:r>
                          <w:rPr sz="22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2"/>
                            <w:position w:val="-16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  </w:t>
                        </w:r>
                        <w:r>
                          <w:rPr sz="25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5"/>
                            <w:szCs w:val="25"/>
                          </w:rPr>
                          <w:t>механизма</w:t>
                        </w:r>
                        <w:r>
                          <w:rPr sz="25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1"/>
                            <w:sz w:val="25"/>
                            <w:szCs w:val="25"/>
                          </w:rPr>
                          <w:t>поддержки</w:t>
                        </w:r>
                        <w:r>
                          <w:rPr sz="25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4"/>
                            <w:position w:val="-21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6"/>
                            <w:sz w:val="24"/>
                            <w:szCs w:val="24"/>
                          </w:rPr>
                          <w:t>мероп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tabs>
          <w:tab w:val="left" w:pos="8076"/>
        </w:tabs>
        <w:spacing w:before="0" w:after="0" w:line="345" w:lineRule="exact"/>
        <w:ind w:left="1687" w:right="448" w:hanging="70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947927</wp:posOffset>
            </wp:positionH>
            <wp:positionV relativeFrom="paragraph">
              <wp:posOffset>426721</wp:posOffset>
            </wp:positionV>
            <wp:extent cx="6132397" cy="689063"/>
            <wp:effectExtent l="0" t="0" r="0" b="0"/>
            <wp:wrapNone/>
            <wp:docPr id="121" name="Freeform 12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47927" y="1106171"/>
                      <a:ext cx="6018097" cy="57476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395"/>
                          </w:tabs>
                          <w:spacing w:before="0" w:after="0" w:line="360" w:lineRule="exact"/>
                          <w:ind w:left="696" w:right="0" w:hanging="696"/>
                        </w:pP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</w:rPr>
                          <w:t>заций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2"/>
                            <w:position w:val="-1"/>
                            <w:sz w:val="24"/>
                            <w:szCs w:val="24"/>
                          </w:rPr>
                          <w:t> </w:t>
                        </w:r>
                        <w:r>
                          <w:rPr sz="22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2"/>
                            <w:szCs w:val="22"/>
                          </w:rPr>
                          <w:t>в 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5"/>
                            <w:szCs w:val="25"/>
                          </w:rPr>
                          <w:t>реализации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0"/>
                            <w:position w:val="-11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5"/>
                            <w:szCs w:val="25"/>
                          </w:rPr>
                          <w:t>меропрЙятий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"/>
                            <w:position w:val="-11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24"/>
                            <w:szCs w:val="24"/>
                          </w:rPr>
                          <w:t>по</w:t>
                        </w:r>
                        <w:r>
                          <w:rPr sz="24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position w:val="-17"/>
                            <w:sz w:val="24"/>
                            <w:szCs w:val="24"/>
                          </w:rPr>
                          <w:t> </w:t>
                        </w:r>
                        <w:r>
                          <w:rPr sz="26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6"/>
                            <w:szCs w:val="26"/>
                          </w:rPr>
                          <w:t>бпа.оуiтройству;	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и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органи-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- </w:t>
                        </w:r>
                        <w:r>
                          <w:rPr sz="25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5"/>
                            <w:szCs w:val="25"/>
                          </w:rPr>
                          <w:t>сформирует</w:t>
                        </w:r>
                        <w:r>
                          <w:rPr sz="25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3"/>
                            <w:position w:val="-2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9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9"/>
                            <w:szCs w:val="29"/>
                          </w:rPr>
                          <w:t>и,с,рум,нты</w:t>
                        </w:r>
                        <w:r>
                          <w:rPr sz="29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8"/>
                            <w:position w:val="-8"/>
                            <w:sz w:val="29"/>
                            <w:szCs w:val="29"/>
                          </w:rPr>
                          <w:t> </w:t>
                        </w:r>
                        <w:r>
                          <w:rPr sz="27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7"/>
                            <w:szCs w:val="27"/>
                          </w:rPr>
                          <w:t>общ..r"Ёппого</w:t>
                        </w:r>
                        <w:r>
                          <w:rPr sz="27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5"/>
                            <w:position w:val="-14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5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1"/>
                            <w:sz w:val="25"/>
                            <w:szCs w:val="25"/>
                          </w:rPr>
                          <w:t>контроля</w:t>
                        </w:r>
                        <w:r>
                          <w:rPr sz="25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position w:val="-21"/>
                            <w:sz w:val="25"/>
                            <w:szCs w:val="25"/>
                          </w:rPr>
                          <w:t> </w:t>
                        </w:r>
                        <w:r>
                          <w:rPr sz="22" baseline="-2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5"/>
                            <w:sz w:val="22"/>
                            <w:szCs w:val="22"/>
                          </w:rPr>
                          <w:t>за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роЙству,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position w:val="-6"/>
          <w:sz w:val="25"/>
          <w:szCs w:val="25"/>
        </w:rPr>
        <w:t> 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6"/>
          <w:szCs w:val="26"/>
        </w:rPr>
        <w:t>инициированных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грах(данами;	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риятиЙпо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sz w:val="25"/>
          <w:szCs w:val="25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благоуст-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-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запустит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3"/>
          <w:position w:val="-2"/>
          <w:sz w:val="25"/>
          <w:szCs w:val="25"/>
        </w:rPr>
        <w:t> 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6"/>
          <w:szCs w:val="26"/>
        </w:rPr>
        <w:t>механизм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position w:val="-5"/>
          <w:sz w:val="26"/>
          <w:szCs w:val="26"/>
        </w:rPr>
        <w:t> </w:t>
      </w:r>
      <w:r>
        <w:rPr sz="23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3"/>
          <w:szCs w:val="23"/>
        </w:rPr>
        <w:t>финансово_го</w:t>
      </w:r>
      <w:r>
        <w:rPr sz="23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"/>
          <w:position w:val="-16"/>
          <w:sz w:val="23"/>
          <w:szCs w:val="23"/>
        </w:rPr>
        <w:t> </w:t>
      </w:r>
      <w:r>
        <w:rPr>
          <w:rFonts w:ascii="Times New Roman" w:hAnsi="Times New Roman" w:cs="Times New Roman"/>
          <w:sz w:val="23"/>
          <w:szCs w:val="23"/>
        </w:rPr>
        <w:t> </w:t>
      </w:r>
      <w:r>
        <w:rPr sz="23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3"/>
          <w:szCs w:val="23"/>
        </w:rPr>
        <w:t>и </w:t>
      </w:r>
      <w:r>
        <w:rPr sz="25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5"/>
          <w:szCs w:val="25"/>
        </w:rPr>
        <w:t>Трудового</w:t>
      </w:r>
      <w:r>
        <w:rPr sz="25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position w:val="-17"/>
          <w:sz w:val="25"/>
          <w:szCs w:val="25"/>
        </w:rPr>
        <w:t> </w:t>
      </w:r>
      <w:r>
        <w:rPr sz="25" baseline="-2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9"/>
          <w:sz w:val="25"/>
          <w:szCs w:val="25"/>
        </w:rPr>
        <w:t>участия</w:t>
      </w:r>
      <w:r>
        <w:rPr sz="25" baseline="-2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5"/>
          <w:position w:val="-29"/>
          <w:sz w:val="25"/>
          <w:szCs w:val="25"/>
        </w:rPr>
        <w:t> </w:t>
      </w:r>
      <w:r>
        <w:rPr sz="25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6"/>
          <w:sz w:val="25"/>
          <w:szCs w:val="25"/>
        </w:rPr>
        <w:t>граждан 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9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935736</wp:posOffset>
            </wp:positionH>
            <wp:positionV relativeFrom="paragraph">
              <wp:posOffset>72009</wp:posOffset>
            </wp:positionV>
            <wp:extent cx="6211235" cy="394302"/>
            <wp:effectExtent l="0" t="0" r="0" b="0"/>
            <wp:wrapNone/>
            <wp:docPr id="122" name="Freeform 12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35736" y="1526795"/>
                      <a:ext cx="6096935" cy="28000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7396"/>
                          </w:tabs>
                          <w:spacing w:before="0" w:after="0" w:line="440" w:lineRule="exact"/>
                          <w:ind w:left="0" w:right="0" w:firstLine="0"/>
                        </w:pPr>
                        <w:r>
                          <w:rPr sz="25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5"/>
                            <w:szCs w:val="25"/>
                          </w:rPr>
                          <w:t>приятий</w:t>
                        </w:r>
                        <w:r>
                          <w:rPr sz="25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0"/>
                            <w:position w:val="1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5"/>
                            <w:szCs w:val="25"/>
                          </w:rPr>
                          <w:t>по </w:t>
                        </w:r>
                        <w:r>
                          <w:rPr sz="26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6"/>
                            <w:szCs w:val="26"/>
                          </w:rPr>
                          <w:t>благоустройству</w:t>
                        </w:r>
                        <w:r>
                          <w:rPr sz="26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0"/>
                            <w:position w:val="-3"/>
                            <w:sz w:val="26"/>
                            <w:szCs w:val="26"/>
                          </w:rPr>
                          <w:t> </w:t>
                        </w:r>
                        <w:r>
                          <w:rPr sz="23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3"/>
                            <w:szCs w:val="23"/>
                          </w:rPr>
                          <w:t>на</w:t>
                        </w:r>
                        <w:r>
                          <w:rPr sz="23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position w:val="-11"/>
                            <w:sz w:val="23"/>
                            <w:szCs w:val="23"/>
                          </w:rPr>
                          <w:t> 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5"/>
                            <w:szCs w:val="25"/>
                          </w:rPr>
                          <w:t>территории 	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реыIизацией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меро-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4285488</wp:posOffset>
            </wp:positionH>
            <wp:positionV relativeFrom="paragraph">
              <wp:posOffset>168275</wp:posOffset>
            </wp:positionV>
            <wp:extent cx="2704781" cy="412546"/>
            <wp:effectExtent l="0" t="0" r="0" b="0"/>
            <wp:wrapNone/>
            <wp:docPr id="123" name="Freeform 12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285488" y="1623061"/>
                      <a:ext cx="2590481" cy="2982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69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Куйбыше;.;;;;;.льского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0"/>
                            <w:sz w:val="30"/>
                            <w:szCs w:val="30"/>
                          </w:rPr>
                          <w:t> 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  <w:vertAlign w:val="subscript"/>
                          </w:rPr>
                          <w:t>поселе-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tabs>
          <w:tab w:val="left" w:pos="6348"/>
          <w:tab w:val="left" w:pos="8023"/>
        </w:tabs>
        <w:spacing w:before="0" w:after="0" w:line="240" w:lineRule="exact"/>
        <w:ind w:left="900" w:right="0" w:firstLine="48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ния. 	</w:t>
      </w:r>
      <w:r>
        <w:rPr sz="12" baseline="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9"/>
          <w:sz w:val="12"/>
          <w:szCs w:val="12"/>
        </w:rPr>
        <w:t>-cl</w:t>
      </w:r>
      <w:r>
        <w:rPr sz="12" baseline="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5"/>
          <w:position w:val="9"/>
          <w:sz w:val="12"/>
          <w:szCs w:val="12"/>
        </w:rPr>
        <w:t> </w:t>
      </w:r>
      <w:r>
        <w:rPr>
          <w:rFonts w:ascii="Times New Roman" w:hAnsi="Times New Roman" w:cs="Times New Roman"/>
          <w:sz w:val="12"/>
          <w:szCs w:val="12"/>
        </w:rPr>
        <w:t> </w:t>
      </w:r>
      <w:r>
        <w:rPr sz="12" baseline="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9"/>
          <w:sz w:val="12"/>
          <w:szCs w:val="12"/>
        </w:rPr>
        <w:t>-.v.Jlщvuvr\vl 	</w:t>
      </w:r>
      <w:r>
        <w:rPr sz="12" baseline="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5"/>
          <w:sz w:val="12"/>
          <w:szCs w:val="12"/>
        </w:rPr>
        <w:t>v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97" w:lineRule="exact"/>
        <w:ind w:left="909" w:right="299" w:firstLine="720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таким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sz w:val="27"/>
          <w:szCs w:val="27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образом,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position w:val="-2"/>
          <w:sz w:val="25"/>
          <w:szCs w:val="25"/>
        </w:rPr>
        <w:t> </w:t>
      </w:r>
      <w:r>
        <w:rPr sz="2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6"/>
          <w:szCs w:val="26"/>
        </w:rPr>
        <w:t>комплексный</w:t>
      </w:r>
      <w:r>
        <w:rPr sz="2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5"/>
          <w:position w:val="-7"/>
          <w:sz w:val="26"/>
          <w:szCs w:val="26"/>
        </w:rPr>
        <w:t> </w:t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5"/>
          <w:szCs w:val="25"/>
        </w:rPr>
        <w:t>подход</w:t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position w:val="-13"/>
          <w:sz w:val="25"/>
          <w:szCs w:val="25"/>
        </w:rPr>
        <w:t> </w:t>
      </w:r>
      <w:r>
        <w:rPr sz="23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3"/>
          <w:szCs w:val="23"/>
        </w:rPr>
        <w:t>к </w:t>
      </w:r>
      <w:r>
        <w:rPr sz="25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5"/>
          <w:szCs w:val="25"/>
        </w:rPr>
        <w:t>реализации</w:t>
      </w:r>
      <w:r>
        <w:rPr sz="25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position w:val="-23"/>
          <w:sz w:val="25"/>
          <w:szCs w:val="25"/>
        </w:rPr>
        <w:t> </w:t>
      </w:r>
      <w:r>
        <w:rPr sz="25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5"/>
          <w:szCs w:val="25"/>
        </w:rPr>
        <w:t>мероприятий  </w:t>
      </w:r>
      <w:r>
        <w:br w:type="textWrapping" w:clear="all"/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устройству,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5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6"/>
          <w:szCs w:val="26"/>
        </w:rPr>
        <w:t>отвечающих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-5"/>
          <w:sz w:val="26"/>
          <w:szCs w:val="26"/>
        </w:rPr>
        <w:t> 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современным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7"/>
          <w:position w:val="-1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5"/>
          <w:szCs w:val="25"/>
        </w:rPr>
        <w:t>требованиям,</w:t>
      </w:r>
      <w:r>
        <w:rPr sz="25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17"/>
          <w:sz w:val="25"/>
          <w:szCs w:val="25"/>
        </w:rPr>
        <w:t> </w:t>
      </w:r>
      <w:r>
        <w:rPr sz="25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5"/>
          <w:szCs w:val="25"/>
        </w:rPr>
        <w:t>позволит</w:t>
      </w:r>
      <w:r>
        <w:rPr sz="25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9"/>
          <w:position w:val="-24"/>
          <w:sz w:val="25"/>
          <w:szCs w:val="25"/>
        </w:rPr>
        <w:t> </w:t>
      </w:r>
      <w:r>
        <w:rPr sz="25" baseline="-2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8"/>
          <w:sz w:val="25"/>
          <w:szCs w:val="25"/>
        </w:rPr>
        <w:t>создать</w:t>
      </w:r>
      <w:r>
        <w:rPr sz="25" baseline="-2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position w:val="-28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по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24"/>
          <w:szCs w:val="24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благо-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8767"/>
          <w:tab w:val="left" w:pos="9443"/>
        </w:tabs>
        <w:spacing w:before="0" w:after="0" w:line="312" w:lineRule="exact"/>
        <w:ind w:left="900" w:right="299" w:firstLine="4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МеННУЮ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sz w:val="22"/>
          <w:szCs w:val="22"/>
        </w:rPr>
        <w:t>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  <w:vertAlign w:val="subscript"/>
        </w:rPr>
        <w:t>ГОРОДСКУЮ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sz w:val="21"/>
          <w:szCs w:val="21"/>
          <w:vertAlign w:val="subscript"/>
        </w:rPr>
        <w:t> </w:t>
      </w:r>
      <w:r>
        <w:rPr>
          <w:rFonts w:ascii="Times New Roman" w:hAnsi="Times New Roman" w:cs="Times New Roman"/>
          <w:sz w:val="21"/>
          <w:szCs w:val="21"/>
        </w:rPr>
        <w:t> </w:t>
      </w:r>
      <w:r>
        <w:rPr sz="22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2"/>
          <w:szCs w:val="22"/>
        </w:rPr>
        <w:t>КОМфОРТНУЮ</w:t>
      </w:r>
      <w:r>
        <w:rPr sz="22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"/>
          <w:position w:val="-11"/>
          <w:sz w:val="22"/>
          <w:szCs w:val="22"/>
        </w:rPr>
        <w:t> </w:t>
      </w:r>
      <w:r>
        <w:rPr>
          <w:rFonts w:ascii="Times New Roman" w:hAnsi="Times New Roman" w:cs="Times New Roman"/>
          <w:sz w:val="22"/>
          <w:szCs w:val="22"/>
        </w:rPr>
        <w:t> </w:t>
      </w:r>
      <w:r>
        <w:rPr sz="24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4"/>
          <w:szCs w:val="24"/>
        </w:rPr>
        <w:t>среду</w:t>
      </w:r>
      <w:r>
        <w:rPr sz="24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position w:val="-17"/>
          <w:sz w:val="24"/>
          <w:szCs w:val="24"/>
        </w:rPr>
        <w:t> </w:t>
      </w:r>
      <w:r>
        <w:rPr sz="24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4"/>
          <w:szCs w:val="24"/>
        </w:rPr>
        <w:t>лпо</w:t>
      </w:r>
      <w:r>
        <w:rPr sz="24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position w:val="-23"/>
          <w:sz w:val="24"/>
          <w:szCs w:val="24"/>
        </w:rPr>
        <w:t> </w:t>
      </w:r>
      <w:r>
        <w:rPr sz="26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6"/>
          <w:szCs w:val="26"/>
        </w:rPr>
        <w:t>npo*</w:t>
      </w:r>
      <w:r>
        <w:rPr sz="26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position w:val="-21"/>
          <w:sz w:val="26"/>
          <w:szCs w:val="26"/>
        </w:rPr>
        <w:t> </w:t>
      </w:r>
      <w:r>
        <w:rPr sz="25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5"/>
          <w:szCs w:val="25"/>
        </w:rPr>
        <w:t>ивания|раждан, 		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совре-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24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4"/>
          <w:szCs w:val="24"/>
        </w:rPr>
        <w:t>фортное</w:t>
      </w:r>
      <w:r>
        <w:rPr sz="24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position w:val="-9"/>
          <w:sz w:val="24"/>
          <w:szCs w:val="24"/>
        </w:rPr>
        <w:t>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современr,о.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position w:val="-6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uобществеFIное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12"/>
          <w:sz w:val="24"/>
          <w:szCs w:val="24"/>
        </w:rPr>
        <w:t> </w:t>
      </w:r>
      <w:r>
        <w:rPr sz="25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5"/>
          <w:szCs w:val="25"/>
        </w:rPr>
        <w:t>пространство).	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а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также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sz w:val="25"/>
          <w:szCs w:val="25"/>
        </w:rPr>
        <w:t> 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3"/>
          <w:szCs w:val="23"/>
        </w:rPr>
        <w:t>ком_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40" w:after="0" w:line="539" w:lineRule="exact"/>
        <w:ind w:left="900" w:right="0" w:firstLine="1511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1813560</wp:posOffset>
            </wp:positionH>
            <wp:positionV relativeFrom="paragraph">
              <wp:posOffset>231902</wp:posOffset>
            </wp:positionV>
            <wp:extent cx="4184481" cy="450735"/>
            <wp:effectExtent l="0" t="0" r="0" b="0"/>
            <wp:wrapNone/>
            <wp:docPr id="124" name="Freeform 12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813560" y="3157221"/>
                      <a:ext cx="4070181" cy="33643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5814"/>
                          </w:tabs>
                          <w:spacing w:before="0" w:after="0" w:line="529" w:lineRule="exact"/>
                          <w:ind w:left="0" w:right="0" w:firstLine="0"/>
                        </w:pPr>
                        <w:r>
                          <w:rPr sz="28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8"/>
                            <w:szCs w:val="28"/>
                          </w:rPr>
                          <w:t>индикаторы</w:t>
                        </w:r>
                        <w:r>
                          <w:rPr sz="28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4"/>
                            <w:position w:val="-8"/>
                            <w:sz w:val="28"/>
                            <w:szCs w:val="28"/>
                          </w:rPr>
                          <w:t> </w:t>
                        </w:r>
                        <w:r>
                          <w:rPr sz="26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6"/>
                            <w:szCs w:val="26"/>
                          </w:rPr>
                          <w:t>и </w:t>
                        </w:r>
                        <w:r>
                          <w:rPr sz="26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6"/>
                            <w:szCs w:val="26"/>
                          </w:rPr>
                          <w:t>показатели,</w:t>
                        </w:r>
                        <w:r>
                          <w:rPr sz="26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2"/>
                            <w:position w:val="-15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1"/>
                            <w:sz w:val="26"/>
                            <w:szCs w:val="26"/>
                          </w:rPr>
                          <w:t>описание 	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л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41"/>
                            <w:sz w:val="26"/>
                            <w:szCs w:val="26"/>
                          </w:rPr>
                          <w:t>€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вы€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4797552</wp:posOffset>
            </wp:positionH>
            <wp:positionV relativeFrom="paragraph">
              <wp:posOffset>393192</wp:posOffset>
            </wp:positionV>
            <wp:extent cx="1835100" cy="354767"/>
            <wp:effectExtent l="0" t="0" r="0" b="0"/>
            <wp:wrapNone/>
            <wp:docPr id="125" name="Freeform 12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797552" y="3318511"/>
                      <a:ext cx="1720800" cy="24046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78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ожидаемых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3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7"/>
                            <w:szCs w:val="27"/>
                          </w:rPr>
                          <w:t>конечных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РазДел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sz w:val="25"/>
          <w:szCs w:val="25"/>
        </w:rPr>
        <w:t> 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3"/>
          <w:szCs w:val="23"/>
        </w:rPr>
        <w:t>2,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3"/>
          <w:sz w:val="23"/>
          <w:szCs w:val="23"/>
        </w:rPr>
        <w:t> 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5"/>
          <w:szCs w:val="25"/>
        </w:rPr>
        <w:t>Щели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position w:val="-9"/>
          <w:sz w:val="25"/>
          <w:szCs w:val="25"/>
        </w:rPr>
        <w:t> </w:t>
      </w:r>
      <w:r>
        <w:rPr sz="24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4"/>
          <w:szCs w:val="24"/>
        </w:rPr>
        <w:t>и </w:t>
      </w:r>
      <w:r>
        <w:rPr sz="2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6"/>
          <w:szCs w:val="26"/>
        </w:rPr>
        <w:t>задачи,</w:t>
      </w:r>
      <w:r>
        <w:rPr sz="2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position w:val="-8"/>
          <w:sz w:val="26"/>
          <w:szCs w:val="26"/>
        </w:rPr>
        <w:t> </w:t>
      </w:r>
      <w:r>
        <w:rPr sz="27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7"/>
          <w:szCs w:val="27"/>
        </w:rPr>
        <w:t>сроки</w:t>
      </w:r>
      <w:r>
        <w:rPr sz="27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position w:val="-12"/>
          <w:sz w:val="27"/>
          <w:szCs w:val="27"/>
        </w:rPr>
        <w:t> </w:t>
      </w:r>
      <w:r>
        <w:rPr sz="2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5"/>
          <w:szCs w:val="25"/>
        </w:rPr>
        <w:t>реализациил</w:t>
      </w:r>
      <w:r>
        <w:rPr sz="2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2"/>
          <w:position w:val="-2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6"/>
          <w:szCs w:val="26"/>
        </w:rPr>
        <w:t>ц€</w:t>
      </w:r>
      <w:r>
        <w:rPr>
          <w:rFonts w:ascii="Times New Roman" w:hAnsi="Times New Roman" w:cs="Times New Roman"/>
          <w:sz w:val="26"/>
          <w:szCs w:val="2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5" w:lineRule="exact"/>
        <w:ind w:left="1510" w:right="0" w:firstLine="3446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результатов</w:t>
      </w:r>
      <w:r>
        <w:rPr>
          <w:rFonts w:ascii="Times New Roman" w:hAnsi="Times New Roman" w:cs="Times New Roman"/>
          <w:sz w:val="27"/>
          <w:szCs w:val="2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14" w:lineRule="exact"/>
        <w:ind w:left="1510" w:right="0" w:firstLine="1948"/>
      </w:pPr>
      <w:r/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реализации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sz w:val="28"/>
          <w:szCs w:val="28"/>
        </w:rPr>
        <w:t>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муниципальной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8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8"/>
          <w:szCs w:val="28"/>
        </w:rPr>
        <w:t>программы</w:t>
      </w:r>
      <w:r>
        <w:rPr>
          <w:rFonts w:ascii="Times New Roman" w:hAnsi="Times New Roman" w:cs="Times New Roman"/>
          <w:sz w:val="28"/>
          <w:szCs w:val="2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637" w:lineRule="exact"/>
        <w:ind w:left="151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835152</wp:posOffset>
            </wp:positionH>
            <wp:positionV relativeFrom="paragraph">
              <wp:posOffset>195325</wp:posOffset>
            </wp:positionV>
            <wp:extent cx="6297535" cy="720616"/>
            <wp:effectExtent l="0" t="0" r="0" b="0"/>
            <wp:wrapNone/>
            <wp:docPr id="126" name="Freeform 12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35152" y="4180586"/>
                      <a:ext cx="6183235" cy="60631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7924"/>
                            <w:tab w:val="left" w:pos="9623"/>
                          </w:tabs>
                          <w:spacing w:before="0" w:after="0" w:line="326" w:lineRule="exact"/>
                          <w:ind w:left="0" w:right="0" w:firstLine="9"/>
                          <w:jc w:val="both"/>
                        </w:pPr>
                        <w:r>
                          <w:rPr sz="29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29"/>
                            <w:szCs w:val="29"/>
                          </w:rPr>
                          <w:t>сфере</w:t>
                        </w:r>
                        <w:r>
                          <w:rPr sz="29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6"/>
                            <w:position w:val="2"/>
                            <w:sz w:val="29"/>
                            <w:szCs w:val="29"/>
                          </w:rPr>
                          <w:t>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благоустройства,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7"/>
                            <w:szCs w:val="27"/>
                          </w:rPr>
                          <w:t>стратегическими</w:t>
                        </w:r>
                        <w:r>
                          <w:rPr sz="27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position w:val="-9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9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29"/>
                            <w:szCs w:val="29"/>
                          </w:rPr>
                          <w:t>документами</w:t>
                        </w:r>
                        <w:r>
                          <w:rPr sz="29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3"/>
                            <w:position w:val="-20"/>
                            <w:sz w:val="29"/>
                            <w:szCs w:val="29"/>
                          </w:rPr>
                          <w:t> </w:t>
                        </w:r>
                        <w:r>
                          <w:rPr sz="30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4"/>
                            <w:sz w:val="30"/>
                            <w:szCs w:val="30"/>
                          </w:rPr>
                          <w:t>по 		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в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  <w:r>
                          <w:rPr sz="28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3"/>
                            <w:sz w:val="28"/>
                            <w:szCs w:val="28"/>
                          </w:rPr>
                          <w:t>комфортной</w:t>
                        </w:r>
                        <w:r>
                          <w:rPr sz="28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2"/>
                            <w:position w:val="3"/>
                            <w:sz w:val="28"/>
                            <w:szCs w:val="28"/>
                          </w:rPr>
                          <w:t> </w:t>
                        </w:r>
                        <w:r>
                          <w:rPr sz="29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9"/>
                            <w:szCs w:val="29"/>
                          </w:rPr>
                          <w:t>городской</w:t>
                        </w:r>
                        <w:r>
                          <w:rPr sz="29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6"/>
                            <w:position w:val="-2"/>
                            <w:sz w:val="29"/>
                            <w:szCs w:val="29"/>
                          </w:rPr>
                          <w:t> </w:t>
                        </w:r>
                        <w:r>
                          <w:rPr sz="30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30"/>
                            <w:szCs w:val="30"/>
                          </w:rPr>
                          <w:t>среды</w:t>
                        </w:r>
                        <w:r>
                          <w:rPr sz="30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4"/>
                            <w:position w:val="-8"/>
                            <w:sz w:val="30"/>
                            <w:szCs w:val="30"/>
                          </w:rPr>
                          <w:t> </w:t>
                        </w:r>
                        <w:r>
                          <w:rPr sz="27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8"/>
                            <w:sz w:val="27"/>
                            <w:szCs w:val="27"/>
                          </w:rPr>
                          <w:t>федерального</w:t>
                        </w:r>
                        <w:r>
                          <w:rPr sz="27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1"/>
                            <w:position w:val="-18"/>
                            <w:sz w:val="27"/>
                            <w:szCs w:val="27"/>
                          </w:rPr>
                          <w:t> </w:t>
                        </w:r>
                        <w:r>
                          <w:rPr sz="29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4"/>
                            <w:sz w:val="29"/>
                            <w:szCs w:val="29"/>
                          </w:rPr>
                          <w:t>уровня, 	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формированию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в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5"/>
          <w:sz w:val="30"/>
          <w:szCs w:val="30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соответствии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30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30"/>
          <w:szCs w:val="30"/>
        </w:rPr>
        <w:t>с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  <w:vertAlign w:val="subscript"/>
        </w:rPr>
        <w:t>основными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sz w:val="27"/>
          <w:szCs w:val="27"/>
          <w:vertAlign w:val="subscript"/>
        </w:rPr>
        <w:t> </w:t>
      </w:r>
      <w:r>
        <w:rPr sz="26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6"/>
          <w:szCs w:val="26"/>
        </w:rPr>
        <w:t>приоритетами</w:t>
      </w:r>
      <w:r>
        <w:rPr sz="26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position w:val="-13"/>
          <w:sz w:val="26"/>
          <w:szCs w:val="26"/>
        </w:rPr>
        <w:t> </w:t>
      </w:r>
      <w:r>
        <w:rPr sz="26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6"/>
          <w:szCs w:val="26"/>
        </w:rPr>
        <w:t>государственной</w:t>
      </w:r>
      <w:r>
        <w:rPr sz="26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"/>
          <w:position w:val="-20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-2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8"/>
          <w:sz w:val="26"/>
          <w:szCs w:val="26"/>
        </w:rPr>
        <w:t>политики  </w:t>
      </w:r>
    </w:p>
    <w:p>
      <w:pPr>
        <w:spacing w:after="7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819911</wp:posOffset>
            </wp:positionH>
            <wp:positionV relativeFrom="paragraph">
              <wp:posOffset>171449</wp:posOffset>
            </wp:positionV>
            <wp:extent cx="6289564" cy="490029"/>
            <wp:effectExtent l="0" t="0" r="0" b="0"/>
            <wp:wrapNone/>
            <wp:docPr id="127" name="Freeform 12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19911" y="4561840"/>
                      <a:ext cx="6175264" cy="37572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91" w:lineRule="exact"/>
                          <w:ind w:left="0" w:right="0" w:firstLine="0"/>
                        </w:pPr>
                        <w:r>
                          <w:rPr sz="30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30"/>
                            <w:szCs w:val="30"/>
                          </w:rPr>
                          <w:t>ростовской</w:t>
                        </w:r>
                        <w:r>
                          <w:rPr sz="30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2"/>
                            <w:position w:val="-10"/>
                            <w:sz w:val="30"/>
                            <w:szCs w:val="30"/>
                          </w:rPr>
                          <w:t> </w:t>
                        </w:r>
                        <w:r>
                          <w:rPr sz="31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31"/>
                            <w:szCs w:val="31"/>
                          </w:rPr>
                          <w:t>области</w:t>
                        </w:r>
                        <w:r>
                          <w:rPr sz="31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5"/>
                            <w:position w:val="-11"/>
                            <w:sz w:val="31"/>
                            <w:szCs w:val="31"/>
                          </w:rPr>
                          <w:t> </w:t>
                        </w:r>
                        <w:r>
                          <w:rPr sz="27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7"/>
                            <w:szCs w:val="27"/>
                          </w:rPr>
                          <w:t>основной</w:t>
                        </w:r>
                        <w:r>
                          <w:rPr sz="27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6"/>
                            <w:position w:val="-16"/>
                            <w:sz w:val="27"/>
                            <w:szCs w:val="27"/>
                          </w:rPr>
                          <w:t> </w:t>
                        </w:r>
                        <w:r>
                          <w:rPr sz="28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4"/>
                            <w:sz w:val="28"/>
                            <w:szCs w:val="28"/>
                          </w:rPr>
                          <w:t>ц.пroo</w:t>
                        </w:r>
                        <w:r>
                          <w:rPr sz="28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position w:val="-24"/>
                            <w:sz w:val="28"/>
                            <w:szCs w:val="28"/>
                          </w:rPr>
                          <w:t> </w:t>
                        </w:r>
                        <w:r>
                          <w:rPr sz="30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4"/>
                            <w:sz w:val="30"/>
                            <w:szCs w:val="30"/>
                          </w:rPr>
                          <w:t>,уп"чrпальной</w:t>
                        </w:r>
                        <w:r>
                          <w:rPr sz="30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7"/>
                            <w:position w:val="-24"/>
                            <w:sz w:val="30"/>
                            <w:szCs w:val="30"/>
                          </w:rPr>
                          <w:t> </w:t>
                        </w: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8"/>
                            <w:szCs w:val="28"/>
                          </w:rPr>
                          <w:t>стратегией</w:t>
                        </w: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1"/>
                            <w:sz w:val="28"/>
                            <w:szCs w:val="28"/>
                          </w:rPr>
                          <w:t> 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5"/>
                            <w:szCs w:val="25"/>
                          </w:rPr>
                          <w:t>развития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tabs>
          <w:tab w:val="left" w:pos="7979"/>
        </w:tabs>
        <w:spacing w:before="0" w:after="0" w:line="753" w:lineRule="exact"/>
        <w:ind w:left="737" w:right="355" w:firstLine="28"/>
      </w:pPr>
      <w:r/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повышение	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программы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5"/>
          <w:sz w:val="27"/>
          <w:szCs w:val="27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является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5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56"/>
          <w:szCs w:val="56"/>
        </w:rPr>
        <w:t>##ъ*iжж"*#.,{;;Ж;l.JIТ;жы*fJя:Жкtr;</w:t>
      </w:r>
      <w:r>
        <w:rPr>
          <w:rFonts w:ascii="Times New Roman" w:hAnsi="Times New Roman" w:cs="Times New Roman"/>
          <w:sz w:val="56"/>
          <w:szCs w:val="5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1" w:lineRule="exact"/>
        <w:ind w:left="713" w:right="355" w:firstLine="72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6489191</wp:posOffset>
            </wp:positionH>
            <wp:positionV relativeFrom="paragraph">
              <wp:posOffset>408939</wp:posOffset>
            </wp:positionV>
            <wp:extent cx="585584" cy="310858"/>
            <wp:effectExtent l="0" t="0" r="0" b="0"/>
            <wp:wrapNone/>
            <wp:docPr id="128" name="Freeform 12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489191" y="5852160"/>
                      <a:ext cx="471284" cy="19655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0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иNся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sz w:val="24"/>
                            <w:szCs w:val="24"/>
                          </w:rPr>
                          <w:t> </w:t>
                        </w:r>
                        <w:r>
                          <w:rPr sz="22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2"/>
                            <w:szCs w:val="22"/>
                          </w:rPr>
                          <w:t>в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765048</wp:posOffset>
            </wp:positionH>
            <wp:positionV relativeFrom="paragraph">
              <wp:posOffset>606298</wp:posOffset>
            </wp:positionV>
            <wp:extent cx="6276538" cy="690943"/>
            <wp:effectExtent l="0" t="0" r="0" b="0"/>
            <wp:wrapNone/>
            <wp:docPr id="129" name="Freeform 12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65048" y="6049519"/>
                      <a:ext cx="6162238" cy="57664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328"/>
                          </w:tabs>
                          <w:spacing w:before="0" w:after="0" w:line="350" w:lineRule="exact"/>
                          <w:ind w:left="0" w:right="0" w:firstLine="715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повышение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2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7"/>
                            <w:szCs w:val="27"/>
                          </w:rPr>
                          <w:t>уровня</w:t>
                        </w:r>
                        <w:r>
                          <w:rPr sz="27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4"/>
                            <w:position w:val="-12"/>
                            <w:sz w:val="27"/>
                            <w:szCs w:val="27"/>
                          </w:rPr>
                          <w:t> </w:t>
                        </w:r>
                        <w:r>
                          <w:rPr sz="26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6"/>
                            <w:szCs w:val="26"/>
                          </w:rPr>
                          <w:t>вовлеченности</w:t>
                        </w:r>
                        <w:r>
                          <w:rPr sz="26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"/>
                            <w:position w:val="-9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6"/>
                            <w:szCs w:val="26"/>
                          </w:rPr>
                          <w:t>заинтересованных</w:t>
                        </w:r>
                        <w:r>
                          <w:rPr sz="26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3"/>
                            <w:position w:val="-16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9" baseline="-2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5"/>
                            <w:sz w:val="29"/>
                            <w:szCs w:val="29"/>
                          </w:rPr>
                          <w:t>лиц </w:t>
                        </w:r>
                        <w:r>
                          <w:rPr sz="30" baseline="-2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7"/>
                            <w:sz w:val="30"/>
                            <w:szCs w:val="30"/>
                          </w:rPr>
                          <w:t>в  </w:t>
                        </w:r>
                        <w:r>
                          <w:br w:type="textWrapping" w:clear="all"/>
                        </w:r>
                        <w:r>
                          <w:rPr sz="27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4"/>
                            <w:sz w:val="27"/>
                            <w:szCs w:val="27"/>
                          </w:rPr>
                          <w:t>мероприятий</w:t>
                        </w:r>
                        <w:r>
                          <w:rPr sz="27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1"/>
                            <w:position w:val="4"/>
                            <w:sz w:val="27"/>
                            <w:szCs w:val="27"/>
                          </w:rPr>
                          <w:t> </w:t>
                        </w:r>
                        <w:r>
                          <w:rPr sz="30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30"/>
                            <w:szCs w:val="30"/>
                          </w:rPr>
                          <w:t>по</w:t>
                        </w:r>
                        <w:r>
                          <w:rPr sz="30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8"/>
                            <w:position w:val="-1"/>
                            <w:sz w:val="30"/>
                            <w:szCs w:val="30"/>
                          </w:rPr>
                          <w:t> </w:t>
                        </w:r>
                        <w:r>
                          <w:rPr sz="24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4"/>
                            <w:szCs w:val="24"/>
                          </w:rPr>
                          <w:t>ре</w:t>
                        </w:r>
                        <w:r>
                          <w:rPr sz="24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31"/>
                            <w:position w:val="-9"/>
                            <w:sz w:val="24"/>
                            <w:szCs w:val="24"/>
                          </w:rPr>
                          <w:t>€</w:t>
                        </w:r>
                        <w:r>
                          <w:rPr sz="24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4"/>
                            <w:szCs w:val="24"/>
                          </w:rPr>
                          <w:t>Lлизации</w:t>
                        </w:r>
                        <w:r>
                          <w:rPr sz="24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position w:val="-9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 </w:t>
                        </w:r>
                        <w:r>
                          <w:rPr sz="27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7"/>
                            <w:szCs w:val="27"/>
                          </w:rPr>
                          <w:t>муниципальной</w:t>
                        </w:r>
                        <w:r>
                          <w:rPr sz="27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2"/>
                            <w:position w:val="-9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27"/>
                            <w:szCs w:val="27"/>
                          </w:rPr>
                          <w:t>программы</w:t>
                        </w:r>
                        <w:r>
                          <w:rPr sz="27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0"/>
                            <w:position w:val="-17"/>
                            <w:sz w:val="27"/>
                            <w:szCs w:val="27"/>
                          </w:rPr>
                          <w:t> </w:t>
                        </w:r>
                        <w:r>
                          <w:rPr sz="30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2"/>
                            <w:sz w:val="30"/>
                            <w:szCs w:val="30"/>
                          </w:rPr>
                          <w:t>по 	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реализацию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организация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3"/>
          <w:sz w:val="26"/>
          <w:szCs w:val="26"/>
        </w:rPr>
        <w:t> </w:t>
      </w:r>
      <w:r>
        <w:rPr sz="26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6"/>
          <w:szCs w:val="26"/>
        </w:rPr>
        <w:t>мероприятий</w:t>
      </w:r>
      <w:r>
        <w:rPr sz="26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position w:val="-6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8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8"/>
          <w:szCs w:val="28"/>
        </w:rPr>
        <w:t>по </w:t>
      </w:r>
      <w:r>
        <w:rPr sz="26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6"/>
          <w:szCs w:val="26"/>
        </w:rPr>
        <w:t>реализации</w:t>
      </w:r>
      <w:r>
        <w:rPr sz="26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position w:val="-19"/>
          <w:sz w:val="26"/>
          <w:szCs w:val="26"/>
        </w:rPr>
        <w:t> </w:t>
      </w:r>
      <w:r>
        <w:rPr sz="26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6"/>
          <w:szCs w:val="26"/>
        </w:rPr>
        <w:t>муниципалъной</w:t>
      </w:r>
      <w:r>
        <w:rPr sz="26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position w:val="-19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7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6"/>
          <w:sz w:val="27"/>
          <w:szCs w:val="27"/>
        </w:rPr>
        <w:t>,'рограммы  </w:t>
      </w:r>
      <w:r>
        <w:br w:type="textWrapping" w:clear="all"/>
      </w:r>
      <w:r>
        <w:rPr sz="57" baseline="-3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1"/>
          <w:sz w:val="57"/>
          <w:szCs w:val="57"/>
        </w:rPr>
        <w:t>Ж::fiiЖl</w:t>
      </w:r>
      <w:r>
        <w:rPr sz="57" baseline="-3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8"/>
          <w:position w:val="-31"/>
          <w:sz w:val="57"/>
          <w:szCs w:val="57"/>
        </w:rPr>
        <w:t> </w:t>
      </w:r>
      <w:r>
        <w:rPr sz="33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33"/>
          <w:szCs w:val="33"/>
        </w:rPr>
        <w:t>ОбЩ",u,п"i"</w:t>
      </w:r>
      <w:r>
        <w:rPr sz="33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33"/>
          <w:szCs w:val="33"/>
        </w:rPr>
        <w:t> </w:t>
      </w:r>
      <w:r>
        <w:rPr>
          <w:rFonts w:ascii="Times New Roman" w:hAnsi="Times New Roman" w:cs="Times New Roman"/>
          <w:sz w:val="33"/>
          <w:szCs w:val="33"/>
        </w:rPr>
        <w:t> </w:t>
      </w:r>
      <w:r>
        <w:rPr sz="27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7"/>
          <w:szCs w:val="27"/>
        </w:rPr>
        <w:t>территорий</w:t>
      </w:r>
      <w:r>
        <w:rPr sz="27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7"/>
          <w:position w:val="-12"/>
          <w:sz w:val="27"/>
          <w:szCs w:val="27"/>
        </w:rPr>
        <w:t> </w:t>
      </w:r>
      <w:r>
        <w:rPr sz="33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33"/>
          <w:szCs w:val="33"/>
        </w:rPr>
        <w:t>с.</w:t>
      </w:r>
      <w:r>
        <w:rPr sz="33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18"/>
          <w:sz w:val="33"/>
          <w:szCs w:val="33"/>
        </w:rPr>
        <w:t> </w:t>
      </w:r>
      <w:r>
        <w:rPr sz="33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33"/>
          <w:szCs w:val="33"/>
        </w:rPr>
        <w:t>куиоrш."ь,</w:t>
      </w:r>
      <w:r>
        <w:rPr sz="33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position w:val="-19"/>
          <w:sz w:val="33"/>
          <w:szCs w:val="33"/>
        </w:rPr>
        <w:t> </w:t>
      </w:r>
      <w:r>
        <w:rPr sz="26" baseline="-2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5"/>
          <w:sz w:val="26"/>
          <w:szCs w:val="26"/>
        </w:rPr>
        <w:t>нуждающ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по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746759</wp:posOffset>
            </wp:positionH>
            <wp:positionV relativeFrom="paragraph">
              <wp:posOffset>3810</wp:posOffset>
            </wp:positionV>
            <wp:extent cx="6270939" cy="824909"/>
            <wp:effectExtent l="0" t="0" r="0" b="0"/>
            <wp:wrapNone/>
            <wp:docPr id="130" name="Freeform 13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46759" y="6440171"/>
                      <a:ext cx="6156639" cy="71060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83" w:lineRule="exact"/>
                          <w:ind w:left="705" w:right="0" w:hanging="681"/>
                        </w:pPr>
                        <w:r>
                          <w:rPr sz="25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5"/>
                            <w:szCs w:val="25"/>
                          </w:rPr>
                          <w:t>общественных</w:t>
                        </w:r>
                        <w:r>
                          <w:rPr sz="25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position w:val="-3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5"/>
                            <w:szCs w:val="25"/>
                          </w:rPr>
                          <w:t>территорий</w:t>
                        </w:r>
                        <w:r>
                          <w:rPr sz="25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"/>
                            <w:position w:val="-9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31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31"/>
                            <w:szCs w:val="31"/>
                          </w:rPr>
                          <w:t>Куйбirr.".по.о</w:t>
                        </w:r>
                        <w:r>
                          <w:rPr sz="31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6"/>
                            <w:position w:val="-15"/>
                            <w:sz w:val="31"/>
                            <w:szCs w:val="31"/>
                          </w:rPr>
                          <w:t> </w:t>
                        </w:r>
                        <w:r>
                          <w:rPr sz="27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3"/>
                            <w:sz w:val="27"/>
                            <w:szCs w:val="27"/>
                          </w:rPr>
                          <w:t>.Ъп".по.о</w:t>
                        </w:r>
                        <w:r>
                          <w:rPr sz="27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7"/>
                            <w:position w:val="-23"/>
                            <w:sz w:val="27"/>
                            <w:szCs w:val="27"/>
                          </w:rPr>
                          <w:t> </w:t>
                        </w:r>
                        <w:r>
                          <w:rPr sz="24" baseline="-2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7"/>
                            <w:sz w:val="24"/>
                            <w:szCs w:val="24"/>
                          </w:rPr>
                          <w:t>поселения</w:t>
                        </w:r>
                        <w:r>
                          <w:rPr sz="24" baseline="-2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2"/>
                            <w:position w:val="-27"/>
                            <w:sz w:val="24"/>
                            <w:szCs w:val="24"/>
                          </w:rPr>
                          <w:t>.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благоустройству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Перечень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7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7"/>
                            <w:szCs w:val="27"/>
                          </w:rPr>
                          <w:t>и </w:t>
                        </w:r>
                        <w:r>
                          <w:rPr sz="26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6"/>
                            <w:szCs w:val="26"/>
                          </w:rPr>
                          <w:t>значен"g</w:t>
                        </w:r>
                        <w:r>
                          <w:rPr sz="26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position w:val="-5"/>
                            <w:sz w:val="26"/>
                            <w:szCs w:val="26"/>
                          </w:rPr>
                          <w:t> </w:t>
                        </w:r>
                        <w:r>
                          <w:rPr sz="21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1"/>
                            <w:szCs w:val="21"/>
                          </w:rPr>
                          <w:t>целев.Ь-I1 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58" w:lineRule="exact"/>
                          <w:ind w:left="0" w:right="0" w:firstLine="0"/>
                        </w:pPr>
                        <w:r>
                          <w:rPr sz="25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4"/>
                            <w:sz w:val="25"/>
                            <w:szCs w:val="25"/>
                          </w:rPr>
                          <w:t>программы,</w:t>
                        </w:r>
                        <w:r>
                          <w:rPr sz="25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3"/>
                            <w:position w:val="4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отражены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0"/>
                            <w:sz w:val="25"/>
                            <w:szCs w:val="25"/>
                          </w:rPr>
                          <w:t> 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  <w:vertAlign w:val="subscript"/>
                          </w:rPr>
                          <w:t>в 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5"/>
                            <w:szCs w:val="25"/>
                          </w:rPr>
                          <w:t>таблице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position w:val="-6"/>
                            <w:sz w:val="25"/>
                            <w:szCs w:val="25"/>
                          </w:rPr>
                          <w:t> </w:t>
                        </w:r>
                        <w:r>
                          <w:rPr sz="21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1"/>
                            <w:szCs w:val="21"/>
                            <w:vertAlign w:val="subscript"/>
                          </w:rPr>
                          <w:t>J\b2</w:t>
                        </w:r>
                        <w:r>
                          <w:rPr sz="21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8"/>
                            <w:position w:val="-1"/>
                            <w:sz w:val="21"/>
                            <w:szCs w:val="21"/>
                            <w:vertAlign w:val="subscript"/>
                          </w:rPr>
                          <w:t>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""дrпuторов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3"/>
                            <w:sz w:val="27"/>
                            <w:szCs w:val="27"/>
                          </w:rPr>
                          <w:t>и </w:t>
                        </w:r>
                        <w:r>
                          <w:rPr sz="25" baseline="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2"/>
                            <w:sz w:val="25"/>
                            <w:szCs w:val="25"/>
                          </w:rPr>
                          <w:t>показателей</w:t>
                        </w:r>
                        <w:r>
                          <w:rPr sz="25" baseline="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1"/>
                            <w:position w:val="12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7"/>
                            <w:sz w:val="26"/>
                            <w:szCs w:val="26"/>
                          </w:rPr>
                          <w:t>муниципальной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23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443" w:lineRule="exact"/>
        <w:ind w:left="574" w:right="0" w:firstLine="4531"/>
      </w:pPr>
      <w:r/>
      <w:r>
        <w:rPr sz="3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1"/>
          <w:szCs w:val="31"/>
        </w:rPr>
        <w:t>к,у"rчriальной</w:t>
      </w:r>
      <w:r>
        <w:rPr sz="3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sz w:val="31"/>
          <w:szCs w:val="31"/>
        </w:rPr>
        <w:t> </w:t>
      </w:r>
      <w:r>
        <w:rPr>
          <w:rFonts w:ascii="Times New Roman" w:hAnsi="Times New Roman" w:cs="Times New Roman"/>
          <w:sz w:val="31"/>
          <w:szCs w:val="31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программе.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65" w:lineRule="exact"/>
        <w:ind w:left="574" w:right="0" w:firstLine="1027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раздел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26"/>
          <w:szCs w:val="26"/>
        </w:rPr>
        <w:t> 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3"/>
          <w:szCs w:val="23"/>
        </w:rPr>
        <w:t>3. </w:t>
      </w:r>
      <w:r>
        <w:rPr sz="28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8"/>
          <w:szCs w:val="28"/>
        </w:rPr>
        <w:t>Характеристика</w:t>
      </w:r>
      <w:r>
        <w:rPr sz="28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position w:val="-4"/>
          <w:sz w:val="28"/>
          <w:szCs w:val="28"/>
        </w:rPr>
        <w:t> </w:t>
      </w:r>
      <w:r>
        <w:rPr>
          <w:rFonts w:ascii="Times New Roman" w:hAnsi="Times New Roman" w:cs="Times New Roman"/>
          <w:sz w:val="28"/>
          <w:szCs w:val="28"/>
        </w:rPr>
        <w:t> </w:t>
      </w:r>
      <w:r>
        <w:rPr sz="27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7"/>
          <w:szCs w:val="27"/>
        </w:rPr>
        <w:t>основных</w:t>
      </w:r>
      <w:r>
        <w:rPr sz="27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position w:val="-13"/>
          <w:sz w:val="27"/>
          <w:szCs w:val="27"/>
        </w:rPr>
        <w:t> </w:t>
      </w:r>
      <w:r>
        <w:rPr sz="27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7"/>
          <w:szCs w:val="27"/>
        </w:rPr>
        <w:t>мероприятий</w:t>
      </w:r>
      <w:r>
        <w:rPr sz="27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9"/>
          <w:position w:val="-18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7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7"/>
          <w:szCs w:val="27"/>
        </w:rPr>
        <w:t>муниципальной</w:t>
      </w:r>
      <w:r>
        <w:rPr>
          <w:rFonts w:ascii="Times New Roman" w:hAnsi="Times New Roman" w:cs="Times New Roman"/>
          <w:sz w:val="27"/>
          <w:szCs w:val="2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08" w:lineRule="exact"/>
        <w:ind w:left="494" w:right="4779" w:firstLine="0"/>
        <w:jc w:val="right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программы</w:t>
      </w:r>
      <w:r>
        <w:rPr>
          <w:rFonts w:ascii="Times New Roman" w:hAnsi="Times New Roman" w:cs="Times New Roman"/>
          <w:sz w:val="27"/>
          <w:szCs w:val="27"/>
        </w:rPr>
        <w:t> </w:t>
      </w:r>
      <w:r>
        <w:br w:type="textWrapping" w:clear="all"/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В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  </w:t>
      </w:r>
      <w:r>
        <w:rPr sz="27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7"/>
          <w:szCs w:val="27"/>
        </w:rPr>
        <w:t>ходе</w:t>
      </w:r>
      <w:r>
        <w:rPr sz="27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 </w:t>
      </w:r>
      <w:r>
        <w:rPr sz="2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6"/>
          <w:szCs w:val="26"/>
        </w:rPr>
        <w:t>ре</w:t>
      </w:r>
      <w:r>
        <w:rPr sz="2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1"/>
          <w:position w:val="-10"/>
          <w:sz w:val="26"/>
          <w:szCs w:val="26"/>
        </w:rPr>
        <w:t>€</w:t>
      </w:r>
      <w:r>
        <w:rPr sz="2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6"/>
          <w:szCs w:val="26"/>
        </w:rPr>
        <w:t>Lлизации</w:t>
      </w:r>
      <w:r>
        <w:rPr sz="2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position w:val="-10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  </w:t>
      </w:r>
      <w:r>
        <w:rPr sz="2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6"/>
          <w:szCs w:val="26"/>
        </w:rPr>
        <w:t>муниципальной</w:t>
      </w:r>
      <w:r>
        <w:rPr>
          <w:rFonts w:ascii="Times New Roman" w:hAnsi="Times New Roman" w:cs="Times New Roman"/>
          <w:sz w:val="26"/>
          <w:szCs w:val="26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docGrid w:linePitch="360"/>
        </w:sectPr>
        <w:spacing w:before="0" w:after="0" w:line="321" w:lineRule="exact"/>
        <w:ind w:left="574" w:right="588" w:firstLine="14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1088136</wp:posOffset>
            </wp:positionH>
            <wp:positionV relativeFrom="paragraph">
              <wp:posOffset>495047</wp:posOffset>
            </wp:positionV>
            <wp:extent cx="5300510" cy="1713025"/>
            <wp:effectExtent l="0" t="0" r="0" b="0"/>
            <wp:wrapNone/>
            <wp:docPr id="131" name="Freeform 13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88136" y="8445501"/>
                      <a:ext cx="5186210" cy="159872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55" w:lineRule="exact"/>
                          <w:ind w:left="0" w:right="0" w:firstLine="96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1. </w:t>
                        </w:r>
                        <w:r>
                          <w:rPr sz="26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6"/>
                            <w:szCs w:val="26"/>
                          </w:rPr>
                          <w:t>благоустройство</w:t>
                        </w:r>
                        <w:r>
                          <w:rPr sz="26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1"/>
                            <w:position w:val="-1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5"/>
                            <w:szCs w:val="25"/>
                          </w:rPr>
                          <w:t>общеЪтвенных</w:t>
                        </w:r>
                        <w:r>
                          <w:rPr sz="25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9"/>
                            <w:position w:val="-9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5"/>
                            <w:szCs w:val="25"/>
                          </w:rPr>
                          <w:t>территорий: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16" w:lineRule="exact"/>
                          <w:ind w:left="48" w:right="0" w:firstLine="9"/>
                        </w:pP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- </w:t>
                        </w:r>
                        <w:r>
                          <w:rPr sz="2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5"/>
                            <w:szCs w:val="25"/>
                          </w:rPr>
                          <w:t>парк </w:t>
                        </w:r>
                        <w:r>
                          <w:rPr sz="24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4"/>
                            <w:szCs w:val="24"/>
                          </w:rPr>
                          <w:t>пересечение</w:t>
                        </w:r>
                        <w:r>
                          <w:rPr sz="24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5"/>
                            <w:position w:val="-3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5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5"/>
                            <w:szCs w:val="25"/>
                          </w:rPr>
                          <w:t>ул.</w:t>
                        </w:r>
                        <w:r>
                          <w:rPr sz="25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position w:val="-15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5"/>
                            <w:szCs w:val="25"/>
                          </w:rPr>
                          <w:t>СтадионноИ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4"/>
                            <w:position w:val="-11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4"/>
                            <w:szCs w:val="24"/>
                          </w:rPr>
                          <w:t>и </w:t>
                        </w:r>
                        <w:r>
                          <w:rPr sz="22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22"/>
                            <w:szCs w:val="22"/>
                          </w:rPr>
                          <w:t>пЪр.</w:t>
                        </w:r>
                        <w:r>
                          <w:rPr sz="22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position w:val="-17"/>
                            <w:sz w:val="22"/>
                            <w:szCs w:val="22"/>
                          </w:rPr>
                          <w:t> </w:t>
                        </w:r>
                        <w:r>
                          <w:rPr sz="25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5"/>
                            <w:szCs w:val="25"/>
                          </w:rPr>
                          <w:t>Гiарковый;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- 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</w:rPr>
                          <w:t>площадъ,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"/>
                            <w:position w:val="-1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5"/>
                            <w:szCs w:val="25"/>
                          </w:rPr>
                          <w:t>ул. </w:t>
                        </w:r>
                        <w:r>
                          <w:rPr sz="26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6"/>
                            <w:szCs w:val="26"/>
                          </w:rPr>
                          <w:t>Куйбышевская</w:t>
                        </w:r>
                        <w:r>
                          <w:rPr sz="26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1"/>
                            <w:position w:val="-7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19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19"/>
                            <w:szCs w:val="19"/>
                          </w:rPr>
                          <w:t>l </w:t>
                        </w:r>
                        <w:r>
                          <w:rPr sz="22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2"/>
                            <w:szCs w:val="22"/>
                          </w:rPr>
                          <w:t>-и;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80" w:lineRule="exact"/>
                          <w:ind w:left="0" w:right="0" w:firstLine="33"/>
                        </w:pP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- 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</w:rPr>
                          <w:t>сквер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1"/>
                            <w:position w:val="-1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4"/>
                            <w:szCs w:val="24"/>
                          </w:rPr>
                          <w:t>ул.</w:t>
                        </w:r>
                        <w:r>
                          <w:rPr sz="24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position w:val="-10"/>
                            <w:sz w:val="24"/>
                            <w:szCs w:val="24"/>
                          </w:rPr>
                          <w:t> </w:t>
                        </w:r>
                        <w:r>
                          <w:rPr sz="26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6"/>
                            <w:szCs w:val="26"/>
                          </w:rPr>
                          <w:t>Пролетарская,2-в;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97" w:lineRule="exact"/>
                          <w:ind w:left="0" w:right="0" w:firstLine="23"/>
                        </w:pP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- </w:t>
                        </w:r>
                        <w:r>
                          <w:rPr sz="2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5"/>
                            <w:szCs w:val="25"/>
                          </w:rPr>
                          <w:t>стадион</w:t>
                        </w:r>
                        <w:r>
                          <w:rPr sz="2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position w:val="-1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5"/>
                            <w:szCs w:val="25"/>
                          </w:rPr>
                          <w:t>ул. </w:t>
                        </w:r>
                        <w:r>
                          <w:rPr sz="25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5"/>
                            <w:szCs w:val="25"/>
                          </w:rPr>
                          <w:t>Стадионная;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76" w:lineRule="exact"/>
                          <w:ind w:left="0" w:right="0" w:firstLine="14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- </w:t>
                        </w:r>
                        <w:r>
                          <w:rPr sz="25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5"/>
                            <w:szCs w:val="25"/>
                          </w:rPr>
                          <w:t>центральная</w:t>
                        </w:r>
                        <w:r>
                          <w:rPr sz="25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9"/>
                            <w:position w:val="-5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5"/>
                            <w:szCs w:val="25"/>
                          </w:rPr>
                          <w:t>площадь</w:t>
                        </w:r>
                        <w:r>
                          <w:rPr sz="25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5"/>
                            <w:position w:val="-8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8"/>
                            <w:sz w:val="25"/>
                            <w:szCs w:val="25"/>
                          </w:rPr>
                          <w:t>ул. </w:t>
                        </w:r>
                        <w:r>
                          <w:rPr sz="25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5"/>
                            <w:szCs w:val="25"/>
                          </w:rPr>
                          <w:t>Пролетарская,</w:t>
                        </w:r>
                        <w:r>
                          <w:rPr sz="25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0"/>
                            <w:position w:val="-14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24"/>
                            <w:szCs w:val="24"/>
                          </w:rPr>
                          <w:t>2-г;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16" w:lineRule="exact"/>
                          <w:ind w:left="0" w:right="0" w:firstLine="0"/>
                        </w:pPr>
                        <w:r>
                          <w:rPr sz="1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6"/>
                            <w:szCs w:val="16"/>
                          </w:rPr>
                          <w:t>_ </w:t>
                        </w:r>
                        <w:r>
                          <w:rPr sz="25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5"/>
                            <w:szCs w:val="25"/>
                          </w:rPr>
                          <w:t>детская</w:t>
                        </w:r>
                        <w:r>
                          <w:rPr sz="25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position w:val="-8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5"/>
                            <w:szCs w:val="25"/>
                          </w:rPr>
                          <w:t>площадка</w:t>
                        </w:r>
                        <w:r>
                          <w:rPr sz="25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1"/>
                            <w:position w:val="-9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5"/>
                            <w:szCs w:val="25"/>
                          </w:rPr>
                          <w:t>по </w:t>
                        </w:r>
                        <w:r>
                          <w:rPr sz="25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5"/>
                            <w:szCs w:val="25"/>
                          </w:rPr>
                          <w:t>адресу</w:t>
                        </w:r>
                        <w:r>
                          <w:rPr sz="25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position w:val="-15"/>
                            <w:sz w:val="25"/>
                            <w:szCs w:val="25"/>
                          </w:rPr>
                          <w:t> </w:t>
                        </w:r>
                        <w:r>
                          <w:rPr sz="23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3"/>
                            <w:szCs w:val="23"/>
                          </w:rPr>
                          <w:t>с. </w:t>
                        </w:r>
                        <w:r>
                          <w:rPr sz="25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25"/>
                            <w:szCs w:val="25"/>
                          </w:rPr>
                          <w:t>КуЙбышЬво, 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6" w:lineRule="exact"/>
                          <w:ind w:left="0" w:right="0" w:firstLine="5419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ул. </w:t>
                        </w:r>
                        <w:r>
                          <w:rPr sz="25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3"/>
                            <w:sz w:val="25"/>
                            <w:szCs w:val="25"/>
                          </w:rPr>
                          <w:t>Первомайская,</w:t>
                        </w:r>
                        <w:r>
                          <w:rPr sz="25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9"/>
                            <w:position w:val="3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4"/>
                            <w:szCs w:val="24"/>
                          </w:rPr>
                          <w:t>89-б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ОРГаНИЗаЦИЯ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sz w:val="25"/>
          <w:szCs w:val="25"/>
        </w:rPr>
        <w:t> </w:t>
      </w:r>
      <w:r>
        <w:rPr sz="43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43"/>
          <w:szCs w:val="43"/>
        </w:rPr>
        <w:t>И</w:t>
      </w:r>
      <w:r>
        <w:rPr sz="43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6"/>
          <w:sz w:val="43"/>
          <w:szCs w:val="43"/>
        </w:rPr>
        <w:t> </w:t>
      </w:r>
      <w:r>
        <w:rPr sz="29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9"/>
          <w:szCs w:val="29"/>
        </w:rPr>
        <w:t>проведение</w:t>
      </w:r>
      <w:r>
        <w:rPr sz="29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position w:val="-7"/>
          <w:sz w:val="29"/>
          <w:szCs w:val="29"/>
        </w:rPr>
        <w:t> </w:t>
      </w:r>
      <w:r>
        <w:rPr sz="30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30"/>
          <w:szCs w:val="30"/>
        </w:rPr>
        <w:t>основных</w:t>
      </w:r>
      <w:r>
        <w:rPr sz="30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14"/>
          <w:sz w:val="30"/>
          <w:szCs w:val="30"/>
        </w:rPr>
        <w:t> </w:t>
      </w:r>
      <w:r>
        <w:rPr sz="36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36"/>
          <w:szCs w:val="36"/>
        </w:rPr>
        <w:t>,.ооТ|о"#'1I#1""o!i;:#;fiЖ;</w:t>
      </w:r>
      <w:r>
        <w:rPr>
          <w:rFonts w:ascii="Times New Roman" w:hAnsi="Times New Roman" w:cs="Times New Roman"/>
          <w:sz w:val="36"/>
          <w:szCs w:val="36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общественных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территор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sz w:val="24"/>
          <w:szCs w:val="24"/>
          <w:vertAlign w:val="subscript"/>
        </w:rPr>
        <w:t> 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ий </w:t>
      </w:r>
      <w:r>
        <w:rPr sz="24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4"/>
          <w:szCs w:val="24"/>
        </w:rPr>
        <w:t>с, </w:t>
      </w:r>
      <w:r>
        <w:rPr sz="26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6"/>
          <w:szCs w:val="26"/>
        </w:rPr>
        <w:t>Куйбышево,</w:t>
      </w:r>
      <w:r>
        <w:rPr sz="26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position w:val="-12"/>
          <w:sz w:val="26"/>
          <w:szCs w:val="26"/>
        </w:rPr>
        <w:t> </w:t>
      </w:r>
      <w:r>
        <w:rPr sz="22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2"/>
          <w:szCs w:val="22"/>
        </w:rPr>
        <w:t>в </w:t>
      </w:r>
      <w:r>
        <w:rPr sz="27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7"/>
          <w:szCs w:val="27"/>
        </w:rPr>
        <w:t>.o,i' </w:t>
      </w:r>
      <w:r>
        <w:rPr sz="26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6"/>
          <w:szCs w:val="26"/>
        </w:rPr>
        <w:t>.r".ne</w:t>
      </w:r>
      <w:r>
        <w:rPr sz="26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2"/>
          <w:position w:val="-15"/>
          <w:sz w:val="26"/>
          <w:szCs w:val="26"/>
        </w:rPr>
        <w:t> </w:t>
      </w:r>
      <w:r>
        <w:rPr sz="25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5"/>
          <w:szCs w:val="25"/>
        </w:rPr>
        <w:t>следующие</w:t>
      </w:r>
      <w:r>
        <w:rPr sz="25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5"/>
          <w:position w:val="-2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2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8"/>
          <w:sz w:val="25"/>
          <w:szCs w:val="25"/>
        </w:rPr>
        <w:t>мероприятия:</w:t>
      </w:r>
      <w:r>
        <w:rPr>
          <w:rFonts w:ascii="Times New Roman" w:hAnsi="Times New Roman" w:cs="Times New Roman"/>
          <w:sz w:val="25"/>
          <w:szCs w:val="25"/>
        </w:rPr>
        <w:t> </w:t>
      </w:r>
      <w:r/>
      <w:r>
        <w:br w:type="page"/>
      </w:r>
    </w:p>
    <w:p>
      <w:pPr>
        <w:rPr>
          <w:rFonts w:ascii="Times New Roman" w:hAnsi="Times New Roman" w:cs="Times New Roman"/>
          <w:color w:val="010302"/>
        </w:rPr>
        <w:spacing w:before="0" w:after="0" w:line="609" w:lineRule="exact"/>
        <w:ind w:left="1773" w:right="109" w:firstLine="1262"/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1073204360</wp:posOffset>
            </wp:positionV>
            <wp:extent cx="7559040" cy="10692383"/>
            <wp:effectExtent l="0" t="0" r="0" b="0"/>
            <wp:wrapNone/>
            <wp:docPr id="132" name="Picture 13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>
                      <a:picLocks noChangeAspect="0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1030224</wp:posOffset>
            </wp:positionH>
            <wp:positionV relativeFrom="paragraph">
              <wp:posOffset>1073879491</wp:posOffset>
            </wp:positionV>
            <wp:extent cx="1305744" cy="344233"/>
            <wp:effectExtent l="0" t="0" r="0" b="0"/>
            <wp:wrapNone/>
            <wp:docPr id="133" name="Freeform 13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30224" y="681228"/>
                      <a:ext cx="1191444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l48/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63"/>
                            <w:sz w:val="25"/>
                            <w:szCs w:val="25"/>
                          </w:rPr>
                          <w:t> </w:t>
                        </w:r>
                        <w:r>
                          <w:rPr sz="20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0"/>
                            <w:szCs w:val="20"/>
                          </w:rPr>
                          <w:t>1,;</w:t>
                        </w:r>
                        <w:r>
                          <w:rPr sz="20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position w:val="-1"/>
                            <w:sz w:val="20"/>
                            <w:szCs w:val="20"/>
                          </w:rPr>
                          <w:t> </w:t>
                        </w:r>
                        <w:r>
                          <w:rPr sz="30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30"/>
                            <w:szCs w:val="30"/>
                          </w:rPr>
                          <w:t>а"r;:iЪТ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ТеРРИТОРИЯ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sz w:val="23"/>
          <w:szCs w:val="23"/>
        </w:rPr>
        <w:t> </w:t>
      </w:r>
      <w:r>
        <w:rPr>
          <w:rFonts w:ascii="Times New Roman" w:hAnsi="Times New Roman" w:cs="Times New Roman"/>
          <w:sz w:val="23"/>
          <w:szCs w:val="23"/>
        </w:rPr>
        <w:t> </w:t>
      </w:r>
      <w:r>
        <w:rPr sz="22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2"/>
          <w:szCs w:val="22"/>
        </w:rPr>
        <w:t>МНОГОКВаРТИРНЫХ</w:t>
      </w:r>
      <w:r>
        <w:rPr sz="22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6"/>
          <w:sz w:val="22"/>
          <w:szCs w:val="22"/>
        </w:rPr>
        <w:t> </w:t>
      </w:r>
      <w:r>
        <w:rPr>
          <w:rFonts w:ascii="Times New Roman" w:hAnsi="Times New Roman" w:cs="Times New Roman"/>
          <w:sz w:val="22"/>
          <w:szCs w:val="22"/>
        </w:rPr>
        <w:t> </w:t>
      </w:r>
      <w:r>
        <w:rPr sz="22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2"/>
          <w:szCs w:val="22"/>
        </w:rPr>
        <w:t>ДОМОВ</w:t>
      </w:r>
      <w:r>
        <w:rPr sz="22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3"/>
          <w:position w:val="-15"/>
          <w:sz w:val="22"/>
          <w:szCs w:val="22"/>
        </w:rPr>
        <w:t> </w:t>
      </w:r>
      <w:r>
        <w:rPr sz="23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23"/>
          <w:szCs w:val="23"/>
        </w:rPr>
        <w:t>Ул.</w:t>
      </w:r>
      <w:r>
        <w:rPr sz="23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position w:val="-22"/>
          <w:sz w:val="23"/>
          <w:szCs w:val="23"/>
        </w:rPr>
        <w:t> </w:t>
      </w:r>
      <w:r>
        <w:rPr sz="25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5"/>
          <w:szCs w:val="25"/>
        </w:rPr>
        <w:t>Пролетарская</w:t>
      </w:r>
      <w:r>
        <w:rPr sz="25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position w:val="-18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2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2"/>
          <w:szCs w:val="22"/>
        </w:rPr>
        <w:t>148,</w:t>
      </w:r>
      <w:r>
        <w:rPr>
          <w:rFonts w:ascii="Times New Roman" w:hAnsi="Times New Roman" w:cs="Times New Roman"/>
          <w:sz w:val="22"/>
          <w:szCs w:val="22"/>
        </w:rPr>
        <w:t> </w:t>
      </w:r>
      <w:r>
        <w:br w:type="textWrapping" w:clear="all"/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сведения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0"/>
          <w:sz w:val="30"/>
          <w:szCs w:val="30"/>
        </w:rPr>
        <w:t> </w:t>
      </w:r>
      <w:r>
        <w:rPr sz="30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30"/>
          <w:szCs w:val="30"/>
        </w:rPr>
        <w:t>об</w:t>
      </w:r>
      <w:r>
        <w:rPr sz="30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2"/>
          <w:position w:val="-4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30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30"/>
          <w:szCs w:val="30"/>
        </w:rPr>
        <w:t>основных</w:t>
      </w:r>
      <w:r>
        <w:rPr sz="30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position w:val="-7"/>
          <w:sz w:val="30"/>
          <w:szCs w:val="30"/>
        </w:rPr>
        <w:t>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меропр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6"/>
          <w:position w:val="-12"/>
          <w:sz w:val="24"/>
          <w:szCs w:val="24"/>
        </w:rPr>
        <w:t> </w:t>
      </w:r>
      <w:r>
        <w:rPr sz="29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9"/>
          <w:szCs w:val="29"/>
        </w:rPr>
        <w:t>иятиях</w:t>
      </w:r>
      <w:r>
        <w:rPr sz="29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position w:val="-15"/>
          <w:sz w:val="29"/>
          <w:szCs w:val="29"/>
        </w:rPr>
        <w:t> </w:t>
      </w:r>
      <w:r>
        <w:rPr sz="26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6"/>
          <w:szCs w:val="26"/>
        </w:rPr>
        <w:t>муниципалъной</w:t>
      </w:r>
      <w:r>
        <w:rPr sz="26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position w:val="-19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18" baseline="-2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7"/>
          <w:sz w:val="18"/>
          <w:szCs w:val="18"/>
        </w:rPr>
        <w:t>, </w:t>
      </w:r>
      <w:r>
        <w:rPr sz="25" baseline="-2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7"/>
          <w:sz w:val="25"/>
          <w:szCs w:val="25"/>
        </w:rPr>
        <w:t>программы,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10601"/>
        </w:tabs>
        <w:spacing w:before="0" w:after="0" w:line="364" w:lineRule="exact"/>
        <w:ind w:left="982" w:right="109" w:firstLine="9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6126479</wp:posOffset>
            </wp:positionH>
            <wp:positionV relativeFrom="paragraph">
              <wp:posOffset>450088</wp:posOffset>
            </wp:positionV>
            <wp:extent cx="220214" cy="267588"/>
            <wp:effectExtent l="0" t="0" r="0" b="0"/>
            <wp:wrapNone/>
            <wp:docPr id="134" name="Freeform 13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126479" y="1546352"/>
                      <a:ext cx="105914" cy="15328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41" w:lineRule="exact"/>
                          <w:ind w:left="0" w:right="0" w:firstLine="0"/>
                        </w:pP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ожидаемом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8"/>
          <w:sz w:val="28"/>
          <w:szCs w:val="28"/>
        </w:rPr>
        <w:t> </w:t>
      </w:r>
      <w:r>
        <w:rPr sz="27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7"/>
          <w:szCs w:val="27"/>
        </w:rPr>
        <w:t>непосредственном</w:t>
      </w:r>
      <w:r>
        <w:rPr sz="27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position w:val="-6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31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31"/>
          <w:szCs w:val="31"/>
        </w:rPr>
        <w:t>parynrrur.</w:t>
      </w:r>
      <w:r>
        <w:rPr sz="31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31"/>
          <w:szCs w:val="31"/>
        </w:rPr>
        <w:t> </w:t>
      </w:r>
      <w:r>
        <w:rPr>
          <w:rFonts w:ascii="Times New Roman" w:hAnsi="Times New Roman" w:cs="Times New Roman"/>
          <w:sz w:val="31"/>
          <w:szCs w:val="31"/>
        </w:rPr>
        <w:t> </w:t>
      </w:r>
      <w:r>
        <w:rPr sz="33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33"/>
          <w:szCs w:val="33"/>
        </w:rPr>
        <w:t>его</w:t>
      </w:r>
      <w:r>
        <w:rPr sz="33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position w:val="-21"/>
          <w:sz w:val="33"/>
          <w:szCs w:val="33"/>
        </w:rPr>
        <w:t> </w:t>
      </w:r>
      <w:r>
        <w:rPr sz="25" baseline="-2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9"/>
          <w:sz w:val="25"/>
          <w:szCs w:val="25"/>
        </w:rPr>
        <w:t>ре</w:t>
      </w:r>
      <w:r>
        <w:rPr sz="25" baseline="-2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36"/>
          <w:position w:val="-29"/>
          <w:sz w:val="25"/>
          <w:szCs w:val="25"/>
        </w:rPr>
        <w:t>€</w:t>
      </w:r>
      <w:r>
        <w:rPr sz="25" baseline="-2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9"/>
          <w:sz w:val="25"/>
          <w:szCs w:val="25"/>
        </w:rPr>
        <w:t>Lлизации,</w:t>
      </w:r>
      <w:r>
        <w:rPr sz="25" baseline="-2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-29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  </w:t>
      </w:r>
      <w:r>
        <w:rPr sz="28" baseline="-2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9"/>
          <w:sz w:val="28"/>
          <w:szCs w:val="28"/>
        </w:rPr>
        <w:t>взаимосвязи  </w:t>
      </w:r>
      <w:r>
        <w:rPr sz="25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25"/>
          <w:szCs w:val="25"/>
        </w:rPr>
        <w:t>показателями</w:t>
      </w:r>
      <w:r>
        <w:rPr sz="25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position w:val="2"/>
          <w:sz w:val="25"/>
          <w:szCs w:val="25"/>
        </w:rPr>
        <w:t> 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6"/>
          <w:szCs w:val="26"/>
        </w:rPr>
        <w:t>муниципальной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3"/>
          <w:sz w:val="26"/>
          <w:szCs w:val="26"/>
        </w:rPr>
        <w:t> 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программы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10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5"/>
          <w:szCs w:val="25"/>
        </w:rPr>
        <w:t>отражаются</w:t>
      </w:r>
      <w:r>
        <w:rPr sz="25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position w:val="-15"/>
          <w:sz w:val="25"/>
          <w:szCs w:val="25"/>
        </w:rPr>
        <w:t> </w:t>
      </w:r>
      <w:r>
        <w:rPr sz="22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2"/>
          <w:szCs w:val="22"/>
        </w:rPr>
        <w:t>в </w:t>
      </w:r>
      <w:r>
        <w:rPr sz="2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5"/>
          <w:szCs w:val="25"/>
        </w:rPr>
        <w:t>таблице</w:t>
      </w:r>
      <w:r>
        <w:rPr sz="2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position w:val="-21"/>
          <w:sz w:val="25"/>
          <w:szCs w:val="25"/>
        </w:rPr>
        <w:t> </w:t>
      </w:r>
      <w:r>
        <w:rPr sz="22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2"/>
          <w:szCs w:val="22"/>
        </w:rPr>
        <w:t>j\ъ 	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с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923544</wp:posOffset>
            </wp:positionH>
            <wp:positionV relativeFrom="paragraph">
              <wp:posOffset>81914</wp:posOffset>
            </wp:positionV>
            <wp:extent cx="5996965" cy="833469"/>
            <wp:effectExtent l="0" t="0" r="0" b="0"/>
            <wp:wrapNone/>
            <wp:docPr id="135" name="Freeform 13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23544" y="1755140"/>
                      <a:ext cx="5882665" cy="71916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71" w:lineRule="exact"/>
                          <w:ind w:left="0" w:right="0" w:firstLine="2155"/>
                        </w:pP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Раздел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0"/>
                            <w:sz w:val="26"/>
                            <w:szCs w:val="26"/>
                          </w:rPr>
                          <w:t> 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  <w:vertAlign w:val="subscript"/>
                          </w:rPr>
                          <w:t>4. </w:t>
                        </w:r>
                        <w:r>
                          <w:rPr sz="27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7"/>
                            <w:szCs w:val="27"/>
                          </w:rPr>
                          <w:t>Механизм</w:t>
                        </w:r>
                        <w:r>
                          <w:rPr sz="27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7"/>
                            <w:position w:val="-5"/>
                            <w:sz w:val="27"/>
                            <w:szCs w:val="27"/>
                          </w:rPr>
                          <w:t> </w:t>
                        </w:r>
                        <w:r>
                          <w:rPr sz="25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5"/>
                            <w:szCs w:val="25"/>
                          </w:rPr>
                          <w:t>реализации</w:t>
                        </w:r>
                        <w:r>
                          <w:rPr sz="25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8"/>
                            <w:position w:val="-14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8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8"/>
                            <w:szCs w:val="28"/>
                          </w:rPr>
                          <w:t>Программы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609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механизм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9"/>
                            <w:sz w:val="27"/>
                            <w:szCs w:val="27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  <w:vertAlign w:val="subscript"/>
                          </w:rPr>
                          <w:t>реализ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sz w:val="24"/>
                            <w:szCs w:val="24"/>
                            <w:vertAlign w:val="subscript"/>
                          </w:rPr>
                          <w:t> 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  <w:vertAlign w:val="subscript"/>
                          </w:rPr>
                          <w:t>ации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sz w:val="23"/>
                            <w:szCs w:val="23"/>
                            <w:vertAlign w:val="subscript"/>
                          </w:rPr>
                          <w:t> </w:t>
                        </w:r>
                        <w:r>
                          <w:rPr sz="26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6"/>
                            <w:szCs w:val="26"/>
                          </w:rPr>
                          <w:t>Программы</w:t>
                        </w:r>
                        <w:r>
                          <w:rPr sz="26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"/>
                            <w:position w:val="-9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4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4"/>
                            <w:szCs w:val="24"/>
                          </w:rPr>
                          <w:t>определяется</w:t>
                        </w:r>
                        <w:r>
                          <w:rPr sz="24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position w:val="-15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5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1"/>
                            <w:sz w:val="25"/>
                            <w:szCs w:val="25"/>
                          </w:rPr>
                          <w:t>администрацией</w:t>
                        </w:r>
                        <w:r>
                          <w:rPr sz="25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5"/>
                            <w:position w:val="-21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2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8"/>
                            <w:sz w:val="25"/>
                            <w:szCs w:val="25"/>
                          </w:rPr>
                          <w:t>Куйбышевс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7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10244"/>
        </w:tabs>
        <w:spacing w:before="0" w:after="0" w:line="316" w:lineRule="exact"/>
        <w:ind w:left="914" w:right="241" w:firstLine="14"/>
      </w:pPr>
      <w:r/>
      <w:r>
        <w:rPr sz="24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4"/>
          <w:szCs w:val="24"/>
        </w:rPr>
        <w:t>го</w:t>
      </w:r>
      <w:r>
        <w:rPr sz="24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1"/>
          <w:sz w:val="24"/>
          <w:szCs w:val="24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сельского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5"/>
          <w:sz w:val="25"/>
          <w:szCs w:val="25"/>
        </w:rPr>
        <w:t> </w:t>
      </w:r>
      <w:r>
        <w:rPr sz="24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4"/>
          <w:szCs w:val="24"/>
        </w:rPr>
        <w:t>п(	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ко_</w:t>
      </w:r>
      <w:r>
        <w:rPr>
          <w:rFonts w:ascii="Times New Roman" w:hAnsi="Times New Roman" w:cs="Times New Roman"/>
          <w:sz w:val="21"/>
          <w:szCs w:val="21"/>
        </w:rPr>
        <w:t> </w:t>
      </w:r>
      <w:r>
        <w:rPr sz="3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3"/>
          <w:szCs w:val="33"/>
        </w:rPr>
        <w:t>приятий,"o.."'.Т,li;,lНJ::ЖЖ#JН;"ХЁ'''#J"'ОР'Ъ""аЦионныхмеро-</w:t>
      </w:r>
      <w:r>
        <w:rPr>
          <w:rFonts w:ascii="Times New Roman" w:hAnsi="Times New Roman" w:cs="Times New Roman"/>
          <w:sz w:val="33"/>
          <w:szCs w:val="3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00" w:after="0" w:line="539" w:lineRule="exact"/>
        <w:ind w:left="852" w:right="0" w:firstLine="43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заказчик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2"/>
          <w:sz w:val="25"/>
          <w:szCs w:val="25"/>
        </w:rPr>
        <w:t> 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6"/>
          <w:szCs w:val="26"/>
        </w:rPr>
        <w:t>Программы: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position w:val="-3"/>
          <w:sz w:val="26"/>
          <w:szCs w:val="26"/>
        </w:rPr>
        <w:t> </w:t>
      </w:r>
      <w:r>
        <w:rPr sz="24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4"/>
          <w:szCs w:val="24"/>
        </w:rPr>
        <w:t>отвечает</w:t>
      </w:r>
      <w:r>
        <w:rPr sz="24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3"/>
          <w:position w:val="-9"/>
          <w:sz w:val="24"/>
          <w:szCs w:val="24"/>
        </w:rPr>
        <w:t> </w:t>
      </w:r>
      <w:r>
        <w:rPr sz="23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3"/>
          <w:szCs w:val="23"/>
        </w:rPr>
        <w:t>за </w:t>
      </w:r>
      <w:r>
        <w:rPr sz="25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5"/>
          <w:szCs w:val="25"/>
        </w:rPr>
        <w:t>реализацию</w:t>
      </w:r>
      <w:r>
        <w:rPr sz="25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position w:val="-20"/>
          <w:sz w:val="25"/>
          <w:szCs w:val="25"/>
        </w:rPr>
        <w:t> </w:t>
      </w:r>
      <w:r>
        <w:rPr sz="25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5"/>
          <w:szCs w:val="25"/>
        </w:rPr>
        <w:t>меропр</w:t>
      </w:r>
      <w:r>
        <w:rPr sz="25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position w:val="-20"/>
          <w:sz w:val="25"/>
          <w:szCs w:val="25"/>
        </w:rPr>
        <w:t> </w:t>
      </w:r>
      <w:r>
        <w:rPr sz="26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6"/>
          <w:szCs w:val="26"/>
        </w:rPr>
        <w:t>иятийпрограммы,  </w:t>
      </w:r>
    </w:p>
    <w:p>
      <w:pPr>
        <w:rPr>
          <w:rFonts w:ascii="Times New Roman" w:hAnsi="Times New Roman" w:cs="Times New Roman"/>
          <w:color w:val="010302"/>
        </w:rPr>
        <w:tabs>
          <w:tab w:val="left" w:pos="8320"/>
          <w:tab w:val="left" w:pos="9093"/>
          <w:tab w:val="left" w:pos="9458"/>
        </w:tabs>
        <w:spacing w:before="0" w:after="0" w:line="297" w:lineRule="exact"/>
        <w:ind w:left="871" w:right="241" w:firstLine="1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865632</wp:posOffset>
            </wp:positionH>
            <wp:positionV relativeFrom="paragraph">
              <wp:posOffset>743204</wp:posOffset>
            </wp:positionV>
            <wp:extent cx="6040547" cy="511752"/>
            <wp:effectExtent l="0" t="0" r="0" b="0"/>
            <wp:wrapNone/>
            <wp:docPr id="136" name="Freeform 13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65632" y="3858261"/>
                      <a:ext cx="5926247" cy="39745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625" w:lineRule="exact"/>
                          <w:ind w:left="0" w:right="0" w:firstLine="0"/>
                        </w:pPr>
                        <w:r>
                          <w:rPr sz="25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5"/>
                            <w:szCs w:val="25"/>
                          </w:rPr>
                          <w:t>приятий</w:t>
                        </w:r>
                        <w:r>
                          <w:rPr sz="25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5"/>
                            <w:position w:val="-9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5"/>
                            <w:szCs w:val="25"/>
                          </w:rPr>
                          <w:t>ПрограМмы,</w:t>
                        </w:r>
                        <w:r>
                          <w:rPr sz="25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position w:val="-13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8"/>
                            <w:sz w:val="25"/>
                            <w:szCs w:val="25"/>
                          </w:rPr>
                          <w:t>ИспОлнители</w:t>
                        </w:r>
                        <w:r>
                          <w:rPr sz="25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1"/>
                            <w:position w:val="-18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8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4"/>
                            <w:sz w:val="28"/>
                            <w:szCs w:val="28"/>
                          </w:rPr>
                          <w:t>Програмrri,</w:t>
                        </w:r>
                        <w:r>
                          <w:rPr sz="28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6"/>
                            <w:position w:val="-24"/>
                            <w:sz w:val="28"/>
                            <w:szCs w:val="28"/>
                          </w:rPr>
                          <w:t> </w:t>
                        </w:r>
                        <w:r>
                          <w:rPr sz="33" baseline="-2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9"/>
                            <w:sz w:val="33"/>
                            <w:szCs w:val="33"/>
                          </w:rPr>
                          <w:t>,..ут</w:t>
                        </w:r>
                        <w:r>
                          <w:rPr sz="33" baseline="-2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41"/>
                            <w:position w:val="-29"/>
                            <w:sz w:val="33"/>
                            <w:szCs w:val="33"/>
                          </w:rPr>
                          <w:t>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соответствующих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5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5"/>
                            <w:szCs w:val="25"/>
                          </w:rPr>
                          <w:t>меро-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3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23"/>
          <w:szCs w:val="23"/>
        </w:rPr>
        <w:t>и </w:t>
      </w:r>
      <w:r>
        <w:rPr sz="24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4"/>
          <w:szCs w:val="24"/>
        </w:rPr>
        <w:t>эффективное</w:t>
      </w:r>
      <w:r>
        <w:rPr sz="24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position w:val="1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использование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8"/>
          <w:position w:val="-4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средств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position w:val="-11"/>
          <w:sz w:val="25"/>
          <w:szCs w:val="25"/>
        </w:rPr>
        <w:t> 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5"/>
          <w:szCs w:val="25"/>
        </w:rPr>
        <w:t>местного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"/>
          <w:position w:val="-14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5"/>
          <w:szCs w:val="25"/>
        </w:rPr>
        <w:t>бюджета,</w:t>
      </w:r>
      <w:r>
        <w:rPr sz="25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-18"/>
          <w:sz w:val="25"/>
          <w:szCs w:val="25"/>
        </w:rPr>
        <w:t> </w:t>
      </w:r>
      <w:r>
        <w:rPr sz="25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5"/>
          <w:szCs w:val="25"/>
        </w:rPr>
        <w:t>выделяемых</w:t>
      </w:r>
      <w:r>
        <w:rPr sz="25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5"/>
          <w:position w:val="-2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  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целевое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выполнение: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sz w:val="25"/>
          <w:szCs w:val="25"/>
        </w:rPr>
        <w:t>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обеспечивает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0"/>
          <w:position w:val="-6"/>
          <w:sz w:val="25"/>
          <w:szCs w:val="25"/>
        </w:rPr>
        <w:t> </w:t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5"/>
          <w:szCs w:val="25"/>
        </w:rPr>
        <w:t>согласованность</w:t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3"/>
          <w:position w:val="-1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5"/>
          <w:szCs w:val="25"/>
        </w:rPr>
        <w:t>действий</w:t>
      </w:r>
      <w:r>
        <w:rPr sz="25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5"/>
          <w:position w:val="-23"/>
          <w:sz w:val="25"/>
          <w:szCs w:val="25"/>
        </w:rPr>
        <w:t> </w:t>
      </w:r>
      <w:r>
        <w:rPr sz="28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8"/>
          <w:szCs w:val="28"/>
        </w:rPr>
        <w:t>r..rоппriелей 		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на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sz w:val="23"/>
          <w:szCs w:val="23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их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4"/>
          <w:szCs w:val="24"/>
        </w:rPr>
        <w:t>товке</w:t>
      </w:r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2"/>
          <w:position w:val="-2"/>
          <w:sz w:val="24"/>
          <w:szCs w:val="24"/>
        </w:rPr>
        <w:t> </w:t>
      </w:r>
      <w:r>
        <w:rPr sz="23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3"/>
          <w:szCs w:val="23"/>
        </w:rPr>
        <w:t>и 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реализации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position w:val="-11"/>
          <w:sz w:val="25"/>
          <w:szCs w:val="25"/>
        </w:rPr>
        <w:t> </w:t>
      </w:r>
      <w:r>
        <w:rPr sz="26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6"/>
          <w:szCs w:val="26"/>
        </w:rPr>
        <w:t>программных</w:t>
      </w:r>
      <w:r>
        <w:rPr sz="26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"/>
          <w:position w:val="-11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5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5"/>
          <w:szCs w:val="25"/>
        </w:rPr>
        <w:t>мероприятий,</w:t>
      </w:r>
      <w:r>
        <w:rPr sz="25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8"/>
          <w:position w:val="-17"/>
          <w:sz w:val="25"/>
          <w:szCs w:val="25"/>
        </w:rPr>
        <w:t> </w:t>
      </w:r>
      <w:r>
        <w:rPr sz="25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5"/>
          <w:szCs w:val="25"/>
        </w:rPr>
        <w:t>представляет 		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по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подго-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4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4"/>
          <w:szCs w:val="24"/>
        </w:rPr>
        <w:t>порядке</w:t>
      </w:r>
      <w:r>
        <w:rPr sz="24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5"/>
          <w:sz w:val="24"/>
          <w:szCs w:val="24"/>
        </w:rPr>
        <w:t> 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5"/>
          <w:szCs w:val="25"/>
        </w:rPr>
        <w:t>отчеты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position w:val="-9"/>
          <w:sz w:val="25"/>
          <w:szCs w:val="25"/>
        </w:rPr>
        <w:t>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о 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5"/>
          <w:szCs w:val="25"/>
        </w:rPr>
        <w:t>ходе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position w:val="-12"/>
          <w:sz w:val="25"/>
          <w:szCs w:val="25"/>
        </w:rPr>
        <w:t> </w:t>
      </w:r>
      <w:r>
        <w:rPr sz="2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5"/>
          <w:szCs w:val="25"/>
        </w:rPr>
        <w:t>финансирования</w:t>
      </w:r>
      <w:r>
        <w:rPr sz="2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1"/>
          <w:position w:val="-2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3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23"/>
          <w:szCs w:val="23"/>
        </w:rPr>
        <w:t>и </w:t>
      </w:r>
      <w:r>
        <w:rPr sz="25" baseline="-2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9"/>
          <w:sz w:val="25"/>
          <w:szCs w:val="25"/>
        </w:rPr>
        <w:t>реализации 	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в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установленном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850391</wp:posOffset>
            </wp:positionH>
            <wp:positionV relativeFrom="paragraph">
              <wp:posOffset>9145</wp:posOffset>
            </wp:positionV>
            <wp:extent cx="6231229" cy="655535"/>
            <wp:effectExtent l="0" t="0" r="0" b="0"/>
            <wp:wrapNone/>
            <wp:docPr id="137" name="Freeform 13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50391" y="4071875"/>
                      <a:ext cx="6116929" cy="54123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5764"/>
                            <w:tab w:val="left" w:pos="6570"/>
                          </w:tabs>
                          <w:spacing w:before="0" w:after="0" w:line="297" w:lineRule="exact"/>
                          <w:ind w:left="0" w:right="0" w:firstLine="4"/>
                        </w:pPr>
                        <w:r>
                          <w:rPr sz="25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5"/>
                            <w:szCs w:val="25"/>
                          </w:rPr>
                          <w:t>зацию</w:t>
                        </w:r>
                        <w:r>
                          <w:rPr sz="25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7"/>
                            <w:position w:val="-8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5"/>
                            <w:szCs w:val="25"/>
                          </w:rPr>
                          <w:t>мероприятий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5"/>
                            <w:position w:val="-11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26"/>
                            <w:szCs w:val="26"/>
                          </w:rPr>
                          <w:t>Программы;</w:t>
                        </w:r>
                        <w:r>
                          <w:rPr sz="26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2"/>
                            <w:position w:val="-17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3"/>
                            <w:sz w:val="25"/>
                            <w:szCs w:val="25"/>
                          </w:rPr>
                          <w:t>обеспечивают 		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ответственность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5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  <w:vertAlign w:val="subscript"/>
                          </w:rPr>
                          <w:t>за </w:t>
                        </w:r>
                        <w:r>
                          <w:rPr sz="21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1"/>
                            <w:szCs w:val="21"/>
                          </w:rPr>
                          <w:t>ре</w:t>
                        </w:r>
                        <w:r>
                          <w:rPr sz="21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4"/>
                            <w:position w:val="-14"/>
                            <w:sz w:val="21"/>
                            <w:szCs w:val="21"/>
                          </w:rPr>
                          <w:t>€</w:t>
                        </w:r>
                        <w:r>
                          <w:rPr sz="21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1"/>
                            <w:szCs w:val="21"/>
                          </w:rPr>
                          <w:t>lJIи-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24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4"/>
                            <w:szCs w:val="24"/>
                          </w:rPr>
                          <w:t>чика</w:t>
                        </w:r>
                        <w:r>
                          <w:rPr sz="24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3"/>
                            <w:position w:val="-11"/>
                            <w:sz w:val="24"/>
                            <w:szCs w:val="24"/>
                          </w:rPr>
                          <w:t> </w:t>
                        </w:r>
                        <w:r>
                          <w:rPr sz="26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6"/>
                            <w:szCs w:val="26"/>
                          </w:rPr>
                          <w:t>Программы</w:t>
                        </w:r>
                        <w:r>
                          <w:rPr sz="26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6"/>
                            <w:position w:val="-13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8"/>
                            <w:sz w:val="25"/>
                            <w:szCs w:val="25"/>
                          </w:rPr>
                          <w:t>по </w:t>
                        </w:r>
                        <w:r>
                          <w:rPr sz="25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25"/>
                            <w:szCs w:val="25"/>
                          </w:rPr>
                          <w:t>подготовке</w:t>
                        </w:r>
                        <w:r>
                          <w:rPr sz="25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"/>
                            <w:position w:val="-20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2" baseline="-2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5"/>
                            <w:sz w:val="22"/>
                            <w:szCs w:val="22"/>
                          </w:rPr>
                          <w:t>и 	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согласованность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5"/>
                            <w:szCs w:val="25"/>
                          </w:rPr>
                          <w:t>действий</w:t>
                        </w:r>
                        <w:r>
                          <w:rPr sz="25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6"/>
                            <w:position w:val="-10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4"/>
                            <w:szCs w:val="24"/>
                          </w:rPr>
                          <w:t>заказ-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3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427" w:lineRule="exact"/>
        <w:ind w:left="790" w:right="668" w:firstLine="409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6067361</wp:posOffset>
            </wp:positionH>
            <wp:positionV relativeFrom="paragraph">
              <wp:posOffset>333247</wp:posOffset>
            </wp:positionV>
            <wp:extent cx="704267" cy="282917"/>
            <wp:effectExtent l="0" t="0" r="0" b="0"/>
            <wp:wrapNone/>
            <wp:docPr id="138" name="Freeform 13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067361" y="4767580"/>
                      <a:ext cx="589967" cy="16861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65" w:lineRule="exact"/>
                          <w:ind w:left="0" w:right="0" w:firstLine="0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Lлизации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реал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sz w:val="22"/>
          <w:szCs w:val="22"/>
        </w:rPr>
        <w:t> </w:t>
      </w:r>
      <w:r>
        <w:rPr sz="25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3"/>
          <w:sz w:val="25"/>
          <w:szCs w:val="25"/>
        </w:rPr>
        <w:t>изациипрограммных</w:t>
      </w:r>
      <w:r>
        <w:rPr sz="25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0"/>
          <w:position w:val="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4"/>
          <w:szCs w:val="24"/>
        </w:rPr>
        <w:t>меро</w:t>
      </w:r>
      <w:r>
        <w:rPr sz="24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position w:val="-5"/>
          <w:sz w:val="24"/>
          <w:szCs w:val="24"/>
        </w:rPr>
        <w:t> </w:t>
      </w:r>
      <w:r>
        <w:rPr sz="24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4"/>
          <w:szCs w:val="24"/>
        </w:rPr>
        <w:t>приятий;пред-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3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3"/>
          <w:szCs w:val="33"/>
        </w:rPr>
        <w:t>;Ъ'#;;r",*</w:t>
      </w:r>
      <w:r>
        <w:rPr sz="3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4"/>
          <w:sz w:val="33"/>
          <w:szCs w:val="33"/>
        </w:rPr>
        <w:t> </w:t>
      </w:r>
      <w:r>
        <w:rPr sz="39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39"/>
          <w:szCs w:val="39"/>
        </w:rPr>
        <w:t>ff;JЁr#,:</w:t>
      </w:r>
      <w:r>
        <w:rPr sz="39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position w:val="-11"/>
          <w:sz w:val="39"/>
          <w:szCs w:val="39"/>
        </w:rPr>
        <w:t> </w:t>
      </w:r>
      <w:r>
        <w:rPr sz="21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1"/>
          <w:szCs w:val="21"/>
          <w:vertAlign w:val="superscript"/>
        </w:rPr>
        <w:t>ПОРЯДКе</w:t>
      </w:r>
      <w:r>
        <w:rPr sz="21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position w:val="1"/>
          <w:sz w:val="21"/>
          <w:szCs w:val="21"/>
          <w:vertAlign w:val="superscript"/>
        </w:rPr>
        <w:t> </w:t>
      </w:r>
      <w:r>
        <w:rPr sz="20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0"/>
          <w:szCs w:val="20"/>
          <w:vertAlign w:val="superscript"/>
        </w:rPr>
        <w:t>ОТЧеТЫ</w:t>
      </w:r>
      <w:r>
        <w:rPr sz="20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0"/>
          <w:position w:val="1"/>
          <w:sz w:val="20"/>
          <w:szCs w:val="20"/>
          <w:vertAlign w:val="superscript"/>
        </w:rPr>
        <w:t> </w:t>
      </w:r>
      <w:r>
        <w:rPr>
          <w:rFonts w:ascii="Times New Roman" w:hAnsi="Times New Roman" w:cs="Times New Roman"/>
          <w:sz w:val="20"/>
          <w:szCs w:val="20"/>
        </w:rPr>
        <w:t> </w:t>
      </w:r>
      <w:r>
        <w:rPr sz="18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18"/>
          <w:szCs w:val="18"/>
          <w:vertAlign w:val="superscript"/>
        </w:rPr>
        <w:t>О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  <w:vertAlign w:val="superscript"/>
        </w:rPr>
        <w:t>ХОДе </w:t>
      </w:r>
      <w:r>
        <w:rPr sz="37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4"/>
          <w:sz w:val="37"/>
          <w:szCs w:val="37"/>
        </w:rPr>
        <w:t>6."u"."|o;;;</w:t>
      </w:r>
      <w:r>
        <w:rPr sz="37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87"/>
          <w:position w:val="4"/>
          <w:sz w:val="37"/>
          <w:szCs w:val="37"/>
        </w:rPr>
        <w:t> </w:t>
      </w:r>
      <w:r>
        <w:rPr sz="23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3"/>
          <w:sz w:val="23"/>
          <w:szCs w:val="23"/>
        </w:rPr>
        <w:t>и </w:t>
      </w:r>
      <w:r>
        <w:rPr sz="22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2"/>
          <w:szCs w:val="22"/>
        </w:rPr>
        <w:t>ре€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780287</wp:posOffset>
            </wp:positionH>
            <wp:positionV relativeFrom="paragraph">
              <wp:posOffset>97281</wp:posOffset>
            </wp:positionV>
            <wp:extent cx="6262052" cy="1625695"/>
            <wp:effectExtent l="0" t="0" r="0" b="0"/>
            <wp:wrapNone/>
            <wp:docPr id="139" name="Freeform 13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80287" y="5111242"/>
                      <a:ext cx="6147752" cy="151139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7636"/>
                          </w:tabs>
                          <w:spacing w:before="0" w:after="0" w:line="326" w:lineRule="exact"/>
                          <w:ind w:left="4411" w:right="0" w:hanging="4247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Раздел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0"/>
                            <w:sz w:val="25"/>
                            <w:szCs w:val="25"/>
                          </w:rPr>
                          <w:t> 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  <w:vertAlign w:val="subscript"/>
                          </w:rPr>
                          <w:t>5, </w:t>
                        </w:r>
                        <w:r>
                          <w:rPr sz="26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6"/>
                            <w:szCs w:val="26"/>
                          </w:rPr>
                          <w:t>Оценка</w:t>
                        </w:r>
                        <w:r>
                          <w:rPr sz="26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6"/>
                            <w:position w:val="-4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6"/>
                            <w:szCs w:val="26"/>
                          </w:rPr>
                          <w:t>социально-экономической</w:t>
                        </w:r>
                        <w:r>
                          <w:rPr sz="26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3"/>
                            <w:position w:val="-8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 </w:t>
                        </w:r>
                        <w:r>
                          <w:rPr sz="26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26"/>
                            <w:szCs w:val="26"/>
                          </w:rPr>
                          <w:t>эффективности  </w:t>
                        </w:r>
                        <w:r>
                          <w:br w:type="textWrapping" w:clear="all"/>
                        </w:r>
                        <w:r>
                          <w:rPr sz="27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7"/>
                            <w:szCs w:val="27"/>
                          </w:rPr>
                          <w:t>граммы	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реализации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4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Про-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60" w:after="0" w:line="565" w:lineRule="exact"/>
                          <w:ind w:left="0" w:right="0" w:firstLine="28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РеализаЦия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9"/>
                            <w:sz w:val="24"/>
                            <w:szCs w:val="24"/>
                          </w:rPr>
                          <w:t> </w:t>
                        </w:r>
                        <w:r>
                          <w:rPr sz="25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5"/>
                            <w:szCs w:val="25"/>
                          </w:rPr>
                          <w:t>заплаНированных</w:t>
                        </w:r>
                        <w:r>
                          <w:rPr sz="25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6"/>
                            <w:position w:val="-5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2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2"/>
                            <w:szCs w:val="22"/>
                          </w:rPr>
                          <w:t>мер()IIр</w:t>
                        </w:r>
                        <w:r>
                          <w:rPr sz="22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position w:val="-13"/>
                            <w:sz w:val="22"/>
                            <w:szCs w:val="22"/>
                          </w:rPr>
                          <w:t> </w:t>
                        </w:r>
                        <w:r>
                          <w:rPr sz="25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5"/>
                            <w:szCs w:val="25"/>
                          </w:rPr>
                          <w:t>иятийв</w:t>
                        </w:r>
                        <w:r>
                          <w:rPr sz="25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7"/>
                            <w:position w:val="-16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24"/>
                            <w:szCs w:val="24"/>
                          </w:rPr>
                          <w:t>201</w:t>
                        </w:r>
                        <w:r>
                          <w:rPr sz="24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9"/>
                            <w:position w:val="-20"/>
                            <w:sz w:val="24"/>
                            <w:szCs w:val="24"/>
                          </w:rPr>
                          <w:t> </w:t>
                        </w:r>
                        <w:r>
                          <w:rPr sz="25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2"/>
                            <w:sz w:val="25"/>
                            <w:szCs w:val="25"/>
                          </w:rPr>
                          <w:t>8-2о2Згоды</w:t>
                        </w:r>
                        <w:r>
                          <w:rPr sz="25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4"/>
                            <w:position w:val="-22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2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7"/>
                            <w:sz w:val="25"/>
                            <w:szCs w:val="25"/>
                          </w:rPr>
                          <w:t>позволит 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729"/>
                            <w:tab w:val="left" w:pos="8414"/>
                          </w:tabs>
                          <w:spacing w:before="0" w:after="0" w:line="261" w:lineRule="exact"/>
                          <w:ind w:left="14" w:right="0" w:firstLine="4"/>
                        </w:pPr>
                        <w:r>
                          <w:rPr sz="25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4"/>
                            <w:sz w:val="25"/>
                            <w:szCs w:val="25"/>
                          </w:rPr>
                          <w:t>творить</w:t>
                        </w:r>
                        <w:r>
                          <w:rPr sz="25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7"/>
                            <w:position w:val="4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болrьшую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9"/>
                            <w:sz w:val="24"/>
                            <w:szCs w:val="24"/>
                          </w:rPr>
                          <w:t> </w:t>
                        </w:r>
                        <w:r>
                          <w:rPr sz="25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5"/>
                            <w:szCs w:val="25"/>
                          </w:rPr>
                          <w:t>часть</w:t>
                        </w:r>
                        <w:r>
                          <w:rPr sz="25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position w:val="-3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4"/>
                            <w:szCs w:val="24"/>
                          </w:rPr>
                          <w:t>обрашlеrrий</w:t>
                        </w:r>
                        <w:r>
                          <w:rPr sz="24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7"/>
                            <w:position w:val="-6"/>
                            <w:sz w:val="24"/>
                            <w:szCs w:val="24"/>
                          </w:rPr>
                          <w:t> 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5"/>
                            <w:szCs w:val="25"/>
                          </w:rPr>
                          <w:t>lраrкдан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3"/>
                            <w:position w:val="-11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4"/>
                            <w:szCs w:val="24"/>
                          </w:rPr>
                          <w:t>о </w:t>
                        </w:r>
                        <w:r>
                          <w:rPr sz="25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5"/>
                            <w:szCs w:val="25"/>
                          </w:rPr>
                          <w:t>неудовлетворительном</w:t>
                        </w:r>
                        <w:r>
                          <w:rPr sz="25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position w:val="-16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   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удовле_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6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6"/>
                            <w:szCs w:val="26"/>
                          </w:rPr>
                          <w:t>ском </w:t>
                        </w:r>
                        <w:r>
                          <w:rPr sz="25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5"/>
                            <w:szCs w:val="25"/>
                          </w:rPr>
                          <w:t>состоянии</w:t>
                        </w:r>
                        <w:r>
                          <w:rPr sz="25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"/>
                            <w:position w:val="-4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5"/>
                            <w:szCs w:val="25"/>
                          </w:rPr>
                          <w:t>мест</w:t>
                        </w:r>
                        <w:r>
                          <w:rPr sz="25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2"/>
                            <w:position w:val="-9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6"/>
                            <w:szCs w:val="26"/>
                          </w:rPr>
                          <w:t>массового</w:t>
                        </w:r>
                        <w:r>
                          <w:rPr sz="26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position w:val="-11"/>
                            <w:sz w:val="26"/>
                            <w:szCs w:val="26"/>
                          </w:rPr>
                          <w:t> </w:t>
                        </w:r>
                        <w:r>
                          <w:rPr sz="24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4"/>
                            <w:szCs w:val="24"/>
                          </w:rPr>
                          <w:t>пребыв</w:t>
                        </w:r>
                        <w:r>
                          <w:rPr sz="24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8"/>
                            <w:position w:val="-15"/>
                            <w:sz w:val="24"/>
                            <w:szCs w:val="24"/>
                          </w:rPr>
                          <w:t> </w:t>
                        </w:r>
                        <w:r>
                          <w:rPr sz="22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2"/>
                            <w:szCs w:val="22"/>
                          </w:rPr>
                          <w:t>ания</w:t>
                        </w:r>
                        <w:r>
                          <w:rPr sz="22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2"/>
                            <w:position w:val="-19"/>
                            <w:sz w:val="22"/>
                            <w:szCs w:val="22"/>
                          </w:rPr>
                          <w:t> </w:t>
                        </w:r>
                        <w:r>
                          <w:rPr sz="24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1"/>
                            <w:sz w:val="24"/>
                            <w:szCs w:val="24"/>
                          </w:rPr>
                          <w:t>населения, 		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техниче-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5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5"/>
                            <w:szCs w:val="25"/>
                          </w:rPr>
                          <w:t>гоприятные</w:t>
                        </w:r>
                        <w:r>
                          <w:rPr sz="25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6"/>
                            <w:position w:val="-7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8"/>
                            <w:sz w:val="25"/>
                            <w:szCs w:val="25"/>
                          </w:rPr>
                          <w:t>условия</w:t>
                        </w:r>
                        <w:r>
                          <w:rPr sz="25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7"/>
                            <w:position w:val="-18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5"/>
                            <w:szCs w:val="25"/>
                          </w:rPr>
                          <w:t>проживани,I</w:t>
                        </w:r>
                        <w:r>
                          <w:rPr sz="25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3"/>
                            <w:position w:val="-16"/>
                            <w:sz w:val="25"/>
                            <w:szCs w:val="25"/>
                          </w:rPr>
                          <w:t> </w:t>
                        </w:r>
                        <w:r>
                          <w:rPr sz="23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2"/>
                            <w:sz w:val="23"/>
                            <w:szCs w:val="23"/>
                          </w:rPr>
                          <w:t>1Iаселения,</w:t>
                        </w:r>
                        <w:r>
                          <w:rPr sz="23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6"/>
                            <w:position w:val="-22"/>
                            <w:sz w:val="23"/>
                            <w:szCs w:val="23"/>
                          </w:rPr>
                          <w:t> </w:t>
                        </w:r>
                        <w:r>
                          <w:rPr sz="25" baseline="-2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7"/>
                            <w:sz w:val="25"/>
                            <w:szCs w:val="25"/>
                          </w:rPr>
                          <w:t>что 	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а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такItе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5"/>
                            <w:szCs w:val="25"/>
                          </w:rPr>
                          <w:t>обеспечит</w:t>
                        </w:r>
                        <w:r>
                          <w:rPr sz="25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9"/>
                            <w:position w:val="-3"/>
                            <w:sz w:val="25"/>
                            <w:szCs w:val="25"/>
                          </w:rPr>
                          <w:t> </w:t>
                        </w:r>
                        <w:r>
                          <w:rPr sz="23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3"/>
                            <w:szCs w:val="23"/>
                          </w:rPr>
                          <w:t>бла-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4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777240</wp:posOffset>
            </wp:positionH>
            <wp:positionV relativeFrom="paragraph">
              <wp:posOffset>30480</wp:posOffset>
            </wp:positionV>
            <wp:extent cx="6050140" cy="447598"/>
            <wp:effectExtent l="0" t="0" r="0" b="0"/>
            <wp:wrapNone/>
            <wp:docPr id="140" name="Freeform 14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77240" y="6446521"/>
                      <a:ext cx="5935840" cy="33329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5860"/>
                          </w:tabs>
                          <w:spacing w:before="0" w:after="0" w:line="524" w:lineRule="exact"/>
                          <w:ind w:left="0" w:right="0" w:firstLine="0"/>
                        </w:pP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5"/>
                            <w:szCs w:val="25"/>
                          </w:rPr>
                          <w:t>повышении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5"/>
                            <w:position w:val="-11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4"/>
                            <w:szCs w:val="24"/>
                          </w:rPr>
                          <w:t>качества</w:t>
                        </w:r>
                        <w:r>
                          <w:rPr sz="24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"/>
                            <w:position w:val="-16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5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25"/>
                            <w:szCs w:val="25"/>
                          </w:rPr>
                          <w:t>жизни</w:t>
                        </w:r>
                        <w:r>
                          <w:rPr sz="25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6"/>
                            <w:position w:val="-20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3"/>
                            <w:sz w:val="24"/>
                            <w:szCs w:val="24"/>
                          </w:rPr>
                          <w:t>в 	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поло)Itительно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7"/>
                            <w:sz w:val="24"/>
                            <w:szCs w:val="24"/>
                          </w:rPr>
                          <w:t> 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5"/>
                            <w:szCs w:val="25"/>
                          </w:rPr>
                          <w:t>отразится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5"/>
                            <w:position w:val="-6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4"/>
                            <w:szCs w:val="24"/>
                          </w:rPr>
                          <w:t>и </w:t>
                        </w: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4"/>
                            <w:szCs w:val="24"/>
                          </w:rPr>
                          <w:t>на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196" w:lineRule="exact"/>
        <w:ind w:left="694" w:right="585" w:firstLine="3604"/>
      </w:pPr>
      <w:r/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I{c]JlOM.</w:t>
      </w:r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9"/>
          <w:sz w:val="19"/>
          <w:szCs w:val="19"/>
        </w:rPr>
        <w:t> </w:t>
      </w:r>
      <w:r>
        <w:rPr>
          <w:rFonts w:ascii="Times New Roman" w:hAnsi="Times New Roman" w:cs="Times New Roman"/>
          <w:sz w:val="19"/>
          <w:szCs w:val="19"/>
        </w:rPr>
        <w:t> 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Оценка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position w:val="-3"/>
          <w:sz w:val="25"/>
          <w:szCs w:val="25"/>
        </w:rPr>
        <w:t> </w:t>
      </w:r>
      <w:r>
        <w:rPr sz="27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7"/>
          <w:szCs w:val="27"/>
        </w:rPr>
        <w:t>эффектив"оar,,униципальной</w:t>
      </w:r>
      <w:r>
        <w:rPr>
          <w:rFonts w:ascii="Times New Roman" w:hAnsi="Times New Roman" w:cs="Times New Roman"/>
          <w:sz w:val="27"/>
          <w:szCs w:val="27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программы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проводится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"/>
          <w:position w:val="-4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адмиFlисll]tlttией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5"/>
          <w:szCs w:val="25"/>
        </w:rPr>
        <w:t>сельaпо.о</w:t>
      </w:r>
      <w:r>
        <w:rPr sz="25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position w:val="-17"/>
          <w:sz w:val="25"/>
          <w:szCs w:val="25"/>
        </w:rPr>
        <w:t> </w:t>
      </w:r>
      <w:r>
        <w:rPr sz="26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26"/>
          <w:szCs w:val="26"/>
        </w:rPr>
        <w:t>поселения</w:t>
      </w:r>
      <w:r>
        <w:rPr sz="26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8"/>
          <w:position w:val="-22"/>
          <w:sz w:val="26"/>
          <w:szCs w:val="26"/>
        </w:rPr>
        <w:t> </w:t>
      </w:r>
      <w:r>
        <w:rPr sz="24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6"/>
          <w:sz w:val="24"/>
          <w:szCs w:val="24"/>
        </w:rPr>
        <w:t>и </w:t>
      </w:r>
      <w:r>
        <w:rPr sz="25" baseline="-2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7"/>
          <w:sz w:val="25"/>
          <w:szCs w:val="25"/>
        </w:rPr>
        <w:t>осуществляется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10048"/>
        </w:tabs>
        <w:spacing w:before="0" w:after="0" w:line="340" w:lineRule="exact"/>
        <w:ind w:left="665" w:right="585" w:firstLine="14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в </w:t>
      </w:r>
      <w:r>
        <w:rPr sz="24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4"/>
          <w:szCs w:val="24"/>
        </w:rPr>
        <w:t>целяХ 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оценки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2"/>
          <w:position w:val="-3"/>
          <w:sz w:val="25"/>
          <w:szCs w:val="25"/>
        </w:rPr>
        <w:t> </w:t>
      </w:r>
      <w:r>
        <w:rPr sz="26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6"/>
          <w:szCs w:val="26"/>
        </w:rPr>
        <w:t>планируемого</w:t>
      </w:r>
      <w:r>
        <w:rPr sz="26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position w:val="-6"/>
          <w:sz w:val="26"/>
          <w:szCs w:val="26"/>
        </w:rPr>
        <w:t> </w:t>
      </w:r>
      <w:r>
        <w:rPr sz="20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0"/>
          <w:szCs w:val="20"/>
        </w:rPr>
        <w:t>вl(Jlt}дtt</w:t>
      </w:r>
      <w:r>
        <w:rPr sz="20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position w:val="-13"/>
          <w:sz w:val="20"/>
          <w:szCs w:val="20"/>
        </w:rPr>
        <w:t> </w:t>
      </w:r>
      <w:r>
        <w:rPr sz="25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25"/>
          <w:szCs w:val="25"/>
        </w:rPr>
        <w:t>результатов</w:t>
      </w:r>
      <w:r>
        <w:rPr sz="25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position w:val="-22"/>
          <w:sz w:val="25"/>
          <w:szCs w:val="25"/>
        </w:rPr>
        <w:t> </w:t>
      </w:r>
      <w:r>
        <w:rPr sz="26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26"/>
          <w:szCs w:val="26"/>
        </w:rPr>
        <w:t>муниципальной</w:t>
      </w:r>
      <w:r>
        <w:rPr sz="26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0"/>
          <w:position w:val="-22"/>
          <w:sz w:val="26"/>
          <w:szCs w:val="26"/>
        </w:rPr>
        <w:t> </w:t>
      </w:r>
      <w:r>
        <w:rPr sz="25" baseline="-2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9"/>
          <w:sz w:val="25"/>
          <w:szCs w:val="25"/>
        </w:rPr>
        <w:t>программы  </w:t>
      </w:r>
      <w:r>
        <w:br w:type="textWrapping" w:clear="all"/>
      </w:r>
      <w:r>
        <w:rPr sz="25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5"/>
          <w:szCs w:val="25"/>
        </w:rPr>
        <w:t>социалъно-экономическое</w:t>
      </w:r>
      <w:r>
        <w:rPr sz="25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3"/>
          <w:position w:val="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 </w:t>
      </w:r>
      <w:r>
        <w:rPr sz="27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7"/>
          <w:szCs w:val="27"/>
        </w:rPr>
        <w:t>развиl,ие</w:t>
      </w:r>
      <w:r>
        <w:rPr sz="27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7"/>
          <w:position w:val="-15"/>
          <w:sz w:val="27"/>
          <w:szCs w:val="27"/>
        </w:rPr>
        <w:t> 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5"/>
          <w:szCs w:val="25"/>
        </w:rPr>
        <w:t>ItуЙбышевсItого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8"/>
          <w:position w:val="-14"/>
          <w:sz w:val="25"/>
          <w:szCs w:val="25"/>
        </w:rPr>
        <w:t> </w:t>
      </w:r>
      <w:r>
        <w:rPr sz="25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25"/>
          <w:szCs w:val="25"/>
        </w:rPr>
        <w:t>сельского</w:t>
      </w:r>
      <w:r>
        <w:rPr sz="25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5"/>
          <w:position w:val="-22"/>
          <w:sz w:val="25"/>
          <w:szCs w:val="25"/>
        </w:rPr>
        <w:t> </w:t>
      </w:r>
      <w:r>
        <w:rPr sz="24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6"/>
          <w:sz w:val="24"/>
          <w:szCs w:val="24"/>
        </w:rPr>
        <w:t>поселения.	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в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603" w:right="0" w:firstLine="105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осуществляет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4"/>
          <w:szCs w:val="24"/>
        </w:rPr>
        <w:t>м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624" w:lineRule="exact"/>
        <w:ind w:left="603" w:right="0" w:firstLine="28"/>
      </w:pPr>
      <w:r/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б 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оты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sz w:val="28"/>
          <w:szCs w:val="28"/>
        </w:rPr>
        <w:t> </w:t>
      </w:r>
      <w:r>
        <w:rPr sz="42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42"/>
          <w:szCs w:val="42"/>
        </w:rPr>
        <w:t>"о,,,".;;;#ЁЙ:ij,lЖ:,</w:t>
      </w:r>
      <w:r>
        <w:rPr sz="42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98"/>
          <w:position w:val="-23"/>
          <w:sz w:val="42"/>
          <w:szCs w:val="42"/>
        </w:rPr>
        <w:t> </w:t>
      </w:r>
      <w:r>
        <w:rPr sz="33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33"/>
          <w:szCs w:val="33"/>
        </w:rPr>
        <w:t>: </w:t>
      </w:r>
      <w:r>
        <w:rPr sz="3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35"/>
          <w:szCs w:val="35"/>
        </w:rPr>
        <w:t>"J#1</w:t>
      </w:r>
      <w:r>
        <w:rPr sz="3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position w:val="-4"/>
          <w:sz w:val="35"/>
          <w:szCs w:val="35"/>
        </w:rPr>
        <w:t> </w:t>
      </w:r>
      <w:r>
        <w:rPr sz="35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35"/>
          <w:szCs w:val="35"/>
        </w:rPr>
        <w:t>:РJ;::Нн;ти</w:t>
      </w:r>
      <w:r>
        <w:rPr sz="35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81"/>
          <w:position w:val="-20"/>
          <w:sz w:val="35"/>
          <w:szCs w:val="35"/>
        </w:rPr>
        <w:t>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  <w:vertAlign w:val="superscript"/>
        </w:rPr>
        <w:t>в </w:t>
      </w:r>
      <w:r>
        <w:rPr sz="24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4"/>
          <w:sz w:val="24"/>
          <w:szCs w:val="24"/>
        </w:rPr>
        <w:t>ыполняемо</w:t>
      </w:r>
      <w:r>
        <w:rPr sz="24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position w:val="4"/>
          <w:sz w:val="24"/>
          <w:szCs w:val="24"/>
        </w:rPr>
        <w:t>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й </w:t>
      </w:r>
      <w:r>
        <w:rPr sz="24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4"/>
          <w:szCs w:val="24"/>
        </w:rPr>
        <w:t>ра-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612" w:lineRule="exact"/>
        <w:ind w:left="603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664463</wp:posOffset>
            </wp:positionH>
            <wp:positionV relativeFrom="paragraph">
              <wp:posOffset>216915</wp:posOffset>
            </wp:positionV>
            <wp:extent cx="6176030" cy="1497793"/>
            <wp:effectExtent l="0" t="0" r="0" b="0"/>
            <wp:wrapNone/>
            <wp:docPr id="141" name="Freeform 14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64463" y="8284210"/>
                      <a:ext cx="6061730" cy="138349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96" w:lineRule="exact"/>
                          <w:ind w:left="0" w:right="0" w:firstLine="67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завершится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5"/>
                            <w:sz w:val="25"/>
                            <w:szCs w:val="25"/>
                          </w:rPr>
                          <w:t> 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  <w:vertAlign w:val="subscript"/>
                          </w:rPr>
                          <w:t>З0. </w:t>
                        </w:r>
                        <w:r>
                          <w:rPr sz="25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5"/>
                            <w:szCs w:val="25"/>
                          </w:rPr>
                          <w:t>|0.2017</w:t>
                        </w:r>
                        <w:r>
                          <w:rPr sz="25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4"/>
                            <w:position w:val="-5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5"/>
                            <w:szCs w:val="25"/>
                          </w:rPr>
                          <w:t>года) 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5"/>
                            <w:szCs w:val="25"/>
                          </w:rPr>
                          <w:t>выбирает.о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4"/>
                            <w:position w:val="-12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7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27"/>
                            <w:szCs w:val="27"/>
                          </w:rPr>
                          <w:t>oo"n</w:t>
                        </w:r>
                        <w:r>
                          <w:rPr sz="27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position w:val="-17"/>
                            <w:sz w:val="27"/>
                            <w:szCs w:val="27"/>
                          </w:rPr>
                          <w:t> </w:t>
                        </w:r>
                        <w:r>
                          <w:rPr sz="24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4"/>
                            <w:szCs w:val="24"/>
                          </w:rPr>
                          <w:t>объект: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87" w:lineRule="exact"/>
                          <w:ind w:left="0" w:right="0" w:firstLine="76"/>
                        </w:pPr>
                        <w:r>
                          <w:rPr sz="2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9"/>
                            <w:szCs w:val="29"/>
                          </w:rPr>
                          <w:t>i,Провести</w:t>
                        </w:r>
                        <w:r>
                          <w:rPr sz="2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7"/>
                            <w:sz w:val="29"/>
                            <w:szCs w:val="29"/>
                          </w:rPr>
                          <w:t>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  <w:vertAlign w:val="subscript"/>
                          </w:rPr>
                          <w:t>благоустройство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3"/>
                            <w:sz w:val="26"/>
                            <w:szCs w:val="26"/>
                            <w:vertAlign w:val="subscript"/>
                          </w:rPr>
                          <w:t> </w:t>
                        </w:r>
                        <w:r>
                          <w:rPr sz="25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5"/>
                            <w:szCs w:val="25"/>
                          </w:rPr>
                          <w:t>общественной</w:t>
                        </w:r>
                        <w:r>
                          <w:rPr sz="25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"/>
                            <w:position w:val="-13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25"/>
                            <w:szCs w:val="25"/>
                          </w:rPr>
                          <w:t>территории</w:t>
                        </w:r>
                        <w:r>
                          <w:rPr sz="25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8"/>
                            <w:position w:val="-20"/>
                            <w:sz w:val="25"/>
                            <w:szCs w:val="25"/>
                          </w:rPr>
                          <w:t> </w:t>
                        </w:r>
                        <w:r>
                          <w:rPr sz="23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4"/>
                            <w:sz w:val="23"/>
                            <w:szCs w:val="23"/>
                          </w:rPr>
                          <w:t>I_{ентральной 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538"/>
                          </w:tabs>
                          <w:spacing w:before="0" w:after="0" w:line="554" w:lineRule="exact"/>
                          <w:ind w:left="0" w:right="0" w:firstLine="38"/>
                        </w:pPr>
                        <w:r>
                          <w:rPr sz="23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3"/>
                            <w:szCs w:val="23"/>
                          </w:rPr>
                          <w:t>в </w:t>
                        </w:r>
                        <w:r>
                          <w:rPr sz="23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3"/>
                            <w:szCs w:val="23"/>
                          </w:rPr>
                          <w:t>с, </w:t>
                        </w:r>
                        <w:r>
                          <w:rPr sz="27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7"/>
                            <w:szCs w:val="27"/>
                          </w:rPr>
                          <w:t>Куйбышево,</w:t>
                        </w:r>
                        <w:r>
                          <w:rPr sz="27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8"/>
                            <w:position w:val="-3"/>
                            <w:sz w:val="27"/>
                            <w:szCs w:val="27"/>
                          </w:rPr>
                          <w:t> </w:t>
                        </w:r>
                        <w:r>
                          <w:rPr sz="26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6"/>
                            <w:szCs w:val="26"/>
                          </w:rPr>
                          <w:t>Куйбышевского</w:t>
                        </w:r>
                        <w:r>
                          <w:rPr sz="26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2"/>
                            <w:position w:val="-9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4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2"/>
                            <w:sz w:val="24"/>
                            <w:szCs w:val="24"/>
                          </w:rPr>
                          <w:t>района,</w:t>
                        </w:r>
                        <w:r>
                          <w:rPr sz="24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7"/>
                            <w:position w:val="-22"/>
                            <w:sz w:val="24"/>
                            <w:szCs w:val="24"/>
                          </w:rPr>
                          <w:t> </w:t>
                        </w:r>
                        <w:r>
                          <w:rPr sz="26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26"/>
                            <w:szCs w:val="26"/>
                          </w:rPr>
                          <w:t>Ростовской</w:t>
                        </w:r>
                        <w:r>
                          <w:rPr sz="26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8"/>
                            <w:position w:val="-20"/>
                            <w:sz w:val="26"/>
                            <w:szCs w:val="26"/>
                          </w:rPr>
                          <w:t> </w:t>
                        </w:r>
                        <w:r>
                          <w:rPr sz="24" baseline="-2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5"/>
                            <w:sz w:val="24"/>
                            <w:szCs w:val="24"/>
                          </w:rPr>
                          <w:t>области.	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площади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140" w:after="0" w:line="571" w:lineRule="exact"/>
                          <w:ind w:left="0" w:right="0" w:firstLine="0"/>
                        </w:pP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9"/>
                            <w:szCs w:val="39"/>
                          </w:rPr>
                          <w:t>i.ýlъжffiж:,монт</w:t>
                        </w: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5"/>
                            <w:sz w:val="39"/>
                            <w:szCs w:val="39"/>
                          </w:rPr>
                          <w:t> </w:t>
                        </w:r>
                        <w:r>
                          <w:rPr sz="27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7"/>
                            <w:szCs w:val="27"/>
                            <w:vertAlign w:val="superscript"/>
                          </w:rPr>
                          <w:t>Сквера</w:t>
                        </w:r>
                        <w:r>
                          <w:rPr sz="27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4"/>
                            <w:position w:val="1"/>
                            <w:sz w:val="27"/>
                            <w:szCs w:val="27"/>
                            <w:vertAlign w:val="superscript"/>
                          </w:rPr>
                          <w:t> </w:t>
                        </w:r>
                        <w:r>
                          <w:rPr sz="22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2"/>
                            <w:szCs w:val="22"/>
                            <w:vertAlign w:val="superscript"/>
                          </w:rPr>
                          <w:t>в </w:t>
                        </w:r>
                        <w:r>
                          <w:rPr sz="24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4"/>
                            <w:szCs w:val="24"/>
                            <w:vertAlign w:val="superscript"/>
                          </w:rPr>
                          <w:t>с,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  <w:vertAlign w:val="superscript"/>
                          </w:rPr>
                          <w:t>Куйбышево,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4"/>
                            <w:sz w:val="26"/>
                            <w:szCs w:val="26"/>
                            <w:vertAlign w:val="superscript"/>
                          </w:rPr>
                          <w:t>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  <w:vertAlign w:val="superscript"/>
                          </w:rPr>
                          <w:t>Куйбышевского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sz w:val="26"/>
                            <w:szCs w:val="26"/>
                            <w:vertAlign w:val="superscript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4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4"/>
                            <w:szCs w:val="24"/>
                          </w:rPr>
                          <w:t>раЙона,</w:t>
                        </w:r>
                        <w:r>
                          <w:rPr sz="24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7"/>
                            <w:position w:val="-2"/>
                            <w:sz w:val="24"/>
                            <w:szCs w:val="24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Рос-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В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рамках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position w:val="-6"/>
          <w:sz w:val="25"/>
          <w:szCs w:val="25"/>
        </w:rPr>
        <w:t> 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5"/>
          <w:szCs w:val="25"/>
        </w:rPr>
        <w:t>реализации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position w:val="-9"/>
          <w:sz w:val="25"/>
          <w:szCs w:val="25"/>
        </w:rPr>
        <w:t> 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5"/>
          <w:szCs w:val="25"/>
        </w:rPr>
        <w:t>мунициriальгtой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2"/>
          <w:position w:val="-9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7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7"/>
          <w:szCs w:val="27"/>
        </w:rPr>
        <w:t>программы</w:t>
      </w:r>
      <w:r>
        <w:rPr sz="27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1"/>
          <w:position w:val="-16"/>
          <w:sz w:val="27"/>
          <w:szCs w:val="27"/>
        </w:rPr>
        <w:t> </w:t>
      </w:r>
      <w:r>
        <w:rPr sz="25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25"/>
          <w:szCs w:val="25"/>
        </w:rPr>
        <w:t>путем</w:t>
      </w:r>
      <w:r>
        <w:rPr sz="25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position w:val="-22"/>
          <w:sz w:val="25"/>
          <w:szCs w:val="25"/>
        </w:rPr>
        <w:t> </w:t>
      </w:r>
      <w:r>
        <w:rPr sz="25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5"/>
          <w:szCs w:val="25"/>
        </w:rPr>
        <w:t>голосования</w:t>
      </w:r>
      <w:r>
        <w:rPr sz="25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"/>
          <w:position w:val="-24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-2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9"/>
          <w:sz w:val="24"/>
          <w:szCs w:val="24"/>
        </w:rPr>
        <w:t>(которое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3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docGrid w:linePitch="360"/>
        </w:sectPr>
        <w:spacing w:before="0" w:after="0" w:line="217" w:lineRule="exact"/>
        <w:ind w:left="8537" w:right="0" w:firstLine="0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7</w:t>
      </w:r>
      <w:r>
        <w:rPr>
          <w:rFonts w:ascii="Times New Roman" w:hAnsi="Times New Roman" w:cs="Times New Roman"/>
          <w:sz w:val="18"/>
          <w:szCs w:val="18"/>
        </w:rPr>
        <w:t> </w:t>
      </w:r>
      <w:r/>
      <w:r>
        <w:br w:type="page"/>
      </w:r>
    </w:p>
    <w:p>
      <w:pPr>
        <w:spacing w:after="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-311404</wp:posOffset>
            </wp:positionV>
            <wp:extent cx="7559040" cy="10692383"/>
            <wp:effectExtent l="0" t="0" r="0" b="0"/>
            <wp:wrapNone/>
            <wp:docPr id="142" name="Picture 14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/>
                    <pic:cNvPicPr>
                      <a:picLocks noChangeAspect="0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638" w:lineRule="exact"/>
        <w:ind w:left="1136" w:right="173" w:hanging="12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2484120</wp:posOffset>
            </wp:positionH>
            <wp:positionV relativeFrom="paragraph">
              <wp:posOffset>837439</wp:posOffset>
            </wp:positionV>
            <wp:extent cx="3932622" cy="436213"/>
            <wp:effectExtent l="0" t="0" r="0" b="0"/>
            <wp:wrapNone/>
            <wp:docPr id="143" name="Freeform 14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484120" y="1335533"/>
                      <a:ext cx="3818322" cy="32191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06" w:lineRule="exact"/>
                          <w:ind w:left="0" w:right="0" w:firstLine="0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'ГеРРИТОРИИ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  <w:r>
                          <w:rPr sz="22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2"/>
                            <w:szCs w:val="22"/>
                          </w:rPr>
                          <w:t>N4It/J,</w:t>
                        </w:r>
                        <w:r>
                          <w:rPr sz="22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7"/>
                            <w:position w:val="-11"/>
                            <w:sz w:val="22"/>
                            <w:szCs w:val="22"/>
                          </w:rPr>
                          <w:t> </w:t>
                        </w:r>
                        <w:r>
                          <w:rPr sz="27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7"/>
                            <w:szCs w:val="27"/>
                          </w:rPr>
                          <w:t>y..unounu</w:t>
                        </w:r>
                        <w:r>
                          <w:rPr sz="27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5"/>
                            <w:position w:val="-13"/>
                            <w:sz w:val="27"/>
                            <w:szCs w:val="27"/>
                          </w:rPr>
                          <w:t> </w:t>
                        </w:r>
                        <w:r>
                          <w:rPr sz="26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6"/>
                            <w:szCs w:val="26"/>
                          </w:rPr>
                          <w:t>nu"ou.K,</w:t>
                        </w:r>
                        <w:r>
                          <w:rPr sz="26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position w:val="-19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3"/>
                            <w:sz w:val="25"/>
                            <w:szCs w:val="25"/>
                          </w:rPr>
                          <w:t>освещения,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;"i:н?:Ён:lхr.монт</w:t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5"/>
          <w:sz w:val="36"/>
          <w:szCs w:val="36"/>
        </w:rPr>
        <w:t> </w:t>
      </w:r>
      <w:r>
        <w:rPr>
          <w:rFonts w:ascii="Times New Roman" w:hAnsi="Times New Roman" w:cs="Times New Roman"/>
          <w:sz w:val="36"/>
          <w:szCs w:val="36"/>
        </w:rPr>
        <w:t> </w:t>
      </w:r>
      <w:r>
        <w:rPr sz="23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3"/>
          <w:szCs w:val="23"/>
          <w:vertAlign w:val="superscript"/>
        </w:rPr>
        <w:t>плоLIltUlи</w:t>
      </w:r>
      <w:r>
        <w:rPr sz="23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position w:val="1"/>
          <w:sz w:val="23"/>
          <w:szCs w:val="23"/>
          <w:vertAlign w:val="superscript"/>
        </w:rPr>
        <w:t> </w:t>
      </w:r>
      <w:r>
        <w:rPr sz="22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2"/>
          <w:szCs w:val="22"/>
          <w:vertAlign w:val="superscript"/>
        </w:rPr>
        <w:t>в </w:t>
      </w:r>
      <w:r>
        <w:rPr sz="3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2"/>
          <w:szCs w:val="32"/>
          <w:vertAlign w:val="superscript"/>
        </w:rPr>
        <w:t>с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  <w:vertAlign w:val="superscript"/>
        </w:rPr>
        <w:t>Itуйбышево,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sz w:val="26"/>
          <w:szCs w:val="26"/>
          <w:vertAlign w:val="superscript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  <w:vertAlign w:val="superscript"/>
        </w:rPr>
        <w:t>Куйбышевского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8"/>
          <w:sz w:val="26"/>
          <w:szCs w:val="26"/>
          <w:vertAlign w:val="superscript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района,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7"/>
          <w:sz w:val="24"/>
          <w:szCs w:val="24"/>
          <w:vertAlign w:val="subscript"/>
        </w:rPr>
        <w:t>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Рос-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с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проведением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5"/>
          <w:sz w:val="25"/>
          <w:szCs w:val="25"/>
        </w:rPr>
        <w:t> </w:t>
      </w:r>
      <w:r>
        <w:rPr sz="24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4"/>
          <w:szCs w:val="24"/>
        </w:rPr>
        <w:t>в </w:t>
      </w:r>
      <w:r>
        <w:rPr sz="24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4"/>
          <w:szCs w:val="24"/>
        </w:rPr>
        <w:t>надлех(ащие</w:t>
      </w:r>
      <w:r>
        <w:rPr sz="24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3"/>
          <w:position w:val="-7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6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6"/>
          <w:szCs w:val="26"/>
        </w:rPr>
        <w:t>с::]_о:ние</w:t>
      </w:r>
      <w:r>
        <w:rPr sz="26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"/>
          <w:position w:val="-13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5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5"/>
          <w:szCs w:val="25"/>
        </w:rPr>
        <w:t>территории</w:t>
      </w:r>
      <w:r>
        <w:rPr sz="25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8"/>
          <w:position w:val="-18"/>
          <w:sz w:val="25"/>
          <w:szCs w:val="25"/>
        </w:rPr>
        <w:t> </w:t>
      </w:r>
      <w:r>
        <w:rPr sz="25" baseline="-2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7"/>
          <w:sz w:val="25"/>
          <w:szCs w:val="25"/>
        </w:rPr>
        <w:t>для </w:t>
      </w:r>
      <w:r>
        <w:rPr sz="25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6"/>
          <w:sz w:val="25"/>
          <w:szCs w:val="25"/>
        </w:rPr>
        <w:t>массового  </w:t>
      </w:r>
    </w:p>
    <w:p>
      <w:pPr>
        <w:rPr>
          <w:rFonts w:ascii="Times New Roman" w:hAnsi="Times New Roman" w:cs="Times New Roman"/>
          <w:color w:val="010302"/>
        </w:rPr>
        <w:spacing w:before="0" w:after="0" w:line="338" w:lineRule="exact"/>
        <w:ind w:left="968" w:right="0" w:firstLine="8308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отдыха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sz w:val="25"/>
          <w:szCs w:val="25"/>
        </w:rPr>
        <w:t> </w:t>
      </w:r>
      <w:r>
        <w:rPr sz="24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4"/>
          <w:szCs w:val="24"/>
        </w:rPr>
        <w:t>на-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10" w:lineRule="exact"/>
        <w:ind w:left="968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6327647</wp:posOffset>
            </wp:positionH>
            <wp:positionV relativeFrom="paragraph">
              <wp:posOffset>45719</wp:posOffset>
            </wp:positionV>
            <wp:extent cx="760370" cy="309929"/>
            <wp:effectExtent l="0" t="0" r="0" b="0"/>
            <wp:wrapNone/>
            <wp:docPr id="144" name="Freeform 14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327647" y="1530604"/>
                      <a:ext cx="646070" cy="19562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08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урн,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5"/>
                            <w:sz w:val="24"/>
                            <w:szCs w:val="24"/>
                          </w:rPr>
                          <w:t> </w:t>
                        </w:r>
                        <w:r>
                          <w:rPr sz="22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3"/>
                            <w:sz w:val="22"/>
                            <w:szCs w:val="22"/>
                          </w:rPr>
                          <w:t>тро_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4"/>
          <w:szCs w:val="34"/>
        </w:rPr>
        <w:t>fi;::;:*'r::":"ОЙ 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944880</wp:posOffset>
            </wp:positionH>
            <wp:positionV relativeFrom="paragraph">
              <wp:posOffset>146939</wp:posOffset>
            </wp:positionV>
            <wp:extent cx="5592643" cy="612921"/>
            <wp:effectExtent l="0" t="0" r="0" b="0"/>
            <wp:wrapNone/>
            <wp:docPr id="145" name="Freeform 14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44880" y="1892554"/>
                      <a:ext cx="5478343" cy="49862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06" w:lineRule="exact"/>
                          <w:ind w:left="0" w:right="0" w:firstLine="14"/>
                        </w:pP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</w:rPr>
                          <w:t>1,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БлагоУстройство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2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2"/>
                            <w:szCs w:val="22"/>
                          </w:rPr>
                          <w:t>д_воровой</w:t>
                        </w:r>
                        <w:r>
                          <w:rPr sz="22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3"/>
                            <w:position w:val="-11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5"/>
                            <w:szCs w:val="25"/>
                          </w:rPr>
                          <w:t>территории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3"/>
                            <w:position w:val="-12"/>
                            <w:sz w:val="25"/>
                            <w:szCs w:val="25"/>
                          </w:rPr>
                          <w:t> </w:t>
                        </w:r>
                        <w:r>
                          <w:rPr sz="23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8"/>
                            <w:sz w:val="23"/>
                            <w:szCs w:val="23"/>
                          </w:rPr>
                          <w:t>N4ItЛ</w:t>
                        </w:r>
                        <w:r>
                          <w:rPr sz="23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2"/>
                            <w:position w:val="-18"/>
                            <w:sz w:val="23"/>
                            <w:szCs w:val="23"/>
                          </w:rPr>
                          <w:t> </w:t>
                        </w:r>
                        <w:r>
                          <w:rPr sz="24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1"/>
                            <w:sz w:val="24"/>
                            <w:szCs w:val="24"/>
                          </w:rPr>
                          <w:t>по 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45" w:lineRule="exact"/>
                          <w:ind w:left="0" w:right="0" w:firstLine="0"/>
                        </w:pPr>
                        <w:r>
                          <w:rPr sz="25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5"/>
                            <w:szCs w:val="25"/>
                          </w:rPr>
                          <w:t>\48l1'14812'</w:t>
                        </w:r>
                        <w:r>
                          <w:rPr sz="25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0"/>
                            <w:position w:val="-3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7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7"/>
                            <w:szCs w:val="27"/>
                          </w:rPr>
                          <w:t>150</w:t>
                        </w:r>
                        <w:r>
                          <w:rPr sz="27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position w:val="-9"/>
                            <w:sz w:val="27"/>
                            <w:szCs w:val="27"/>
                          </w:rPr>
                          <w:t> </w:t>
                        </w:r>
                        <w:r>
                          <w:rPr sz="22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2"/>
                            <w:szCs w:val="22"/>
                          </w:rPr>
                          <w:t>В </w:t>
                        </w:r>
                        <w:r>
                          <w:rPr sz="20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0"/>
                            <w:szCs w:val="20"/>
                          </w:rPr>
                          <w:t>С, </w:t>
                        </w:r>
                        <w:r>
                          <w:rPr sz="28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8"/>
                            <w:szCs w:val="28"/>
                          </w:rPr>
                          <w:t>КУИОЫ"ПЬ,</w:t>
                        </w:r>
                        <w:r>
                          <w:rPr sz="28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8"/>
                            <w:position w:val="-13"/>
                            <w:sz w:val="28"/>
                            <w:szCs w:val="28"/>
                          </w:rPr>
                          <w:t> </w:t>
                        </w:r>
                        <w:r>
                          <w:rPr sz="29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9"/>
                            <w:szCs w:val="29"/>
                          </w:rPr>
                          <w:t>КУйбышеu"Йо</w:t>
                        </w:r>
                        <w:r>
                          <w:rPr sz="29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2"/>
                            <w:position w:val="-19"/>
                            <w:sz w:val="29"/>
                            <w:szCs w:val="29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ул,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sz w:val="24"/>
                            <w:szCs w:val="24"/>
                          </w:rPr>
                          <w:t> </w:t>
                        </w:r>
                        <w:r>
                          <w:rPr sz="25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3"/>
                            <w:sz w:val="25"/>
                            <w:szCs w:val="25"/>
                          </w:rPr>
                          <w:t>Пролетарская</w:t>
                        </w:r>
                        <w:r>
                          <w:rPr sz="25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0"/>
                            <w:position w:val="3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2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2"/>
                            <w:szCs w:val="22"/>
                          </w:rPr>
                          <w:t>14В,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899160</wp:posOffset>
            </wp:positionH>
            <wp:positionV relativeFrom="paragraph">
              <wp:posOffset>158876</wp:posOffset>
            </wp:positionV>
            <wp:extent cx="6118665" cy="1096912"/>
            <wp:effectExtent l="0" t="0" r="0" b="0"/>
            <wp:wrapNone/>
            <wp:docPr id="146" name="Freeform 14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99160" y="2255012"/>
                      <a:ext cx="6004365" cy="98261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40" w:lineRule="exact"/>
                          <w:ind w:left="14" w:right="0" w:firstLine="6091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района,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7"/>
                            <w:sz w:val="24"/>
                            <w:szCs w:val="24"/>
                          </w:rPr>
                          <w:t> </w:t>
                        </w:r>
                        <w:r>
                          <w:rPr sz="26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26"/>
                            <w:szCs w:val="26"/>
                          </w:rPr>
                          <w:t>ростовской</w:t>
                        </w:r>
                        <w:r>
                          <w:rPr sz="26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2"/>
                            <w:position w:val="2"/>
                            <w:sz w:val="26"/>
                            <w:szCs w:val="26"/>
                          </w:rPr>
                          <w:t> </w:t>
                        </w:r>
                        <w:r>
                          <w:rPr sz="24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4"/>
                            <w:szCs w:val="24"/>
                          </w:rPr>
                          <w:t>области.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индикатором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2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 </w:t>
                        </w:r>
                        <w:r>
                          <w:rPr sz="24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4"/>
                            <w:szCs w:val="24"/>
                          </w:rPr>
                          <w:t>эффективности</w:t>
                        </w:r>
                        <w:r>
                          <w:rPr sz="24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5"/>
                            <w:position w:val="-5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</w:t>
                        </w:r>
                        <w:r>
                          <w:rPr sz="24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8"/>
                            <w:sz w:val="24"/>
                            <w:szCs w:val="24"/>
                          </w:rPr>
                          <w:t>реаjIизации</w:t>
                        </w:r>
                        <w:r>
                          <w:rPr sz="24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8"/>
                            <w:position w:val="-18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8"/>
                            <w:sz w:val="24"/>
                            <w:szCs w:val="24"/>
                          </w:rPr>
                          <w:t>программы</w:t>
                        </w:r>
                        <w:r>
                          <w:rPr sz="24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9"/>
                            <w:position w:val="-18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</w:t>
                        </w:r>
                        <w:r>
                          <w:rPr sz="24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3"/>
                            <w:sz w:val="24"/>
                            <w:szCs w:val="24"/>
                          </w:rPr>
                          <w:t>следует</w:t>
                        </w:r>
                        <w:r>
                          <w:rPr sz="24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"/>
                            <w:position w:val="-23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6"/>
                            <w:sz w:val="24"/>
                            <w:szCs w:val="24"/>
                          </w:rPr>
                          <w:t>считать: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77" w:lineRule="exact"/>
                          <w:ind w:left="0" w:right="0" w:firstLine="0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повышение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5"/>
                            <w:szCs w:val="25"/>
                          </w:rPr>
                          <w:t>социальной</w:t>
                        </w:r>
                        <w:r>
                          <w:rPr sz="25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2"/>
                            <w:position w:val="-4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4"/>
                            <w:szCs w:val="24"/>
                          </w:rPr>
                          <w:t>и </w:t>
                        </w:r>
                        <w:r>
                          <w:rPr sz="26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6"/>
                            <w:szCs w:val="26"/>
                          </w:rPr>
                          <w:t>экономической</w:t>
                        </w:r>
                        <w:r>
                          <w:rPr sz="26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3"/>
                            <w:position w:val="-11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8"/>
                            <w:sz w:val="25"/>
                            <w:szCs w:val="25"/>
                          </w:rPr>
                          <w:t>привлекательности</w:t>
                        </w:r>
                        <w:r>
                          <w:rPr sz="25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position w:val="-18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2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7"/>
                            <w:sz w:val="26"/>
                            <w:szCs w:val="26"/>
                          </w:rPr>
                          <w:t>муниципального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6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8455"/>
        </w:tabs>
        <w:spacing w:before="0" w:after="0" w:line="489" w:lineRule="exact"/>
        <w:ind w:left="838" w:right="0" w:firstLine="48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образования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7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7"/>
          <w:szCs w:val="27"/>
        </w:rPr>
        <w:t>Куйбышевского</w:t>
      </w:r>
      <w:r>
        <w:rPr sz="27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position w:val="-5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5"/>
          <w:szCs w:val="25"/>
        </w:rPr>
        <w:t>сеJIьское</w:t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1"/>
          <w:position w:val="-13"/>
          <w:sz w:val="25"/>
          <w:szCs w:val="25"/>
        </w:rPr>
        <w:t> </w:t>
      </w:r>
      <w:r>
        <w:rPr sz="30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30"/>
          <w:szCs w:val="30"/>
        </w:rPr>
        <w:t>поселения. 	</w:t>
      </w:r>
      <w:r>
        <w:rPr sz="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8"/>
          <w:szCs w:val="8"/>
        </w:rPr>
        <w:t>,|</w:t>
      </w:r>
      <w:r>
        <w:rPr>
          <w:rFonts w:ascii="Times New Roman" w:hAnsi="Times New Roman" w:cs="Times New Roman"/>
          <w:sz w:val="8"/>
          <w:szCs w:val="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440" w:after="0" w:line="493" w:lineRule="exact"/>
        <w:ind w:left="838" w:right="0" w:firstLine="2236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раздел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sz w:val="25"/>
          <w:szCs w:val="25"/>
        </w:rPr>
        <w:t> 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3"/>
          <w:szCs w:val="23"/>
        </w:rPr>
        <w:t>6. 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6"/>
          <w:szCs w:val="26"/>
        </w:rPr>
        <w:t>По^'рограмма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position w:val="-4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6"/>
          <w:szCs w:val="26"/>
        </w:rPr>
        <w:t>кБлагоустройство</w:t>
      </w:r>
      <w:r>
        <w:rPr sz="26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5"/>
          <w:position w:val="-11"/>
          <w:sz w:val="26"/>
          <w:szCs w:val="26"/>
        </w:rPr>
        <w:t> </w:t>
      </w:r>
      <w:r>
        <w:rPr sz="25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5"/>
          <w:szCs w:val="25"/>
        </w:rPr>
        <w:t>общественных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49" w:lineRule="exact"/>
        <w:ind w:left="838" w:right="0" w:firstLine="0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территорий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7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7"/>
          <w:szCs w:val="27"/>
        </w:rPr>
        <w:t>Куйбышевского</w:t>
      </w:r>
      <w:r>
        <w:rPr sz="27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5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5"/>
          <w:szCs w:val="25"/>
        </w:rPr>
        <w:t>.еJlьского</w:t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"/>
          <w:position w:val="-1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4"/>
          <w:szCs w:val="24"/>
        </w:rPr>
        <w:t>поселения))</w:t>
      </w:r>
      <w:r>
        <w:rPr sz="24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1"/>
          <w:position w:val="-18"/>
          <w:sz w:val="24"/>
          <w:szCs w:val="24"/>
        </w:rPr>
        <w:t> </w:t>
      </w:r>
      <w:r>
        <w:rPr sz="26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6"/>
          <w:szCs w:val="26"/>
        </w:rPr>
        <w:t>муниципальной  </w:t>
      </w:r>
    </w:p>
    <w:p>
      <w:pPr>
        <w:rPr>
          <w:rFonts w:ascii="Times New Roman" w:hAnsi="Times New Roman" w:cs="Times New Roman"/>
          <w:color w:val="010302"/>
        </w:rPr>
        <w:spacing w:before="0" w:after="0" w:line="301" w:lineRule="exact"/>
        <w:ind w:left="838" w:right="0" w:firstLine="8236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программы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0" w:after="0" w:line="249" w:lineRule="exact"/>
        <w:ind w:left="924" w:right="481" w:firstLine="204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883920</wp:posOffset>
            </wp:positionH>
            <wp:positionV relativeFrom="paragraph">
              <wp:posOffset>211836</wp:posOffset>
            </wp:positionV>
            <wp:extent cx="6166551" cy="1054703"/>
            <wp:effectExtent l="0" t="0" r="0" b="0"/>
            <wp:wrapNone/>
            <wp:docPr id="147" name="Freeform 14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83920" y="4523995"/>
                      <a:ext cx="6052251" cy="94040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917"/>
                          </w:tabs>
                          <w:spacing w:before="0" w:after="0" w:line="187" w:lineRule="exact"/>
                          <w:ind w:left="2673" w:right="0" w:firstLine="1032"/>
                        </w:pP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#;:;Й"*ЪlТ'iУЖ:Iш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3"/>
                            <w:sz w:val="33"/>
                            <w:szCs w:val="33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</w:t>
                        </w:r>
                        <w:r>
                          <w:rPr sz="13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13"/>
                            <w:szCs w:val="13"/>
                          </w:rPr>
                          <w:t>е </w:t>
                        </w:r>
                        <w:r>
                          <w:rPr sz="15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15"/>
                            <w:szCs w:val="15"/>
                          </w:rPr>
                          <w:t>в </w:t>
                        </w:r>
                        <w:r>
                          <w:rPr sz="21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1"/>
                            <w:szCs w:val="21"/>
                            <w:vertAlign w:val="subscript"/>
                          </w:rPr>
                          <w:t>ско</w:t>
                        </w:r>
                        <w:r>
                          <w:rPr sz="21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position w:val="-1"/>
                            <w:sz w:val="21"/>
                            <w:szCs w:val="21"/>
                            <w:vertAlign w:val="subscript"/>
                          </w:rPr>
                          <w:t> </w:t>
                        </w:r>
                        <w:r>
                          <w:rPr sz="30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30"/>
                            <w:szCs w:val="30"/>
                          </w:rPr>
                          <w:t>го</w:t>
                        </w:r>
                        <w:r>
                          <w:rPr sz="30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position w:val="-12"/>
                            <w:sz w:val="30"/>
                            <w:szCs w:val="30"/>
                          </w:rPr>
                          <w:t> </w:t>
                        </w:r>
                        <w:r>
                          <w:rPr sz="15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15"/>
                            <w:szCs w:val="15"/>
                          </w:rPr>
                          <w:t>с </w:t>
                        </w:r>
                        <w:r>
                          <w:rPr sz="20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0"/>
                            <w:szCs w:val="20"/>
                          </w:rPr>
                          <w:t>ель </w:t>
                        </w:r>
                        <w:r>
                          <w:rPr sz="14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14"/>
                            <w:szCs w:val="14"/>
                          </w:rPr>
                          <w:t>с </w:t>
                        </w:r>
                        <w:r>
                          <w:rPr sz="16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16"/>
                            <w:szCs w:val="16"/>
                          </w:rPr>
                          <w:t>к </w:t>
                        </w:r>
                        <w:r>
                          <w:rPr sz="15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15"/>
                            <w:szCs w:val="15"/>
                          </w:rPr>
                          <w:t>о </w:t>
                        </w:r>
                        <w:r>
                          <w:rPr sz="24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24"/>
                            <w:szCs w:val="24"/>
                          </w:rPr>
                          <w:t>го  </w:t>
                        </w:r>
                        <w:r>
                          <w:br w:type="textWrapping" w:clear="all"/>
                        </w:r>
                        <w:r>
                          <w:rPr sz="26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6"/>
                            <w:szCs w:val="26"/>
                          </w:rPr>
                          <w:t>ления)</w:t>
                        </w:r>
                        <w:r>
                          <w:rPr sz="26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5"/>
                            <w:position w:val="-9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6"/>
                            <w:szCs w:val="26"/>
                          </w:rPr>
                          <w:t>муниципальной</w:t>
                        </w:r>
                        <w:r>
                          <w:rPr sz="26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0"/>
                            <w:position w:val="-12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26"/>
                            <w:szCs w:val="26"/>
                          </w:rPr>
                          <w:t>программы	</w:t>
                        </w:r>
                        <w:r>
                          <w:rPr sz="1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6"/>
                            <w:szCs w:val="16"/>
                          </w:rPr>
                          <w:t>п 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о </w:t>
                        </w:r>
                        <w:r>
                          <w:rPr sz="18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18"/>
                            <w:szCs w:val="18"/>
                          </w:rPr>
                          <w:t>се </w:t>
                        </w: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  <w:vertAlign w:val="superscript"/>
                          </w:rPr>
                          <w:t>_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5318"/>
                          </w:tabs>
                          <w:spacing w:before="0" w:after="0" w:line="575" w:lineRule="exact"/>
                          <w:ind w:left="0" w:right="0" w:firstLine="0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Наименование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7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6"/>
                            <w:szCs w:val="26"/>
                          </w:rPr>
                          <w:t>подпрограммы</w:t>
                        </w:r>
                        <w:r>
                          <w:rPr sz="26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8"/>
                            <w:position w:val="-6"/>
                            <w:sz w:val="26"/>
                            <w:szCs w:val="26"/>
                          </w:rPr>
                          <w:t> </w:t>
                        </w:r>
                        <w:r>
                          <w:rPr sz="30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30"/>
                            <w:szCs w:val="30"/>
                          </w:rPr>
                          <w:t>муни- 	</w:t>
                        </w:r>
                        <w:r>
                          <w:rPr sz="26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6"/>
                            <w:szCs w:val="26"/>
                          </w:rPr>
                          <w:t>Благоустройство</w:t>
                        </w:r>
                        <w:r>
                          <w:rPr sz="26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3"/>
                            <w:position w:val="-19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2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7"/>
                            <w:sz w:val="25"/>
                            <w:szCs w:val="25"/>
                          </w:rPr>
                          <w:t>общественных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Раздел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sz w:val="25"/>
          <w:szCs w:val="25"/>
        </w:rPr>
        <w:t> 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3"/>
          <w:szCs w:val="23"/>
        </w:rPr>
        <w:t>7.1.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3"/>
          <w:sz w:val="23"/>
          <w:szCs w:val="23"/>
        </w:rPr>
        <w:t> 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6"/>
          <w:szCs w:val="26"/>
        </w:rPr>
        <w:t>Па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&lt;БЛаГОУСТР</w:t>
      </w:r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9"/>
          <w:sz w:val="20"/>
          <w:szCs w:val="20"/>
        </w:rPr>
        <w:t> </w:t>
      </w:r>
      <w:r>
        <w:rPr>
          <w:rFonts w:ascii="Times New Roman" w:hAnsi="Times New Roman" w:cs="Times New Roman"/>
          <w:sz w:val="20"/>
          <w:szCs w:val="20"/>
        </w:rPr>
        <w:t> </w:t>
      </w:r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  <w:vertAlign w:val="subscript"/>
        </w:rPr>
        <w:t>О </w:t>
      </w:r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  <w:vertAlign w:val="subscript"/>
        </w:rPr>
        <w:t>й </w:t>
      </w:r>
      <w:r>
        <w:rPr sz="21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1"/>
          <w:szCs w:val="21"/>
        </w:rPr>
        <w:t>ств </w:t>
      </w:r>
      <w:r>
        <w:rPr sz="24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4"/>
          <w:szCs w:val="24"/>
        </w:rPr>
        <w:t>о </w:t>
      </w:r>
      <w:r>
        <w:rPr sz="1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15"/>
          <w:szCs w:val="15"/>
        </w:rPr>
        <w:t>о </w:t>
      </w:r>
      <w:r>
        <w:rPr sz="22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2"/>
          <w:szCs w:val="22"/>
        </w:rPr>
        <w:t>бще </w:t>
      </w:r>
      <w:r>
        <w:rPr sz="21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1"/>
          <w:szCs w:val="21"/>
        </w:rPr>
        <w:t>ств </w:t>
      </w:r>
      <w:r>
        <w:rPr sz="23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3"/>
          <w:szCs w:val="23"/>
        </w:rPr>
        <w:t>е,  </w:t>
      </w:r>
    </w:p>
    <w:p>
      <w:pPr>
        <w:rPr>
          <w:rFonts w:ascii="Times New Roman" w:hAnsi="Times New Roman" w:cs="Times New Roman"/>
          <w:color w:val="010302"/>
        </w:rPr>
        <w:spacing w:before="0" w:after="0" w:line="241" w:lineRule="exact"/>
        <w:ind w:left="838" w:right="0" w:firstLine="3585"/>
      </w:pPr>
      <w:r/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" 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871727</wp:posOffset>
            </wp:positionH>
            <wp:positionV relativeFrom="paragraph">
              <wp:posOffset>63626</wp:posOffset>
            </wp:positionV>
            <wp:extent cx="6442134" cy="563689"/>
            <wp:effectExtent l="0" t="0" r="0" b="0"/>
            <wp:wrapNone/>
            <wp:docPr id="148" name="Freeform 14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71727" y="5292852"/>
                      <a:ext cx="6327834" cy="44938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5328"/>
                            <w:tab w:val="left" w:pos="9239"/>
                          </w:tabs>
                          <w:spacing w:before="0" w:after="0" w:line="177" w:lineRule="exact"/>
                          <w:ind w:left="0" w:right="0" w:firstLine="14"/>
                        </w:pPr>
                        <w:r>
                          <w:rPr sz="30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30"/>
                            <w:szCs w:val="30"/>
                          </w:rPr>
                          <w:t>ципальнойпрограммыкуйбышевско- 		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терри_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5"/>
                            <w:szCs w:val="25"/>
                          </w:rPr>
                          <w:t>го </w:t>
                        </w:r>
                        <w:r>
                          <w:rPr sz="25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5"/>
                            <w:szCs w:val="25"/>
                          </w:rPr>
                          <w:t>сельского</w:t>
                        </w:r>
                        <w:r>
                          <w:rPr sz="25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0"/>
                            <w:position w:val="-13"/>
                            <w:sz w:val="25"/>
                            <w:szCs w:val="25"/>
                          </w:rPr>
                          <w:t> </w:t>
                        </w:r>
                        <w:r>
                          <w:rPr sz="30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8"/>
                            <w:sz w:val="30"/>
                            <w:szCs w:val="30"/>
                          </w:rPr>
                          <w:t>поселения 	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торийкуйбышевскогосельскогопосе-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0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4245864</wp:posOffset>
            </wp:positionH>
            <wp:positionV relativeFrom="paragraph">
              <wp:posOffset>62102</wp:posOffset>
            </wp:positionV>
            <wp:extent cx="576981" cy="298246"/>
            <wp:effectExtent l="0" t="0" r="0" b="0"/>
            <wp:wrapNone/>
            <wp:docPr id="149" name="Freeform 14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245864" y="5641848"/>
                      <a:ext cx="462681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ления;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321" w:lineRule="exact"/>
        <w:ind w:left="818" w:right="5571" w:firstLine="19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ответственный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исполнитель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6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13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13"/>
          <w:szCs w:val="13"/>
        </w:rPr>
        <w:t>i </w:t>
      </w:r>
      <w:r>
        <w:rPr sz="17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17"/>
          <w:szCs w:val="17"/>
        </w:rPr>
        <w:t>IO/{i </w:t>
      </w:r>
      <w:r>
        <w:rPr sz="20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0"/>
          <w:szCs w:val="20"/>
        </w:rPr>
        <w:t>IpO-</w:t>
      </w:r>
      <w:r>
        <w:rPr>
          <w:rFonts w:ascii="Times New Roman" w:hAnsi="Times New Roman" w:cs="Times New Roman"/>
          <w:sz w:val="20"/>
          <w:szCs w:val="20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граммы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6"/>
          <w:sz w:val="25"/>
          <w:szCs w:val="25"/>
        </w:rPr>
        <w:t> 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6"/>
          <w:szCs w:val="26"/>
        </w:rPr>
        <w:t>муниципальной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3"/>
          <w:sz w:val="26"/>
          <w:szCs w:val="26"/>
        </w:rPr>
        <w:t> </w:t>
      </w:r>
      <w:r>
        <w:rPr sz="22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2"/>
          <w:szCs w:val="22"/>
        </w:rPr>
        <w:t>прогl]аlм</w:t>
      </w:r>
      <w:r>
        <w:rPr sz="22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position w:val="-11"/>
          <w:sz w:val="22"/>
          <w:szCs w:val="22"/>
        </w:rPr>
        <w:t> </w:t>
      </w:r>
      <w:r>
        <w:rPr sz="19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19"/>
          <w:szCs w:val="19"/>
        </w:rPr>
        <w:t>м bi</w:t>
      </w:r>
      <w:r>
        <w:rPr>
          <w:rFonts w:ascii="Times New Roman" w:hAnsi="Times New Roman" w:cs="Times New Roman"/>
          <w:sz w:val="19"/>
          <w:szCs w:val="19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Куйбышевского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сельского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"/>
          <w:position w:val="-7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3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3"/>
          <w:szCs w:val="23"/>
        </w:rPr>
        <w:t>посеJiениrI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783336</wp:posOffset>
            </wp:positionH>
            <wp:positionV relativeFrom="paragraph">
              <wp:posOffset>172846</wp:posOffset>
            </wp:positionV>
            <wp:extent cx="2907366" cy="1192656"/>
            <wp:effectExtent l="0" t="0" r="0" b="0"/>
            <wp:wrapNone/>
            <wp:docPr id="150" name="Freeform 15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83336" y="7086092"/>
                      <a:ext cx="2793066" cy="107835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14" w:lineRule="exact"/>
                          <w:ind w:left="38" w:right="0" w:firstLine="19"/>
                        </w:pP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Участники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2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5"/>
                            <w:szCs w:val="25"/>
                          </w:rPr>
                          <w:t>подrIрограммы</w:t>
                        </w:r>
                        <w:r>
                          <w:rPr sz="25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6"/>
                            <w:position w:val="-4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3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3"/>
                            <w:szCs w:val="23"/>
                          </w:rPr>
                          <w:t>мун</w:t>
                        </w:r>
                        <w:r>
                          <w:rPr sz="23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position w:val="-12"/>
                            <w:sz w:val="23"/>
                            <w:szCs w:val="23"/>
                          </w:rPr>
                          <w:t> </w:t>
                        </w:r>
                        <w:r>
                          <w:rPr sz="17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17"/>
                            <w:szCs w:val="17"/>
                          </w:rPr>
                          <w:t>иI </w:t>
                        </w:r>
                        <w:r>
                          <w:rPr sz="25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25"/>
                            <w:szCs w:val="25"/>
                          </w:rPr>
                          <w:t>lи-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пальной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7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6"/>
                            <w:szCs w:val="26"/>
                          </w:rPr>
                          <w:t>программы</w:t>
                        </w:r>
                        <w:r>
                          <w:rPr sz="26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2"/>
                            <w:position w:val="-3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5"/>
                            <w:szCs w:val="25"/>
                          </w:rPr>
                          <w:t>Куйбышевс</w:t>
                        </w:r>
                        <w:r>
                          <w:rPr sz="25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"/>
                            <w:position w:val="-9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1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1"/>
                            <w:szCs w:val="21"/>
                          </w:rPr>
                          <w:t>Kot,o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сельского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5"/>
                            <w:szCs w:val="25"/>
                          </w:rPr>
                          <w:t>поселения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240" w:after="0" w:line="415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Программно-цеJlевые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6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 </w:t>
                        </w:r>
                        <w:r>
                          <w:rPr sz="24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4"/>
                            <w:szCs w:val="24"/>
                          </w:rPr>
                          <w:t>инструм</w:t>
                        </w:r>
                        <w:r>
                          <w:rPr sz="24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1"/>
                            <w:position w:val="-9"/>
                            <w:sz w:val="24"/>
                            <w:szCs w:val="24"/>
                          </w:rPr>
                          <w:t> </w:t>
                        </w:r>
                        <w:r>
                          <w:rPr sz="20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0"/>
                            <w:szCs w:val="20"/>
                          </w:rPr>
                          <w:t>егl,i.ы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5671"/>
        </w:tabs>
        <w:spacing w:before="0" w:after="0" w:line="321" w:lineRule="exact"/>
        <w:ind w:left="689" w:right="71" w:firstLine="19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гIодпрограммы	</w:t>
      </w:r>
      <w:r>
        <w:rPr sz="30" baseline="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4"/>
          <w:sz w:val="30"/>
          <w:szCs w:val="30"/>
        </w:rPr>
        <w:t>-</w:t>
      </w:r>
      <w:r>
        <w:rPr sz="30" baseline="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2"/>
          <w:position w:val="14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26" baseline="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2"/>
          <w:sz w:val="26"/>
          <w:szCs w:val="26"/>
        </w:rPr>
        <w:t>отсутствуют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муниципальной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sz w:val="26"/>
          <w:szCs w:val="26"/>
        </w:rPr>
        <w:t> </w:t>
      </w:r>
      <w:r>
        <w:rPr sz="2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6"/>
          <w:szCs w:val="26"/>
        </w:rPr>
        <w:t>программы</w:t>
      </w:r>
      <w:r>
        <w:rPr sz="2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1"/>
          <w:position w:val="-7"/>
          <w:sz w:val="26"/>
          <w:szCs w:val="26"/>
        </w:rPr>
        <w:t> </w:t>
      </w:r>
      <w:r>
        <w:rPr sz="26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6"/>
          <w:szCs w:val="26"/>
        </w:rPr>
        <w:t>Кчйбы-</w:t>
      </w:r>
      <w:r>
        <w:rPr>
          <w:rFonts w:ascii="Times New Roman" w:hAnsi="Times New Roman" w:cs="Times New Roman"/>
          <w:sz w:val="26"/>
          <w:szCs w:val="2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84" w:lineRule="exact"/>
        <w:ind w:left="651" w:right="0" w:firstLine="33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шевского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sz w:val="25"/>
          <w:szCs w:val="25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сельского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4"/>
          <w:sz w:val="25"/>
          <w:szCs w:val="25"/>
        </w:rPr>
        <w:t> </w:t>
      </w:r>
      <w:r>
        <w:rPr sz="23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3"/>
          <w:szCs w:val="23"/>
        </w:rPr>
        <w:t>aroaanan"o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docGrid w:linePitch="360"/>
        </w:sectPr>
        <w:spacing w:before="160" w:after="0" w:line="692" w:lineRule="exact"/>
        <w:ind w:left="651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737616</wp:posOffset>
            </wp:positionH>
            <wp:positionV relativeFrom="paragraph">
              <wp:posOffset>304547</wp:posOffset>
            </wp:positionV>
            <wp:extent cx="6513420" cy="727805"/>
            <wp:effectExtent l="0" t="0" r="0" b="0"/>
            <wp:wrapNone/>
            <wp:docPr id="151" name="Freeform 15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37616" y="9133333"/>
                      <a:ext cx="6399120" cy="61350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20" w:lineRule="exact"/>
                          <w:ind w:left="0" w:right="0" w:firstLine="0"/>
                          <w:jc w:val="right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гIоселения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8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  </w:t>
                        </w:r>
                        <w:r>
                          <w:rPr sz="22" baseline="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4"/>
                            <w:sz w:val="22"/>
                            <w:szCs w:val="22"/>
                          </w:rPr>
                          <w:t>v'rЩvl&gt;vl\Ur</w:t>
                        </w:r>
                        <w:r>
                          <w:rPr sz="22" baseline="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0"/>
                            <w:position w:val="24"/>
                            <w:sz w:val="22"/>
                            <w:szCs w:val="22"/>
                          </w:rPr>
                          <w:t> </w:t>
                        </w:r>
                        <w:r>
                          <w:rPr sz="21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1"/>
                            <w:szCs w:val="21"/>
                            <w:vertAlign w:val="superscript"/>
                          </w:rPr>
                          <w:t>U </w:t>
                        </w:r>
                        <w:r>
                          <w:rPr sz="30" baseline="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8"/>
                            <w:sz w:val="30"/>
                            <w:szCs w:val="30"/>
                          </w:rPr>
                          <w:t>UеJtЬскоГо</w:t>
                        </w:r>
                        <w:r>
                          <w:rPr sz="30" baseline="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5"/>
                            <w:position w:val="18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 </w:t>
                        </w:r>
                        <w:r>
                          <w:rPr sz="27" baseline="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5"/>
                            <w:sz w:val="27"/>
                            <w:szCs w:val="27"/>
                          </w:rPr>
                          <w:t>родской</w:t>
                        </w:r>
                        <w:r>
                          <w:rPr sz="27" baseline="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8"/>
                            <w:position w:val="5"/>
                            <w:sz w:val="27"/>
                            <w:szCs w:val="27"/>
                          </w:rPr>
                          <w:t>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  <w:vertAlign w:val="superscript"/>
                          </w:rPr>
                          <w:t>среДы </w:t>
                        </w:r>
                        <w:r>
                          <w:rPr sz="30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4"/>
                            <w:sz w:val="30"/>
                            <w:szCs w:val="30"/>
                          </w:rPr>
                          <w:t>в </w:t>
                        </w:r>
                        <w:r>
                          <w:rPr sz="28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3"/>
                            <w:sz w:val="28"/>
                            <w:szCs w:val="28"/>
                          </w:rPr>
                          <w:t>КУйбыra"aпоr-</w:t>
                        </w:r>
                        <w:r>
                          <w:rPr sz="28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8"/>
                            <w:position w:val="3"/>
                            <w:sz w:val="28"/>
                            <w:szCs w:val="28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  <w:vertAlign w:val="subscript"/>
                          </w:rPr>
                          <w:t>a"пu-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ском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2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28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8"/>
                            <w:szCs w:val="28"/>
                          </w:rPr>
                          <w:t>поселении,</w:t>
                        </w:r>
                        <w:r>
                          <w:rPr sz="28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2"/>
                            <w:position w:val="-2"/>
                            <w:sz w:val="28"/>
                            <w:szCs w:val="28"/>
                          </w:rPr>
                          <w:t> </w:t>
                        </w:r>
                        <w:r>
                          <w:rPr sz="28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8"/>
                            <w:szCs w:val="28"/>
                          </w:rPr>
                          <w:t>повышение</w:t>
                        </w:r>
                        <w:r>
                          <w:rPr sz="28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4"/>
                            <w:position w:val="-8"/>
                            <w:sz w:val="28"/>
                            <w:szCs w:val="28"/>
                          </w:rPr>
                          <w:t> </w:t>
                        </w:r>
                        <w:r>
                          <w:rPr sz="25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25"/>
                            <w:szCs w:val="25"/>
                          </w:rPr>
                          <w:t>уровня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4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9"/>
          <w:szCs w:val="49"/>
        </w:rPr>
        <w:t>li'ffiffiiiТ;Ж##ЖtrнJь'ой</w:t>
      </w:r>
      <w:r>
        <w:rPr sz="4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02"/>
          <w:sz w:val="49"/>
          <w:szCs w:val="49"/>
        </w:rPr>
        <w:t> </w:t>
      </w:r>
      <w:r>
        <w:rPr sz="3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2"/>
          <w:szCs w:val="32"/>
          <w:vertAlign w:val="superscript"/>
        </w:rPr>
        <w:t>п",л,;т':y.</w:t>
      </w:r>
      <w:r>
        <w:rPr sz="3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3"/>
          <w:sz w:val="32"/>
          <w:szCs w:val="32"/>
          <w:vertAlign w:val="superscript"/>
        </w:rPr>
        <w:t> 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  <w:vertAlign w:val="subscript"/>
        </w:rPr>
        <w:t>_Iu"..ju?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4"/>
          <w:sz w:val="28"/>
          <w:szCs w:val="28"/>
          <w:vertAlign w:val="subscript"/>
        </w:rPr>
        <w:t> </w:t>
      </w:r>
      <w:r>
        <w:rPr sz="3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5"/>
          <w:szCs w:val="35"/>
          <w:vertAlign w:val="subscript"/>
        </w:rPr>
        <w:t>_,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комфорта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sz w:val="27"/>
          <w:szCs w:val="27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го-</w:t>
      </w:r>
      <w:r>
        <w:rPr>
          <w:rFonts w:ascii="Times New Roman" w:hAnsi="Times New Roman" w:cs="Times New Roman"/>
          <w:sz w:val="25"/>
          <w:szCs w:val="25"/>
        </w:rPr>
        <w:t> </w:t>
      </w:r>
      <w:r>
        <w:drawing>
          <wp:anchor simplePos="0" relativeHeight="251658240" behindDoc="0" locked="0" layoutInCell="1" allowOverlap="1">
            <wp:simplePos x="0" y="0"/>
            <wp:positionH relativeFrom="page">
              <wp:posOffset>4105655</wp:posOffset>
            </wp:positionH>
            <wp:positionV relativeFrom="page">
              <wp:posOffset>9615678</wp:posOffset>
            </wp:positionV>
            <wp:extent cx="3084120" cy="368693"/>
            <wp:effectExtent l="0" t="0" r="0" b="0"/>
            <wp:wrapNone/>
            <wp:docPr id="152" name="Freeform 15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105655" y="9615678"/>
                      <a:ext cx="2969820" cy="25439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00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благоустройства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6"/>
                            <w:sz w:val="27"/>
                            <w:szCs w:val="27"/>
                          </w:rPr>
                          <w:t> </w:t>
                        </w:r>
                        <w:r>
                          <w:rPr sz="26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6"/>
                            <w:szCs w:val="26"/>
                          </w:rPr>
                          <w:t>общественных'.Ърр"-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-311404</wp:posOffset>
            </wp:positionV>
            <wp:extent cx="7559040" cy="10692383"/>
            <wp:effectExtent l="0" t="0" r="0" b="0"/>
            <wp:wrapNone/>
            <wp:docPr id="153" name="Picture 15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/>
                    <pic:cNvPicPr>
                      <a:picLocks noChangeAspect="0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8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31" w:lineRule="exact"/>
        <w:ind w:left="1120" w:right="-40" w:firstLine="9"/>
        <w:jc w:val="both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Задачи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sz w:val="24"/>
          <w:szCs w:val="24"/>
        </w:rPr>
        <w:t> 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6"/>
          <w:szCs w:val="26"/>
        </w:rPr>
        <w:t>подпрограммы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position w:val="-2"/>
          <w:sz w:val="26"/>
          <w:szCs w:val="26"/>
        </w:rPr>
        <w:t> </w:t>
      </w:r>
      <w:r>
        <w:rPr sz="2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6"/>
          <w:szCs w:val="26"/>
        </w:rPr>
        <w:t>муниципальной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программы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6"/>
          <w:szCs w:val="26"/>
        </w:rPr>
        <w:t>Куйбышевского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7"/>
          <w:position w:val="-4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сельского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поселения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6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23" w:lineRule="exact"/>
        <w:ind w:left="1029" w:right="69" w:firstLine="4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L{елевые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sz w:val="23"/>
          <w:szCs w:val="23"/>
        </w:rPr>
        <w:t> 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индикаторы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position w:val="-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4"/>
          <w:szCs w:val="24"/>
        </w:rPr>
        <w:t>и </w:t>
      </w:r>
      <w:r>
        <w:rPr sz="2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2"/>
          <w:szCs w:val="22"/>
        </w:rPr>
        <w:t>показа.j.сJIи</w:t>
      </w:r>
      <w:r>
        <w:rPr>
          <w:rFonts w:ascii="Times New Roman" w:hAnsi="Times New Roman" w:cs="Times New Roman"/>
          <w:sz w:val="22"/>
          <w:szCs w:val="22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подпрограммы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9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6"/>
          <w:szCs w:val="26"/>
        </w:rPr>
        <w:t>муниципальной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5"/>
          <w:sz w:val="26"/>
          <w:szCs w:val="26"/>
        </w:rPr>
        <w:t> </w:t>
      </w:r>
      <w:r>
        <w:rPr sz="11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11"/>
          <w:szCs w:val="11"/>
        </w:rPr>
        <w:t>r </w:t>
      </w:r>
      <w:r>
        <w:rPr sz="23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3"/>
          <w:szCs w:val="23"/>
        </w:rPr>
        <w:t>tpo-</w:t>
      </w:r>
      <w:r>
        <w:rPr>
          <w:rFonts w:ascii="Times New Roman" w:hAnsi="Times New Roman" w:cs="Times New Roman"/>
          <w:sz w:val="23"/>
          <w:szCs w:val="23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граммы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sz w:val="25"/>
          <w:szCs w:val="25"/>
        </w:rPr>
        <w:t> 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6"/>
          <w:szCs w:val="26"/>
        </w:rPr>
        <w:t>Куйбышевского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2"/>
          <w:position w:val="-3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4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4"/>
          <w:szCs w:val="24"/>
        </w:rPr>
        <w:t>сельсI(ого</w:t>
      </w:r>
      <w:r>
        <w:rPr sz="24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position w:val="-9"/>
          <w:sz w:val="24"/>
          <w:szCs w:val="24"/>
        </w:rPr>
        <w:t> </w:t>
      </w:r>
      <w:r>
        <w:rPr sz="24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4"/>
          <w:szCs w:val="24"/>
        </w:rPr>
        <w:t>по-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селения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1" w:lineRule="exact"/>
        <w:ind w:left="991" w:right="69" w:firstLine="4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Этапы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sz w:val="26"/>
          <w:szCs w:val="26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и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сроки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position w:val="-2"/>
          <w:sz w:val="25"/>
          <w:szCs w:val="25"/>
        </w:rPr>
        <w:t> 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реализации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position w:val="-11"/>
          <w:sz w:val="25"/>
          <w:szCs w:val="25"/>
        </w:rPr>
        <w:t>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  <w:vertAlign w:val="subscript"/>
        </w:rPr>
        <w:t>по/1lIро-</w:t>
      </w:r>
      <w:r>
        <w:rPr>
          <w:rFonts w:ascii="Times New Roman" w:hAnsi="Times New Roman" w:cs="Times New Roman"/>
          <w:sz w:val="22"/>
          <w:szCs w:val="22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граммы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6"/>
          <w:sz w:val="25"/>
          <w:szCs w:val="25"/>
        </w:rPr>
        <w:t> 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6"/>
          <w:szCs w:val="26"/>
        </w:rPr>
        <w:t>муниципальной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5"/>
          <w:position w:val="-2"/>
          <w:sz w:val="26"/>
          <w:szCs w:val="26"/>
        </w:rPr>
        <w:t> 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5"/>
          <w:szCs w:val="25"/>
        </w:rPr>
        <w:t>программы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Куйбышевского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5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  </w:t>
      </w:r>
      <w:r>
        <w:rPr sz="24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4"/>
          <w:szCs w:val="24"/>
        </w:rPr>
        <w:t>сельского</w:t>
      </w:r>
      <w:r>
        <w:rPr sz="24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6"/>
          <w:position w:val="-5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3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3"/>
          <w:szCs w:val="23"/>
        </w:rPr>
        <w:t>посеJIения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spacing w:after="25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26" w:lineRule="exact"/>
        <w:ind w:left="938" w:right="237" w:firstLine="4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Ресурсное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4"/>
          <w:szCs w:val="24"/>
        </w:rPr>
        <w:t>обеспечение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0"/>
          <w:position w:val="-4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4"/>
          <w:szCs w:val="24"/>
        </w:rPr>
        <w:t>подпроl.раммы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муниципальной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6"/>
          <w:szCs w:val="26"/>
        </w:rPr>
        <w:t>программы</w:t>
      </w:r>
      <w:r>
        <w:rPr sz="26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1"/>
          <w:position w:val="-6"/>
          <w:sz w:val="26"/>
          <w:szCs w:val="26"/>
        </w:rPr>
        <w:t> </w:t>
      </w:r>
      <w:r>
        <w:rPr sz="27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7"/>
          <w:szCs w:val="27"/>
        </w:rPr>
        <w:t>Куйбы-</w:t>
      </w:r>
      <w:r>
        <w:rPr>
          <w:rFonts w:ascii="Times New Roman" w:hAnsi="Times New Roman" w:cs="Times New Roman"/>
          <w:sz w:val="27"/>
          <w:szCs w:val="27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шевского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0"/>
          <w:sz w:val="25"/>
          <w:szCs w:val="25"/>
        </w:rPr>
        <w:t> 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5"/>
          <w:szCs w:val="25"/>
        </w:rPr>
        <w:t>района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position w:val="-9"/>
          <w:sz w:val="25"/>
          <w:szCs w:val="25"/>
        </w:rPr>
        <w:t>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селъского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8"/>
          <w:position w:val="-6"/>
          <w:sz w:val="25"/>
          <w:szCs w:val="25"/>
        </w:rPr>
        <w:t> </w:t>
      </w:r>
      <w:r>
        <w:rPr sz="21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1"/>
          <w:szCs w:val="21"/>
        </w:rPr>
        <w:t>посеJIеI-Iия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15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72" w:lineRule="exact"/>
        <w:ind w:left="248" w:right="0" w:firstLine="110"/>
      </w:pPr>
      <w:r/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торий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sz w:val="28"/>
          <w:szCs w:val="28"/>
        </w:rPr>
        <w:t>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  <w:vertAlign w:val="subscript"/>
        </w:rPr>
        <w:t>с. 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6"/>
          <w:szCs w:val="26"/>
        </w:rPr>
        <w:t>Куйбышево</w:t>
      </w:r>
      <w:r>
        <w:rPr>
          <w:rFonts w:ascii="Times New Roman" w:hAnsi="Times New Roman" w:cs="Times New Roman"/>
          <w:sz w:val="26"/>
          <w:szCs w:val="2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00" w:after="0" w:line="328" w:lineRule="exact"/>
        <w:ind w:left="339" w:right="-40" w:firstLine="9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Обеспечение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формирования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7"/>
          <w:position w:val="-11"/>
          <w:sz w:val="25"/>
          <w:szCs w:val="25"/>
        </w:rPr>
        <w:t> 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единого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облика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sz w:val="25"/>
          <w:szCs w:val="25"/>
        </w:rPr>
        <w:t>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  <w:vertAlign w:val="subscript"/>
        </w:rPr>
        <w:t>на 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территории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"/>
          <w:position w:val="-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3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3"/>
          <w:szCs w:val="23"/>
        </w:rPr>
        <w:t>с. 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5"/>
          <w:szCs w:val="25"/>
        </w:rPr>
        <w:t>Куйбышево;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обеспечение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sz w:val="25"/>
          <w:szCs w:val="25"/>
        </w:rPr>
        <w:t> 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создания,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position w:val="-5"/>
          <w:sz w:val="25"/>
          <w:szCs w:val="25"/>
        </w:rPr>
        <w:t> 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5"/>
          <w:szCs w:val="25"/>
        </w:rPr>
        <w:t>содержания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position w:val="-8"/>
          <w:sz w:val="25"/>
          <w:szCs w:val="25"/>
        </w:rPr>
        <w:t> </w:t>
      </w:r>
      <w:r>
        <w:rPr sz="24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развития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sz w:val="25"/>
          <w:szCs w:val="25"/>
        </w:rPr>
        <w:t> </w:t>
      </w:r>
      <w:r>
        <w:rPr sz="25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5"/>
          <w:szCs w:val="25"/>
        </w:rPr>
        <w:t>объектов</w:t>
      </w:r>
      <w:r>
        <w:rPr sz="25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position w:val="1"/>
          <w:sz w:val="25"/>
          <w:szCs w:val="25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благоустройства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position w:val="-2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4"/>
          <w:szCs w:val="24"/>
        </w:rPr>
        <w:t>на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территории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поселения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position w:val="-4"/>
          <w:sz w:val="25"/>
          <w:szCs w:val="25"/>
        </w:rPr>
        <w:t> </w:t>
      </w:r>
      <w:r>
        <w:rPr sz="12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12"/>
          <w:szCs w:val="12"/>
        </w:rPr>
        <w:t>;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4" w:lineRule="exact"/>
        <w:ind w:left="291" w:right="-40" w:firstLine="4"/>
        <w:jc w:val="both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повышение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sz w:val="27"/>
          <w:szCs w:val="27"/>
        </w:rPr>
        <w:t> </w:t>
      </w:r>
      <w:r>
        <w:rPr sz="28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8"/>
          <w:szCs w:val="28"/>
        </w:rPr>
        <w:t>уровня</w:t>
      </w:r>
      <w:r>
        <w:rPr sz="28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position w:val="-10"/>
          <w:sz w:val="28"/>
          <w:szCs w:val="28"/>
        </w:rPr>
        <w:t> </w:t>
      </w:r>
      <w:r>
        <w:rPr sz="2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6"/>
          <w:szCs w:val="26"/>
        </w:rPr>
        <w:t>вовлеченности</w:t>
      </w:r>
      <w:r>
        <w:rPr sz="2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7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3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3"/>
          <w:szCs w:val="23"/>
        </w:rPr>
        <w:t>за-</w:t>
      </w:r>
      <w:r>
        <w:rPr>
          <w:rFonts w:ascii="Times New Roman" w:hAnsi="Times New Roman" w:cs="Times New Roman"/>
          <w:sz w:val="23"/>
          <w:szCs w:val="23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интересованных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6"/>
          <w:szCs w:val="26"/>
        </w:rPr>
        <w:t>|раждан,</w:t>
      </w:r>
      <w:r>
        <w:rPr sz="26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position w:val="-12"/>
          <w:sz w:val="26"/>
          <w:szCs w:val="26"/>
        </w:rPr>
        <w:t> 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организаций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в 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реализацию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3"/>
          <w:position w:val="-5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мероприятий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position w:val="-4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6"/>
          <w:szCs w:val="26"/>
        </w:rPr>
        <w:t>по 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благоус-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тройству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sz w:val="25"/>
          <w:szCs w:val="25"/>
        </w:rPr>
        <w:t> 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территории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"/>
          <w:position w:val="-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3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3"/>
          <w:szCs w:val="23"/>
        </w:rPr>
        <w:t>с, </w:t>
      </w:r>
      <w:r>
        <w:rPr sz="2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6"/>
          <w:szCs w:val="26"/>
        </w:rPr>
        <w:t>Куйбышево.</w:t>
      </w:r>
      <w:r>
        <w:rPr>
          <w:rFonts w:ascii="Times New Roman" w:hAnsi="Times New Roman" w:cs="Times New Roman"/>
          <w:sz w:val="26"/>
          <w:szCs w:val="2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00" w:after="0" w:line="343" w:lineRule="exact"/>
        <w:ind w:left="248" w:right="0" w:firstLine="0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указаны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sz w:val="25"/>
          <w:szCs w:val="25"/>
        </w:rPr>
        <w:t> </w:t>
      </w:r>
      <w:r>
        <w:rPr sz="22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22"/>
          <w:szCs w:val="22"/>
        </w:rPr>
        <w:t>в </w:t>
      </w:r>
      <w:r>
        <w:rPr sz="25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25"/>
          <w:szCs w:val="25"/>
        </w:rPr>
        <w:t>таблице</w:t>
      </w:r>
      <w:r>
        <w:rPr sz="25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position w:val="2"/>
          <w:sz w:val="25"/>
          <w:szCs w:val="25"/>
        </w:rPr>
        <w:t> </w:t>
      </w:r>
      <w:r>
        <w:rPr sz="18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18"/>
          <w:szCs w:val="18"/>
        </w:rPr>
        <w:t>J\Ъ</w:t>
      </w:r>
      <w:r>
        <w:rPr sz="18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position w:val="-1"/>
          <w:sz w:val="18"/>
          <w:szCs w:val="18"/>
        </w:rPr>
        <w:t> </w:t>
      </w:r>
      <w:r>
        <w:rPr sz="22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2"/>
          <w:szCs w:val="22"/>
        </w:rPr>
        <w:t>2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6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45" w:lineRule="exact"/>
        <w:ind w:left="200" w:right="0" w:firstLine="14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20lВ-202З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1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годы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16" w:lineRule="exact"/>
        <w:ind w:left="200" w:right="56" w:firstLine="9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Этапы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sz w:val="30"/>
          <w:szCs w:val="30"/>
        </w:rPr>
        <w:t>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  <w:vertAlign w:val="subscript"/>
        </w:rPr>
        <w:t>реализации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2"/>
          <w:sz w:val="27"/>
          <w:szCs w:val="27"/>
          <w:vertAlign w:val="subscript"/>
        </w:rPr>
        <w:t>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  <w:vertAlign w:val="subscript"/>
        </w:rPr>
        <w:t>подпрограммы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4"/>
          <w:sz w:val="27"/>
          <w:szCs w:val="27"/>
          <w:vertAlign w:val="subscript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3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3"/>
          <w:szCs w:val="23"/>
        </w:rPr>
        <w:t>не</w:t>
      </w:r>
      <w:r>
        <w:rPr>
          <w:rFonts w:ascii="Times New Roman" w:hAnsi="Times New Roman" w:cs="Times New Roman"/>
          <w:sz w:val="23"/>
          <w:szCs w:val="23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выделяются.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5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26" w:lineRule="exact"/>
        <w:ind w:left="177" w:right="111" w:firstLine="9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общий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27"/>
          <w:szCs w:val="27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объемлфинансирования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position w:val="-2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5"/>
          <w:szCs w:val="25"/>
        </w:rPr>
        <w:t>подпро-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граммы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sz w:val="27"/>
          <w:szCs w:val="27"/>
        </w:rPr>
        <w:t> </w:t>
      </w:r>
      <w:r>
        <w:rPr sz="29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9"/>
          <w:szCs w:val="29"/>
        </w:rPr>
        <w:t>на 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6"/>
          <w:szCs w:val="26"/>
        </w:rPr>
        <w:t>2018-2023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5"/>
          <w:position w:val="-4"/>
          <w:sz w:val="26"/>
          <w:szCs w:val="26"/>
        </w:rPr>
        <w:t> </w:t>
      </w:r>
      <w:r>
        <w:rPr sz="27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7"/>
          <w:szCs w:val="27"/>
        </w:rPr>
        <w:t>годы</w:t>
      </w:r>
      <w:r>
        <w:rPr sz="27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1"/>
          <w:position w:val="-9"/>
          <w:sz w:val="27"/>
          <w:szCs w:val="27"/>
        </w:rPr>
        <w:t> 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составляет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71404,7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sz w:val="26"/>
          <w:szCs w:val="26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тыс.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2"/>
          <w:sz w:val="25"/>
          <w:szCs w:val="25"/>
        </w:rPr>
        <w:t> 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рублей,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position w:val="-10"/>
          <w:sz w:val="25"/>
          <w:szCs w:val="25"/>
        </w:rPr>
        <w:t>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  <w:vertAlign w:val="subscript"/>
        </w:rPr>
        <w:t>в 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5"/>
          <w:szCs w:val="25"/>
        </w:rPr>
        <w:t>том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position w:val="-8"/>
          <w:sz w:val="25"/>
          <w:szCs w:val="25"/>
        </w:rPr>
        <w:t> 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числе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10"/>
          <w:sz w:val="25"/>
          <w:szCs w:val="25"/>
        </w:rPr>
        <w:t>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по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0" w:right="0" w:firstLine="158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годам: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78" w:lineRule="exact"/>
        <w:ind w:left="0" w:right="0" w:firstLine="148"/>
      </w:pPr>
      <w:r/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20l8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sz w:val="28"/>
          <w:szCs w:val="28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position w:val="-1"/>
          <w:sz w:val="24"/>
          <w:szCs w:val="24"/>
        </w:rPr>
        <w:t> </w:t>
      </w:r>
      <w:r>
        <w:rPr sz="3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36"/>
          <w:szCs w:val="36"/>
        </w:rPr>
        <w:t>-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14552,8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sz w:val="24"/>
          <w:szCs w:val="24"/>
          <w:vertAlign w:val="subscript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тыс.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sz w:val="25"/>
          <w:szCs w:val="25"/>
          <w:vertAlign w:val="subscript"/>
        </w:rPr>
        <w:t> </w:t>
      </w:r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4"/>
          <w:szCs w:val="24"/>
        </w:rPr>
        <w:t>рублей;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17" w:lineRule="exact"/>
        <w:ind w:left="0" w:right="0" w:firstLine="148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2019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sz w:val="24"/>
          <w:szCs w:val="24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4"/>
          <w:szCs w:val="24"/>
        </w:rPr>
        <w:t> </w:t>
      </w:r>
      <w:r>
        <w:rPr sz="4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42"/>
          <w:szCs w:val="42"/>
        </w:rPr>
        <w:t>-</w:t>
      </w:r>
      <w:r>
        <w:rPr sz="4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-9"/>
          <w:sz w:val="42"/>
          <w:szCs w:val="42"/>
        </w:rPr>
        <w:t> 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3"/>
          <w:szCs w:val="23"/>
        </w:rPr>
        <w:t>140,0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9"/>
          <w:position w:val="-3"/>
          <w:sz w:val="23"/>
          <w:szCs w:val="23"/>
        </w:rPr>
        <w:t>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тыс. </w:t>
      </w:r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4"/>
          <w:szCs w:val="24"/>
        </w:rPr>
        <w:t>руdлей;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32" w:lineRule="exact"/>
        <w:ind w:left="0" w:right="0" w:firstLine="124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2020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25"/>
          <w:szCs w:val="25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4"/>
          <w:szCs w:val="24"/>
        </w:rPr>
        <w:t> </w:t>
      </w:r>
      <w:r>
        <w:rPr sz="4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42"/>
          <w:szCs w:val="42"/>
        </w:rPr>
        <w:t>-</w:t>
      </w:r>
      <w:r>
        <w:rPr sz="4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-9"/>
          <w:sz w:val="42"/>
          <w:szCs w:val="42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16587,0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sz w:val="24"/>
          <w:szCs w:val="24"/>
          <w:vertAlign w:val="subscript"/>
        </w:rPr>
        <w:t> </w:t>
      </w:r>
      <w:r>
        <w:rPr sz="23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3"/>
          <w:szCs w:val="23"/>
        </w:rPr>
        <w:t>тьrc.</w:t>
      </w:r>
      <w:r>
        <w:rPr sz="23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position w:val="-7"/>
          <w:sz w:val="23"/>
          <w:szCs w:val="23"/>
        </w:rPr>
        <w:t> </w:t>
      </w:r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4"/>
          <w:szCs w:val="24"/>
        </w:rPr>
        <w:t>рублей;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27" w:lineRule="exact"/>
        <w:ind w:left="0" w:right="0" w:firstLine="115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2021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25"/>
          <w:szCs w:val="25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4"/>
          <w:szCs w:val="24"/>
        </w:rPr>
        <w:t> </w:t>
      </w:r>
      <w:r>
        <w:rPr sz="4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42"/>
          <w:szCs w:val="42"/>
        </w:rPr>
        <w:t>-</w:t>
      </w:r>
      <w:r>
        <w:rPr sz="4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position w:val="-9"/>
          <w:sz w:val="42"/>
          <w:szCs w:val="42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21,457,4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4"/>
          <w:sz w:val="25"/>
          <w:szCs w:val="25"/>
        </w:rPr>
        <w:t> 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тыс.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7"/>
          <w:sz w:val="25"/>
          <w:szCs w:val="25"/>
        </w:rPr>
        <w:t> </w:t>
      </w:r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4"/>
          <w:szCs w:val="24"/>
        </w:rPr>
        <w:t>рублеИ;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64" w:lineRule="exact"/>
        <w:ind w:left="0" w:right="0" w:firstLine="105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2022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25"/>
          <w:szCs w:val="25"/>
        </w:rPr>
        <w:t> </w:t>
      </w:r>
      <w:r>
        <w:rPr sz="28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8"/>
          <w:szCs w:val="28"/>
        </w:rPr>
        <w:t>год</w:t>
      </w:r>
      <w:r>
        <w:rPr sz="28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1"/>
          <w:sz w:val="28"/>
          <w:szCs w:val="28"/>
        </w:rPr>
        <w:t> </w:t>
      </w:r>
      <w:r>
        <w:rPr sz="31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31"/>
          <w:szCs w:val="31"/>
        </w:rPr>
        <w:t>- </w:t>
      </w:r>
      <w:r>
        <w:rPr sz="27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7"/>
          <w:szCs w:val="27"/>
        </w:rPr>
        <w:t>2905,0</w:t>
      </w:r>
      <w:r>
        <w:rPr sz="27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4"/>
          <w:sz w:val="27"/>
          <w:szCs w:val="27"/>
        </w:rPr>
        <w:t> 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тыс.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7"/>
          <w:sz w:val="25"/>
          <w:szCs w:val="25"/>
        </w:rPr>
        <w:t> </w:t>
      </w:r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4"/>
          <w:szCs w:val="24"/>
        </w:rPr>
        <w:t>руdлеи;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46" w:lineRule="exact"/>
        <w:ind w:left="0" w:right="0" w:firstLine="167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202З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4"/>
          <w:szCs w:val="24"/>
        </w:rPr>
        <w:t> </w:t>
      </w:r>
      <w:r>
        <w:rPr sz="37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37"/>
          <w:szCs w:val="37"/>
        </w:rPr>
        <w:t>- </w:t>
      </w:r>
      <w:r>
        <w:rPr sz="23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3"/>
          <w:szCs w:val="23"/>
        </w:rPr>
        <w:t>15762,5</w:t>
      </w:r>
      <w:r>
        <w:rPr sz="23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6"/>
          <w:position w:val="-4"/>
          <w:sz w:val="23"/>
          <w:szCs w:val="23"/>
        </w:rPr>
        <w:t> </w:t>
      </w:r>
      <w:r>
        <w:rPr sz="24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4"/>
          <w:szCs w:val="24"/>
        </w:rPr>
        <w:t>тыс.-руб.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1" w:lineRule="exact"/>
        <w:ind w:left="76" w:right="111" w:firstLine="14"/>
      </w:pPr>
      <w:r/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в 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том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sz w:val="28"/>
          <w:szCs w:val="28"/>
        </w:rPr>
        <w:t> 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6"/>
          <w:szCs w:val="26"/>
        </w:rPr>
        <w:t>числе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position w:val="-2"/>
          <w:sz w:val="26"/>
          <w:szCs w:val="26"/>
        </w:rPr>
        <w:t> </w:t>
      </w:r>
      <w:r>
        <w:rPr sz="27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7"/>
          <w:szCs w:val="27"/>
        </w:rPr>
        <w:t>за</w:t>
      </w:r>
      <w:r>
        <w:rPr sz="27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5"/>
          <w:sz w:val="27"/>
          <w:szCs w:val="27"/>
        </w:rPr>
        <w:t> </w:t>
      </w:r>
      <w:r>
        <w:rPr sz="27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7"/>
          <w:szCs w:val="27"/>
        </w:rPr>
        <w:t>счет</w:t>
      </w:r>
      <w:r>
        <w:rPr sz="27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6"/>
          <w:sz w:val="27"/>
          <w:szCs w:val="27"/>
        </w:rPr>
        <w:t> </w:t>
      </w:r>
      <w:r>
        <w:rPr sz="2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6"/>
          <w:szCs w:val="26"/>
        </w:rPr>
        <w:t>средств</w:t>
      </w:r>
      <w:r>
        <w:rPr sz="2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9"/>
          <w:position w:val="-8"/>
          <w:sz w:val="26"/>
          <w:szCs w:val="26"/>
        </w:rPr>
        <w:t> 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бюджета-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поселения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3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32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32"/>
          <w:szCs w:val="32"/>
        </w:rPr>
        <w:t>- </w:t>
      </w:r>
      <w:r>
        <w:rPr sz="28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8"/>
          <w:szCs w:val="28"/>
        </w:rPr>
        <w:t>4745,3</w:t>
      </w:r>
      <w:r>
        <w:rPr sz="28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position w:val="-4"/>
          <w:sz w:val="28"/>
          <w:szCs w:val="28"/>
        </w:rPr>
        <w:t> 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тыс.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7"/>
          <w:sz w:val="25"/>
          <w:szCs w:val="25"/>
        </w:rPr>
        <w:t> </w:t>
      </w:r>
      <w:r>
        <w:rPr sz="25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5"/>
          <w:szCs w:val="25"/>
        </w:rPr>
        <w:t>рублей,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18" w:lineRule="exact"/>
        <w:ind w:left="0" w:right="0" w:firstLine="67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в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том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sz w:val="25"/>
          <w:szCs w:val="25"/>
        </w:rPr>
        <w:t> </w:t>
      </w:r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4"/>
          <w:szCs w:val="24"/>
        </w:rPr>
        <w:t>числе: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52" w:lineRule="exact"/>
        <w:ind w:left="0" w:right="0" w:firstLine="57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2018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position w:val="-1"/>
          <w:sz w:val="24"/>
          <w:szCs w:val="24"/>
        </w:rPr>
        <w:t> </w:t>
      </w:r>
      <w:r>
        <w:rPr sz="3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36"/>
          <w:szCs w:val="36"/>
        </w:rPr>
        <w:t>- </w:t>
      </w:r>
      <w:r>
        <w:rPr sz="23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3"/>
          <w:szCs w:val="23"/>
        </w:rPr>
        <w:t>561,6</w:t>
      </w:r>
      <w:r>
        <w:rPr sz="23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position w:val="-4"/>
          <w:sz w:val="23"/>
          <w:szCs w:val="23"/>
        </w:rPr>
        <w:t>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тыс. </w:t>
      </w:r>
      <w:r>
        <w:rPr sz="24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4"/>
          <w:szCs w:val="24"/>
        </w:rPr>
        <w:t>рублей;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52" w:lineRule="exact"/>
        <w:ind w:left="0" w:right="0" w:firstLine="57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2019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sz w:val="24"/>
          <w:szCs w:val="24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4"/>
          <w:szCs w:val="24"/>
        </w:rPr>
        <w:t> </w:t>
      </w:r>
      <w:r>
        <w:rPr sz="3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36"/>
          <w:szCs w:val="36"/>
        </w:rPr>
        <w:t>- </w:t>
      </w:r>
      <w:r>
        <w:rPr sz="23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3"/>
          <w:szCs w:val="23"/>
        </w:rPr>
        <w:t>140,0</w:t>
      </w:r>
      <w:r>
        <w:rPr sz="23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position w:val="-4"/>
          <w:sz w:val="23"/>
          <w:szCs w:val="23"/>
        </w:rPr>
        <w:t>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тыс.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6"/>
          <w:sz w:val="25"/>
          <w:szCs w:val="25"/>
        </w:rPr>
        <w:t> </w:t>
      </w:r>
      <w:r>
        <w:rPr sz="24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4"/>
          <w:szCs w:val="24"/>
        </w:rPr>
        <w:t>рублей;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22" w:lineRule="exact"/>
        <w:ind w:left="0" w:right="0" w:firstLine="38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2020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position w:val="-1"/>
          <w:sz w:val="24"/>
          <w:szCs w:val="24"/>
        </w:rPr>
        <w:t> </w:t>
      </w:r>
      <w:r>
        <w:rPr sz="4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42"/>
          <w:szCs w:val="42"/>
        </w:rPr>
        <w:t>-</w:t>
      </w:r>
      <w:r>
        <w:rPr sz="4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position w:val="-9"/>
          <w:sz w:val="42"/>
          <w:szCs w:val="42"/>
        </w:rPr>
        <w:t> </w:t>
      </w:r>
      <w:r>
        <w:rPr sz="28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8"/>
          <w:szCs w:val="28"/>
        </w:rPr>
        <w:t>2258,З</w:t>
      </w:r>
      <w:r>
        <w:rPr sz="28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position w:val="-4"/>
          <w:sz w:val="28"/>
          <w:szCs w:val="28"/>
        </w:rPr>
        <w:t> 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тыс.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7"/>
          <w:sz w:val="25"/>
          <w:szCs w:val="25"/>
        </w:rPr>
        <w:t> </w:t>
      </w:r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4"/>
          <w:szCs w:val="24"/>
        </w:rPr>
        <w:t>рублей;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07" w:lineRule="exact"/>
        <w:ind w:left="0" w:right="0" w:firstLine="28"/>
      </w:pPr>
      <w:r/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202l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sz w:val="28"/>
          <w:szCs w:val="28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position w:val="-1"/>
          <w:sz w:val="24"/>
          <w:szCs w:val="24"/>
        </w:rPr>
        <w:t> </w:t>
      </w:r>
      <w:r>
        <w:rPr sz="41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41"/>
          <w:szCs w:val="41"/>
        </w:rPr>
        <w:t>- </w:t>
      </w:r>
      <w:r>
        <w:rPr sz="30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30"/>
          <w:szCs w:val="30"/>
        </w:rPr>
        <w:t>227,2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тыс.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6"/>
          <w:sz w:val="25"/>
          <w:szCs w:val="25"/>
        </w:rPr>
        <w:t> </w:t>
      </w:r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4"/>
          <w:szCs w:val="24"/>
        </w:rPr>
        <w:t>руЬлей;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17" w:lineRule="exact"/>
        <w:ind w:left="0" w:right="0" w:firstLine="19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2022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position w:val="-1"/>
          <w:sz w:val="24"/>
          <w:szCs w:val="24"/>
        </w:rPr>
        <w:t> </w:t>
      </w:r>
      <w:r>
        <w:rPr sz="4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42"/>
          <w:szCs w:val="42"/>
        </w:rPr>
        <w:t>- 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6"/>
          <w:szCs w:val="26"/>
        </w:rPr>
        <w:t>779,1тыс.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5"/>
          <w:position w:val="-4"/>
          <w:sz w:val="26"/>
          <w:szCs w:val="26"/>
        </w:rPr>
        <w:t> </w:t>
      </w:r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4"/>
          <w:szCs w:val="24"/>
        </w:rPr>
        <w:t>рублей;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38" w:lineRule="exact"/>
        <w:ind w:left="0" w:right="0" w:firstLine="76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202З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sz w:val="25"/>
          <w:szCs w:val="25"/>
        </w:rPr>
        <w:t> </w:t>
      </w:r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4"/>
          <w:szCs w:val="24"/>
        </w:rPr>
        <w:t>год</w:t>
      </w:r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2"/>
          <w:sz w:val="24"/>
          <w:szCs w:val="24"/>
        </w:rPr>
        <w:t> </w:t>
      </w:r>
      <w:r>
        <w:rPr sz="32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32"/>
          <w:szCs w:val="32"/>
        </w:rPr>
        <w:t>- 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6"/>
          <w:szCs w:val="26"/>
        </w:rPr>
        <w:t>779,t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position w:val="-4"/>
          <w:sz w:val="26"/>
          <w:szCs w:val="26"/>
        </w:rPr>
        <w:t>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тыс.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6"/>
          <w:sz w:val="25"/>
          <w:szCs w:val="25"/>
        </w:rPr>
        <w:t> </w:t>
      </w:r>
      <w:r>
        <w:rPr sz="24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4"/>
          <w:szCs w:val="24"/>
        </w:rPr>
        <w:t>руб.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199" w:bottom="400" w:left="500" w:header="708" w:footer="708" w:gutter="0"/>
          <w:cols w:num="2" w:space="0" w:equalWidth="0">
            <w:col w:w="5774" w:space="325"/>
            <w:col w:w="5124" w:space="0"/>
          </w:cols>
          <w:docGrid w:linePitch="360"/>
        </w:sectPr>
        <w:spacing w:before="0" w:after="0" w:line="496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4184903</wp:posOffset>
            </wp:positionH>
            <wp:positionV relativeFrom="paragraph">
              <wp:posOffset>213614</wp:posOffset>
            </wp:positionV>
            <wp:extent cx="2249109" cy="1209852"/>
            <wp:effectExtent l="0" t="0" r="0" b="0"/>
            <wp:wrapNone/>
            <wp:docPr id="154" name="Freeform 15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184903" y="8939530"/>
                      <a:ext cx="2134809" cy="109555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18" w:lineRule="exact"/>
                          <w:ind w:left="0" w:right="0" w:firstLine="0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в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том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4"/>
                            <w:szCs w:val="24"/>
                          </w:rPr>
                          <w:t>числе: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1" w:lineRule="exact"/>
                          <w:ind w:left="62" w:right="0" w:hanging="4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2018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</w:rPr>
                          <w:t>год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position w:val="-1"/>
                            <w:sz w:val="24"/>
                            <w:szCs w:val="24"/>
                          </w:rPr>
                          <w:t> </w:t>
                        </w:r>
                        <w:r>
                          <w:rPr sz="27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27"/>
                            <w:szCs w:val="27"/>
                          </w:rPr>
                          <w:t>* </w:t>
                        </w:r>
                        <w:r>
                          <w:rPr sz="26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6"/>
                            <w:szCs w:val="26"/>
                          </w:rPr>
                          <w:t>1818,8</w:t>
                        </w:r>
                        <w:r>
                          <w:rPr sz="26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8"/>
                            <w:position w:val="-3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5"/>
                            <w:szCs w:val="25"/>
                          </w:rPr>
                          <w:t>тыс. </w:t>
                        </w:r>
                        <w:r>
                          <w:rPr sz="24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4"/>
                            <w:szCs w:val="24"/>
                          </w:rPr>
                          <w:t>руб.,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2019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0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</w:rPr>
                          <w:t>год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position w:val="-1"/>
                            <w:sz w:val="24"/>
                            <w:szCs w:val="24"/>
                          </w:rPr>
                          <w:t> </w:t>
                        </w:r>
                        <w:r>
                          <w:rPr sz="32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32"/>
                            <w:szCs w:val="32"/>
                          </w:rPr>
                          <w:t>- </w:t>
                        </w:r>
                        <w:r>
                          <w:rPr sz="23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3"/>
                            <w:szCs w:val="23"/>
                          </w:rPr>
                          <w:t>0,0</w:t>
                        </w:r>
                        <w:r>
                          <w:rPr sz="23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position w:val="-4"/>
                            <w:sz w:val="23"/>
                            <w:szCs w:val="23"/>
                          </w:rPr>
                          <w:t> </w:t>
                        </w:r>
                        <w:r>
                          <w:rPr sz="25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5"/>
                            <w:szCs w:val="25"/>
                          </w:rPr>
                          <w:t>тыс. </w:t>
                        </w:r>
                        <w:r>
                          <w:rPr sz="24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4"/>
                            <w:szCs w:val="24"/>
                          </w:rPr>
                          <w:t>руб.;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2020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</w:rPr>
                          <w:t>год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position w:val="-1"/>
                            <w:sz w:val="24"/>
                            <w:szCs w:val="24"/>
                          </w:rPr>
                          <w:t> </w:t>
                        </w:r>
                        <w:r>
                          <w:rPr sz="36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36"/>
                            <w:szCs w:val="36"/>
                          </w:rPr>
                          <w:t>- </w:t>
                        </w:r>
                        <w:r>
                          <w:rPr sz="23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3"/>
                            <w:szCs w:val="23"/>
                          </w:rPr>
                          <w:t>1581,5</w:t>
                        </w:r>
                        <w:r>
                          <w:rPr sz="23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0"/>
                            <w:position w:val="-3"/>
                            <w:sz w:val="23"/>
                            <w:szCs w:val="23"/>
                          </w:rPr>
                          <w:t> 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5"/>
                            <w:szCs w:val="25"/>
                          </w:rPr>
                          <w:t>тыс.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position w:val="-6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4"/>
                            <w:szCs w:val="24"/>
                          </w:rPr>
                          <w:t>руб.,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2021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</w:rPr>
                          <w:t>год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9"/>
                            <w:position w:val="-1"/>
                            <w:sz w:val="24"/>
                            <w:szCs w:val="24"/>
                          </w:rPr>
                          <w:t> </w:t>
                        </w:r>
                        <w:r>
                          <w:rPr sz="36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36"/>
                            <w:szCs w:val="36"/>
                          </w:rPr>
                          <w:t>- </w:t>
                        </w:r>
                        <w:r>
                          <w:rPr sz="23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3"/>
                            <w:szCs w:val="23"/>
                          </w:rPr>
                          <w:t>421,7</w:t>
                        </w:r>
                        <w:r>
                          <w:rPr sz="23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9"/>
                            <w:position w:val="-4"/>
                            <w:sz w:val="23"/>
                            <w:szCs w:val="23"/>
                          </w:rPr>
                          <w:t> </w:t>
                        </w:r>
                        <w:r>
                          <w:rPr sz="26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6"/>
                            <w:szCs w:val="26"/>
                          </w:rPr>
                          <w:t>,ur.. </w:t>
                        </w:r>
                        <w:r>
                          <w:rPr sz="24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4"/>
                            <w:szCs w:val="24"/>
                          </w:rPr>
                          <w:t>ру6.,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областной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4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7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7"/>
          <w:szCs w:val="27"/>
        </w:rPr>
        <w:t>бюджет</w:t>
      </w:r>
      <w:r>
        <w:rPr sz="27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position w:val="-4"/>
          <w:sz w:val="27"/>
          <w:szCs w:val="27"/>
        </w:rPr>
        <w:t>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  <w:vertAlign w:val="subscript"/>
        </w:rPr>
        <w:t>- </w:t>
      </w:r>
      <w:r>
        <w:rPr sz="2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6"/>
          <w:szCs w:val="26"/>
        </w:rPr>
        <w:t>4164,2</w:t>
      </w:r>
      <w:r>
        <w:rPr sz="2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7"/>
          <w:position w:val="-8"/>
          <w:sz w:val="26"/>
          <w:szCs w:val="26"/>
        </w:rPr>
        <w:t> 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тыс. </w:t>
      </w:r>
      <w:r>
        <w:rPr sz="24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4"/>
          <w:szCs w:val="24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  <w:r/>
      <w:r>
        <w:br w:type="page"/>
      </w:r>
    </w:p>
    <w:p>
      <w:pPr>
        <w:spacing w:after="20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-311404</wp:posOffset>
            </wp:positionV>
            <wp:extent cx="7559040" cy="10692383"/>
            <wp:effectExtent l="0" t="0" r="0" b="0"/>
            <wp:wrapNone/>
            <wp:docPr id="155" name="Picture 15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>
                      <a:picLocks noChangeAspect="0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182" w:lineRule="exact"/>
        <w:ind w:left="6520" w:right="-40" w:firstLine="14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?022 </w:t>
      </w:r>
      <w:r>
        <w:rPr sz="24" baseline="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2"/>
          <w:sz w:val="24"/>
          <w:szCs w:val="24"/>
        </w:rPr>
        <w:t>год </w:t>
      </w:r>
      <w:r>
        <w:rPr sz="31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4"/>
          <w:sz w:val="31"/>
          <w:szCs w:val="31"/>
        </w:rPr>
        <w:t>- </w:t>
      </w:r>
      <w:r>
        <w:rPr sz="25" baseline="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0"/>
          <w:sz w:val="25"/>
          <w:szCs w:val="25"/>
        </w:rPr>
        <w:t>42,6</w:t>
      </w:r>
      <w:r>
        <w:rPr sz="25" baseline="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position w:val="10"/>
          <w:sz w:val="25"/>
          <w:szCs w:val="25"/>
        </w:rPr>
        <w:t>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  <w:vertAlign w:val="superscript"/>
        </w:rPr>
        <w:t>Tblc.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202З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sz w:val="25"/>
          <w:szCs w:val="25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4"/>
          <w:szCs w:val="24"/>
        </w:rPr>
        <w:t> </w:t>
      </w:r>
      <w:r>
        <w:rPr sz="34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34"/>
          <w:szCs w:val="34"/>
        </w:rPr>
        <w:t>- </w:t>
      </w:r>
      <w:r>
        <w:rPr sz="24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4"/>
          <w:szCs w:val="24"/>
        </w:rPr>
        <w:t>299,6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тыс.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6"/>
          <w:sz w:val="25"/>
          <w:szCs w:val="25"/>
        </w:rPr>
        <w:t> </w:t>
      </w:r>
      <w:r>
        <w:rPr sz="24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4"/>
          <w:szCs w:val="24"/>
        </w:rPr>
        <w:t>руб.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35" w:lineRule="exact"/>
        <w:ind w:left="6424" w:right="-40" w:firstLine="24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федерал"ный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sz w:val="25"/>
          <w:szCs w:val="25"/>
        </w:rPr>
        <w:t>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бюджет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sz w:val="27"/>
          <w:szCs w:val="27"/>
        </w:rPr>
        <w:t> </w:t>
      </w:r>
      <w:r>
        <w:rPr sz="30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30"/>
          <w:szCs w:val="30"/>
        </w:rPr>
        <w:t>- 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6"/>
          <w:szCs w:val="26"/>
        </w:rPr>
        <w:t>62З29,7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0"/>
          <w:position w:val="-3"/>
          <w:sz w:val="26"/>
          <w:szCs w:val="26"/>
        </w:rPr>
        <w:t> </w:t>
      </w:r>
      <w:r>
        <w:rPr sz="23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3"/>
          <w:szCs w:val="23"/>
        </w:rPr>
        <w:t>Tblc.</w:t>
      </w:r>
      <w:r>
        <w:rPr>
          <w:rFonts w:ascii="Times New Roman" w:hAnsi="Times New Roman" w:cs="Times New Roman"/>
          <w:sz w:val="23"/>
          <w:szCs w:val="23"/>
        </w:rPr>
        <w:t> </w:t>
      </w:r>
      <w:r>
        <w:br w:type="textWrapping" w:clear="all"/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руб.,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sz w:val="27"/>
          <w:szCs w:val="27"/>
        </w:rPr>
        <w:t> </w:t>
      </w:r>
      <w:r>
        <w:rPr sz="22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3"/>
          <w:sz w:val="22"/>
          <w:szCs w:val="22"/>
        </w:rPr>
        <w:t>в </w:t>
      </w:r>
      <w:r>
        <w:rPr sz="26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26"/>
          <w:szCs w:val="26"/>
        </w:rPr>
        <w:t>том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числе: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62" w:lineRule="exact"/>
        <w:ind w:left="655" w:right="0" w:firstLine="5836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2018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25"/>
          <w:szCs w:val="25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 </w:t>
      </w:r>
      <w:r>
        <w:rPr sz="3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36"/>
          <w:szCs w:val="36"/>
        </w:rPr>
        <w:t>- </w:t>
      </w:r>
      <w:r>
        <w:rPr sz="29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9"/>
          <w:szCs w:val="29"/>
        </w:rPr>
        <w:t>l2l72,4</w:t>
      </w:r>
      <w:r>
        <w:rPr sz="29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position w:val="-4"/>
          <w:sz w:val="29"/>
          <w:szCs w:val="29"/>
        </w:rPr>
        <w:t> 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тыс. </w:t>
      </w:r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4"/>
          <w:szCs w:val="24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21" w:lineRule="exact"/>
        <w:ind w:left="655" w:right="0" w:firstLine="5836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2019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sz w:val="24"/>
          <w:szCs w:val="24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 </w:t>
      </w:r>
      <w:r>
        <w:rPr sz="32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32"/>
          <w:szCs w:val="32"/>
        </w:rPr>
        <w:t>- </w:t>
      </w:r>
      <w:r>
        <w:rPr sz="22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2"/>
          <w:szCs w:val="22"/>
        </w:rPr>
        <w:t>0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тыс.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4"/>
          <w:sz w:val="25"/>
          <w:szCs w:val="25"/>
        </w:rPr>
        <w:t> 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5"/>
          <w:szCs w:val="25"/>
        </w:rPr>
        <w:t>руб.,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57" w:lineRule="exact"/>
        <w:ind w:left="655" w:right="0" w:firstLine="5812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2020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25"/>
          <w:szCs w:val="25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 </w:t>
      </w:r>
      <w:r>
        <w:rPr sz="3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36"/>
          <w:szCs w:val="36"/>
        </w:rPr>
        <w:t>- </w:t>
      </w:r>
      <w:r>
        <w:rPr sz="27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7"/>
          <w:szCs w:val="27"/>
        </w:rPr>
        <w:t>|27зI,7</w:t>
      </w:r>
      <w:r>
        <w:rPr sz="27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position w:val="-3"/>
          <w:sz w:val="27"/>
          <w:szCs w:val="27"/>
        </w:rPr>
        <w:t> 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тыс.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7"/>
          <w:sz w:val="25"/>
          <w:szCs w:val="25"/>
        </w:rPr>
        <w:t> </w:t>
      </w:r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4"/>
          <w:szCs w:val="24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71" w:lineRule="exact"/>
        <w:ind w:left="655" w:right="0" w:firstLine="5803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2021год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27"/>
          <w:szCs w:val="27"/>
        </w:rPr>
        <w:t> </w:t>
      </w:r>
      <w:r>
        <w:rPr sz="3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35"/>
          <w:szCs w:val="35"/>
        </w:rPr>
        <w:t>- </w:t>
      </w:r>
      <w:r>
        <w:rPr sz="27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7"/>
          <w:szCs w:val="27"/>
        </w:rPr>
        <w:t>21658,5,"r..</w:t>
      </w:r>
      <w:r>
        <w:rPr sz="27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position w:val="-4"/>
          <w:sz w:val="27"/>
          <w:szCs w:val="27"/>
        </w:rPr>
        <w:t> </w:t>
      </w:r>
      <w:r>
        <w:rPr sz="23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3"/>
          <w:szCs w:val="23"/>
        </w:rPr>
        <w:t>руО.,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58" w:lineRule="exact"/>
        <w:ind w:left="655" w:right="0" w:firstLine="5793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2022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25"/>
          <w:szCs w:val="25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 </w:t>
      </w:r>
      <w:r>
        <w:rPr sz="31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31"/>
          <w:szCs w:val="31"/>
        </w:rPr>
        <w:t>-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208З,3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4"/>
          <w:sz w:val="25"/>
          <w:szCs w:val="25"/>
        </w:rPr>
        <w:t> </w:t>
      </w:r>
      <w:r>
        <w:rPr sz="27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7"/>
          <w:szCs w:val="27"/>
        </w:rPr>
        <w:t>,u,.. </w:t>
      </w:r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4"/>
          <w:szCs w:val="24"/>
        </w:rPr>
        <w:t>руЬ.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57" w:lineRule="exact"/>
        <w:ind w:left="655" w:right="0" w:firstLine="5803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202З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sz w:val="24"/>
          <w:szCs w:val="24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 </w:t>
      </w:r>
      <w:r>
        <w:rPr sz="3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36"/>
          <w:szCs w:val="36"/>
        </w:rPr>
        <w:t>- </w:t>
      </w:r>
      <w:r>
        <w:rPr sz="24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4"/>
          <w:szCs w:val="24"/>
        </w:rPr>
        <w:t>1468З,8</w:t>
      </w:r>
      <w:r>
        <w:rPr sz="24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position w:val="-3"/>
          <w:sz w:val="24"/>
          <w:szCs w:val="24"/>
        </w:rPr>
        <w:t> 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тыс.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7"/>
          <w:sz w:val="25"/>
          <w:szCs w:val="25"/>
        </w:rPr>
        <w:t> </w:t>
      </w:r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4"/>
          <w:szCs w:val="24"/>
        </w:rPr>
        <w:t>руб.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79" w:lineRule="exact"/>
        <w:ind w:left="6357" w:right="-40" w:firstLine="4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внебюджетные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7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7"/>
          <w:szCs w:val="27"/>
        </w:rPr>
        <w:t>источники</w:t>
      </w:r>
      <w:r>
        <w:rPr sz="27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position w:val="-5"/>
          <w:sz w:val="27"/>
          <w:szCs w:val="27"/>
        </w:rPr>
        <w:t> </w:t>
      </w:r>
      <w:r>
        <w:rPr sz="2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6"/>
          <w:szCs w:val="26"/>
        </w:rPr>
        <w:t>- </w:t>
      </w:r>
      <w:r>
        <w:rPr sz="23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3"/>
          <w:szCs w:val="23"/>
        </w:rPr>
        <w:t>1б5,5</w:t>
      </w:r>
      <w:r>
        <w:rPr sz="23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position w:val="-11"/>
          <w:sz w:val="23"/>
          <w:szCs w:val="23"/>
        </w:rPr>
        <w:t> </w:t>
      </w:r>
      <w:r>
        <w:rPr sz="24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4"/>
          <w:szCs w:val="24"/>
        </w:rPr>
        <w:t>тыс.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руб.,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sz w:val="27"/>
          <w:szCs w:val="27"/>
        </w:rPr>
        <w:t> </w:t>
      </w:r>
      <w:r>
        <w:rPr sz="22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3"/>
          <w:sz w:val="22"/>
          <w:szCs w:val="22"/>
        </w:rPr>
        <w:t>в </w:t>
      </w:r>
      <w:r>
        <w:rPr sz="26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26"/>
          <w:szCs w:val="26"/>
        </w:rPr>
        <w:t>том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числе: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39" w:lineRule="exact"/>
        <w:ind w:left="655" w:right="0" w:firstLine="5755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20l </w:t>
      </w:r>
      <w:r>
        <w:rPr sz="22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2"/>
          <w:szCs w:val="22"/>
        </w:rPr>
        <w:t>8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4"/>
          <w:szCs w:val="24"/>
        </w:rPr>
        <w:t> </w:t>
      </w:r>
      <w:r>
        <w:rPr sz="32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32"/>
          <w:szCs w:val="32"/>
        </w:rPr>
        <w:t>-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  <w:vertAlign w:val="subscript"/>
        </w:rPr>
        <w:t>0,0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sz w:val="23"/>
          <w:szCs w:val="23"/>
          <w:vertAlign w:val="subscript"/>
        </w:rPr>
        <w:t> 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тыс.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37" w:lineRule="exact"/>
        <w:ind w:left="655" w:right="0" w:firstLine="5755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20|9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sz w:val="26"/>
          <w:szCs w:val="26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4"/>
          <w:szCs w:val="24"/>
        </w:rPr>
        <w:t> </w:t>
      </w:r>
      <w:r>
        <w:rPr sz="31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31"/>
          <w:szCs w:val="31"/>
        </w:rPr>
        <w:t>- 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4"/>
          <w:szCs w:val="24"/>
        </w:rPr>
        <w:t>0,0 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6"/>
          <w:szCs w:val="26"/>
        </w:rPr>
        <w:t>тыс.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position w:val="-5"/>
          <w:sz w:val="26"/>
          <w:szCs w:val="26"/>
        </w:rPr>
        <w:t> </w:t>
      </w:r>
      <w:r>
        <w:rPr sz="23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3"/>
          <w:szCs w:val="23"/>
        </w:rPr>
        <w:t>руб.,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50" w:lineRule="exact"/>
        <w:ind w:left="655" w:right="0" w:firstLine="5736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?020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sz w:val="25"/>
          <w:szCs w:val="25"/>
        </w:rPr>
        <w:t> </w:t>
      </w:r>
      <w:r>
        <w:rPr sz="24" baseline="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2"/>
          <w:sz w:val="24"/>
          <w:szCs w:val="24"/>
        </w:rPr>
        <w:t>год </w:t>
      </w:r>
      <w:r>
        <w:rPr sz="36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3"/>
          <w:sz w:val="36"/>
          <w:szCs w:val="36"/>
        </w:rPr>
        <w:t>- </w:t>
      </w:r>
      <w:r>
        <w:rPr sz="23" baseline="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0"/>
          <w:sz w:val="23"/>
          <w:szCs w:val="23"/>
        </w:rPr>
        <w:t>15,5</w:t>
      </w:r>
      <w:r>
        <w:rPr sz="23" baseline="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position w:val="10"/>
          <w:sz w:val="23"/>
          <w:szCs w:val="23"/>
        </w:rPr>
        <w:t> </w:t>
      </w:r>
      <w:r>
        <w:rPr sz="25" baseline="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8"/>
          <w:sz w:val="25"/>
          <w:szCs w:val="25"/>
        </w:rPr>
        <w:t>тыс.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72" w:lineRule="exact"/>
        <w:ind w:left="655" w:right="0" w:firstLine="5726"/>
      </w:pPr>
      <w:r/>
      <w:r>
        <w:rPr sz="2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9"/>
          <w:szCs w:val="29"/>
        </w:rPr>
        <w:t>?02l</w:t>
      </w:r>
      <w:r>
        <w:rPr sz="2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sz w:val="29"/>
          <w:szCs w:val="29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perscript"/>
        </w:rPr>
        <w:t>год </w:t>
      </w:r>
      <w:r>
        <w:rPr sz="36" baseline="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5"/>
          <w:sz w:val="36"/>
          <w:szCs w:val="36"/>
        </w:rPr>
        <w:t>-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  <w:vertAlign w:val="superscript"/>
        </w:rPr>
        <w:t>150,0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sz w:val="23"/>
          <w:szCs w:val="23"/>
          <w:vertAlign w:val="superscript"/>
        </w:rPr>
        <w:t> </w:t>
      </w:r>
      <w:r>
        <w:rPr sz="25" baseline="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8"/>
          <w:sz w:val="25"/>
          <w:szCs w:val="25"/>
        </w:rPr>
        <w:t>тыс.</w:t>
      </w:r>
      <w:r>
        <w:rPr sz="25" baseline="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8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29" w:lineRule="exact"/>
        <w:ind w:left="655" w:right="0" w:firstLine="5716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2022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25"/>
          <w:szCs w:val="25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 </w:t>
      </w:r>
      <w:r>
        <w:rPr sz="32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32"/>
          <w:szCs w:val="32"/>
        </w:rPr>
        <w:t>-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  <w:vertAlign w:val="subscript"/>
        </w:rPr>
        <w:t>0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тыс.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4"/>
          <w:sz w:val="25"/>
          <w:szCs w:val="25"/>
        </w:rPr>
        <w:t>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руб.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13" w:lineRule="exact"/>
        <w:ind w:left="655" w:right="0" w:firstLine="5702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?02З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sz w:val="26"/>
          <w:szCs w:val="26"/>
        </w:rPr>
        <w:t> </w:t>
      </w:r>
      <w:r>
        <w:rPr sz="24" baseline="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2"/>
          <w:sz w:val="24"/>
          <w:szCs w:val="24"/>
        </w:rPr>
        <w:t>год </w:t>
      </w:r>
      <w:r>
        <w:rPr sz="32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3"/>
          <w:sz w:val="32"/>
          <w:szCs w:val="32"/>
        </w:rPr>
        <w:t>-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  <w:vertAlign w:val="superscript"/>
        </w:rPr>
        <w:t>0,0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sz w:val="23"/>
          <w:szCs w:val="23"/>
          <w:vertAlign w:val="superscript"/>
        </w:rPr>
        <w:t> </w:t>
      </w:r>
      <w:r>
        <w:rPr sz="25" baseline="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8"/>
          <w:sz w:val="25"/>
          <w:szCs w:val="25"/>
        </w:rPr>
        <w:t>тыс.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руб.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37" w:lineRule="exact"/>
        <w:ind w:left="655" w:right="0" w:firstLine="5630"/>
      </w:pPr>
      <w:r/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Объемы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sz w:val="28"/>
          <w:szCs w:val="28"/>
        </w:rPr>
        <w:t> </w:t>
      </w:r>
      <w:r>
        <w:rPr sz="2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6"/>
          <w:szCs w:val="26"/>
        </w:rPr>
        <w:t>финансирования</w:t>
      </w:r>
      <w:r>
        <w:rPr sz="2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8"/>
          <w:position w:val="-9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подпрограм-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52" w:lineRule="exact"/>
        <w:ind w:left="6251" w:right="-40" w:firstLine="14"/>
      </w:pPr>
      <w:r/>
      <w:r>
        <w:rPr sz="2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9"/>
          <w:szCs w:val="29"/>
        </w:rPr>
        <w:t>мы</w:t>
      </w:r>
      <w:r>
        <w:rPr sz="2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sz w:val="29"/>
          <w:szCs w:val="29"/>
        </w:rPr>
        <w:t> </w:t>
      </w:r>
      <w:r>
        <w:rPr sz="27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7"/>
          <w:szCs w:val="27"/>
        </w:rPr>
        <w:t>носят</w:t>
      </w:r>
      <w:r>
        <w:rPr sz="27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7"/>
          <w:szCs w:val="27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  <w:vertAlign w:val="subscript"/>
        </w:rPr>
        <w:t>прогнозный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sz w:val="26"/>
          <w:szCs w:val="26"/>
          <w:vertAlign w:val="subscript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6"/>
          <w:szCs w:val="26"/>
        </w:rPr>
        <w:t>характер</w:t>
      </w:r>
      <w:r>
        <w:rPr sz="2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position w:val="-9"/>
          <w:sz w:val="26"/>
          <w:szCs w:val="26"/>
        </w:rPr>
        <w:t> </w:t>
      </w:r>
      <w:r>
        <w:rPr sz="30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30"/>
          <w:szCs w:val="30"/>
        </w:rPr>
        <w:t>и </w:t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5"/>
          <w:szCs w:val="25"/>
        </w:rPr>
        <w:t>под-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лежат </w:t>
      </w:r>
      <w:r>
        <w:rPr sz="2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6"/>
          <w:szCs w:val="26"/>
        </w:rPr>
        <w:t>уточнению</w:t>
      </w:r>
      <w:r>
        <w:rPr sz="2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8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7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7"/>
          <w:szCs w:val="27"/>
        </w:rPr>
        <w:t>в </w:t>
      </w:r>
      <w:r>
        <w:rPr sz="26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6"/>
          <w:szCs w:val="26"/>
        </w:rPr>
        <w:t>установлеЕном</w:t>
      </w:r>
      <w:r>
        <w:rPr sz="26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14"/>
          <w:sz w:val="26"/>
          <w:szCs w:val="26"/>
        </w:rPr>
        <w:t> </w:t>
      </w:r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4"/>
          <w:szCs w:val="24"/>
        </w:rPr>
        <w:t>по-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рядке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6221"/>
          <w:tab w:val="left" w:pos="9203"/>
          <w:tab w:val="left" w:pos="10729"/>
        </w:tabs>
        <w:spacing w:before="0" w:after="0" w:line="320" w:lineRule="exact"/>
        <w:ind w:left="904" w:right="-40" w:firstLine="9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Ожидаемые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0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4"/>
          <w:szCs w:val="24"/>
        </w:rPr>
        <w:t>результаты</w:t>
      </w:r>
      <w:r>
        <w:rPr sz="24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0"/>
          <w:position w:val="-9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4"/>
          <w:szCs w:val="24"/>
        </w:rPr>
        <w:t>реализ.lции 	</w:t>
      </w:r>
      <w:r>
        <w:rPr sz="24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4"/>
          <w:szCs w:val="24"/>
        </w:rPr>
        <w:t>достижение</w:t>
      </w:r>
      <w:r>
        <w:rPr sz="24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position w:val="-20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 </w:t>
      </w:r>
      <w:r>
        <w:rPr sz="24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24"/>
          <w:szCs w:val="24"/>
        </w:rPr>
        <w:t>следующих</w:t>
      </w:r>
      <w:r>
        <w:rPr sz="24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position w:val="-22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 </w:t>
      </w:r>
      <w:r>
        <w:rPr sz="24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6"/>
          <w:sz w:val="24"/>
          <w:szCs w:val="24"/>
        </w:rPr>
        <w:t>показателей  </w:t>
      </w:r>
      <w:r>
        <w:br w:type="textWrapping" w:clear="all"/>
      </w:r>
      <w:r>
        <w:rPr sz="25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3"/>
          <w:sz w:val="25"/>
          <w:szCs w:val="25"/>
        </w:rPr>
        <w:t>подпрограммы</w:t>
      </w:r>
      <w:r>
        <w:rPr sz="25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9"/>
          <w:position w:val="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6"/>
          <w:szCs w:val="26"/>
        </w:rPr>
        <w:t>муниципалъной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position w:val="-2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30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30"/>
          <w:szCs w:val="30"/>
        </w:rPr>
        <w:t>про- 	</w:t>
      </w:r>
      <w:r>
        <w:rPr sz="26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6"/>
          <w:szCs w:val="26"/>
        </w:rPr>
        <w:t>значения</w:t>
      </w:r>
      <w:r>
        <w:rPr sz="26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"/>
          <w:position w:val="-14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6"/>
          <w:szCs w:val="26"/>
        </w:rPr>
        <w:t>индикаторов, 		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до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23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3"/>
          <w:szCs w:val="23"/>
        </w:rPr>
        <w:t>ГРаММЫ</w:t>
      </w:r>
      <w:r>
        <w:rPr sz="23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1"/>
          <w:sz w:val="23"/>
          <w:szCs w:val="23"/>
        </w:rPr>
        <w:t>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КУЙбышеВского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position w:val="-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5"/>
          <w:szCs w:val="25"/>
        </w:rPr>
        <w:t>сельского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8"/>
          <w:sz w:val="25"/>
          <w:szCs w:val="25"/>
        </w:rPr>
        <w:t> </w:t>
      </w:r>
      <w:r>
        <w:rPr sz="42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42"/>
          <w:szCs w:val="42"/>
        </w:rPr>
        <w:t>по-</w:t>
      </w:r>
      <w:r>
        <w:rPr sz="42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position w:val="-12"/>
          <w:sz w:val="42"/>
          <w:szCs w:val="42"/>
        </w:rPr>
        <w:t> </w:t>
      </w:r>
      <w:r>
        <w:rPr>
          <w:rFonts w:ascii="Times New Roman" w:hAnsi="Times New Roman" w:cs="Times New Roman"/>
          <w:sz w:val="42"/>
          <w:szCs w:val="42"/>
        </w:rPr>
        <w:t>   </w:t>
      </w:r>
      <w:r>
        <w:rPr sz="22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2"/>
          <w:szCs w:val="22"/>
        </w:rPr>
        <w:t>в </w:t>
      </w:r>
      <w:r>
        <w:rPr sz="24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4"/>
          <w:szCs w:val="24"/>
        </w:rPr>
        <w:t>таблице</w:t>
      </w:r>
      <w:r>
        <w:rPr sz="24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position w:val="-16"/>
          <w:sz w:val="24"/>
          <w:szCs w:val="24"/>
        </w:rPr>
        <w:t> </w:t>
      </w:r>
      <w:r>
        <w:rPr sz="26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6"/>
          <w:szCs w:val="26"/>
        </w:rPr>
        <w:t>М </w:t>
      </w:r>
      <w:r>
        <w:rPr sz="21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1"/>
          <w:szCs w:val="21"/>
        </w:rPr>
        <w:t>2:	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установленных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селения	</w:t>
      </w:r>
      <w:r>
        <w:rPr sz="30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30"/>
          <w:szCs w:val="30"/>
        </w:rPr>
        <w:t>доля</w:t>
      </w:r>
      <w:r>
        <w:rPr sz="30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"/>
          <w:position w:val="-20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  </w:t>
      </w:r>
      <w:r>
        <w:rPr sz="30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30"/>
          <w:szCs w:val="30"/>
        </w:rPr>
        <w:t>площади</w:t>
      </w:r>
      <w:r>
        <w:rPr sz="30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2"/>
          <w:position w:val="-21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 </w:t>
      </w:r>
      <w:r>
        <w:rPr sz="25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6"/>
          <w:sz w:val="25"/>
          <w:szCs w:val="25"/>
        </w:rPr>
        <w:t>благоустроенных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9519"/>
        </w:tabs>
        <w:spacing w:before="0" w:after="0" w:line="323" w:lineRule="exact"/>
        <w:ind w:left="6179" w:right="-40" w:firstLine="9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ОбЩественных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7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30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30"/>
          <w:szCs w:val="30"/>
        </w:rPr>
        <w:t>территорий</w:t>
      </w:r>
      <w:r>
        <w:rPr sz="30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9"/>
          <w:position w:val="-7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  </w:t>
      </w:r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4"/>
          <w:szCs w:val="24"/>
        </w:rPr>
        <w:t>по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отношению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4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</w:t>
      </w:r>
      <w:r>
        <w:rPr sz="30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30"/>
          <w:szCs w:val="30"/>
        </w:rPr>
        <w:t>к</w:t>
      </w:r>
      <w:r>
        <w:rPr sz="30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0"/>
          <w:position w:val="-6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 </w:t>
      </w:r>
      <w:r>
        <w:rPr sz="30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30"/>
          <w:szCs w:val="30"/>
        </w:rPr>
        <w:t>общей</w:t>
      </w:r>
      <w:r>
        <w:rPr sz="30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position w:val="-8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5"/>
          <w:szCs w:val="25"/>
        </w:rPr>
        <w:t>площади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ОбЩественных 	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территорий,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25" w:lineRule="exact"/>
        <w:ind w:left="575" w:right="766" w:firstLine="0"/>
        <w:jc w:val="right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|еры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sz w:val="22"/>
          <w:szCs w:val="22"/>
        </w:rPr>
        <w:t> </w:t>
      </w:r>
      <w:r>
        <w:rPr sz="40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40"/>
          <w:szCs w:val="40"/>
        </w:rPr>
        <w:t>реалrr..r?ffiffiТ;i:ffi;стройство</w:t>
      </w:r>
      <w:r>
        <w:rPr>
          <w:rFonts w:ascii="Times New Roman" w:hAnsi="Times New Roman" w:cs="Times New Roman"/>
          <w:sz w:val="40"/>
          <w:szCs w:val="40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общественных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6"/>
          <w:szCs w:val="26"/>
        </w:rPr>
        <w:t>территории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9"/>
          <w:position w:val="-5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7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7"/>
          <w:szCs w:val="27"/>
        </w:rPr>
        <w:t>Куиоышевского</w:t>
      </w:r>
      <w:r>
        <w:rPr sz="27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8"/>
          <w:position w:val="-11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5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5"/>
          <w:szCs w:val="25"/>
        </w:rPr>
        <w:t>сельского</w:t>
      </w:r>
      <w:r>
        <w:rPr sz="25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5"/>
          <w:position w:val="-18"/>
          <w:sz w:val="25"/>
          <w:szCs w:val="25"/>
        </w:rPr>
        <w:t> </w:t>
      </w:r>
      <w:r>
        <w:rPr sz="2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5"/>
          <w:szCs w:val="25"/>
        </w:rPr>
        <w:t>поселения)</w:t>
      </w:r>
      <w:r>
        <w:rPr sz="2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position w:val="-2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6"/>
          <w:sz w:val="25"/>
          <w:szCs w:val="25"/>
        </w:rPr>
        <w:t>муниципаль-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01" w:lineRule="exact"/>
        <w:ind w:left="655" w:right="0" w:firstLine="3993"/>
      </w:pPr>
      <w:r/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t-tой</w:t>
      </w:r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sz w:val="20"/>
          <w:szCs w:val="20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программы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80" w:after="0" w:line="546" w:lineRule="exact"/>
        <w:ind w:left="655" w:right="0" w:firstLine="720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Анализ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5"/>
          <w:sz w:val="26"/>
          <w:szCs w:val="26"/>
        </w:rPr>
        <w:t> 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6"/>
          <w:szCs w:val="26"/>
        </w:rPr>
        <w:t>состояния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position w:val="-2"/>
          <w:sz w:val="26"/>
          <w:szCs w:val="26"/>
        </w:rPr>
        <w:t> 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объектов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"/>
          <w:position w:val="-7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благоустройства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position w:val="-1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5"/>
          <w:szCs w:val="25"/>
        </w:rPr>
        <w:t>общественных</w:t>
      </w:r>
      <w:r>
        <w:rPr sz="25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position w:val="-17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5"/>
          <w:szCs w:val="25"/>
        </w:rPr>
        <w:t>территорий  </w:t>
      </w:r>
    </w:p>
    <w:p>
      <w:pPr>
        <w:rPr>
          <w:rFonts w:ascii="Times New Roman" w:hAnsi="Times New Roman" w:cs="Times New Roman"/>
          <w:color w:val="010302"/>
        </w:rPr>
        <w:tabs>
          <w:tab w:val="left" w:pos="9376"/>
          <w:tab w:val="left" w:pos="10129"/>
        </w:tabs>
        <w:spacing w:before="0" w:after="0" w:line="297" w:lineRule="exact"/>
        <w:ind w:left="655" w:right="-40" w:firstLine="9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746759</wp:posOffset>
            </wp:positionH>
            <wp:positionV relativeFrom="paragraph">
              <wp:posOffset>390906</wp:posOffset>
            </wp:positionV>
            <wp:extent cx="6182792" cy="476599"/>
            <wp:effectExtent l="0" t="0" r="0" b="0"/>
            <wp:wrapNone/>
            <wp:docPr id="156" name="Freeform 15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46759" y="8204963"/>
                      <a:ext cx="6068492" cy="36229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70" w:lineRule="exact"/>
                          <w:ind w:left="0" w:right="0" w:firstLine="0"/>
                        </w:pPr>
                        <w:r>
                          <w:rPr sz="24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4"/>
                            <w:szCs w:val="24"/>
                          </w:rPr>
                          <w:t>ства</w:t>
                        </w:r>
                        <w:r>
                          <w:rPr sz="24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position w:val="-4"/>
                            <w:sz w:val="24"/>
                            <w:szCs w:val="24"/>
                          </w:rPr>
                          <w:t> 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5"/>
                            <w:szCs w:val="25"/>
                          </w:rPr>
                          <w:t>общественных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5"/>
                            <w:position w:val="-6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5"/>
                            <w:szCs w:val="25"/>
                          </w:rPr>
                          <w:t>территорий,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"/>
                            <w:position w:val="-12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8"/>
                            <w:sz w:val="25"/>
                            <w:szCs w:val="25"/>
                          </w:rPr>
                          <w:t>низкий</w:t>
                        </w:r>
                        <w:r>
                          <w:rPr sz="25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7"/>
                            <w:position w:val="-18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6"/>
                            <w:sz w:val="25"/>
                            <w:szCs w:val="25"/>
                          </w:rPr>
                          <w:t>уровень</w:t>
                        </w:r>
                        <w:r>
                          <w:rPr sz="25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4"/>
                            <w:position w:val="-26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4"/>
                            <w:sz w:val="26"/>
                            <w:szCs w:val="26"/>
                          </w:rPr>
                          <w:t>экономической</w:t>
                        </w:r>
                        <w:r>
                          <w:rPr sz="26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4"/>
                            <w:position w:val="-24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    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благоустрой-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куйбышевском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sz w:val="28"/>
          <w:szCs w:val="28"/>
        </w:rPr>
        <w:t> 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сельском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"/>
          <w:position w:val="-7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поселении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7"/>
          <w:position w:val="-11"/>
          <w:sz w:val="25"/>
          <w:szCs w:val="25"/>
        </w:rPr>
        <w:t> </w:t>
      </w:r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4"/>
          <w:szCs w:val="24"/>
        </w:rPr>
        <w:t>показал,</w:t>
      </w:r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"/>
          <w:position w:val="-15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5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5"/>
          <w:szCs w:val="25"/>
        </w:rPr>
        <w:t>что</w:t>
      </w:r>
      <w:r>
        <w:rPr sz="25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19"/>
          <w:sz w:val="25"/>
          <w:szCs w:val="25"/>
        </w:rPr>
        <w:t> </w:t>
      </w:r>
      <w:r>
        <w:rPr sz="22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2"/>
          <w:szCs w:val="22"/>
        </w:rPr>
        <w:t>в </w:t>
      </w:r>
      <w:r>
        <w:rPr sz="2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5"/>
          <w:szCs w:val="25"/>
        </w:rPr>
        <w:t>вопросах</w:t>
      </w:r>
      <w:r>
        <w:rPr sz="2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5"/>
          <w:position w:val="-21"/>
          <w:sz w:val="25"/>
          <w:szCs w:val="25"/>
        </w:rPr>
        <w:t> </w:t>
      </w:r>
      <w:r>
        <w:rPr sz="25" baseline="-2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5"/>
          <w:sz w:val="25"/>
          <w:szCs w:val="25"/>
        </w:rPr>
        <w:t>состоянии 		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в</w:t>
      </w:r>
      <w:r>
        <w:rPr>
          <w:rFonts w:ascii="Times New Roman" w:hAnsi="Times New Roman" w:cs="Times New Roman"/>
          <w:sz w:val="22"/>
          <w:szCs w:val="22"/>
        </w:rPr>
        <w:t> </w:t>
      </w:r>
      <w:r>
        <w:br w:type="textWrapping" w:clear="all"/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тов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благоустройства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position w:val="-4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4"/>
          <w:szCs w:val="24"/>
        </w:rPr>
        <w:t>имееТся</w:t>
      </w:r>
      <w:r>
        <w:rPr sz="24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5"/>
          <w:position w:val="-11"/>
          <w:sz w:val="24"/>
          <w:szCs w:val="24"/>
        </w:rPr>
        <w:t> </w:t>
      </w:r>
      <w:r>
        <w:rPr sz="22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2"/>
          <w:szCs w:val="22"/>
        </w:rPr>
        <w:t>ряl1</w:t>
      </w:r>
      <w:r>
        <w:rPr sz="22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position w:val="-20"/>
          <w:sz w:val="22"/>
          <w:szCs w:val="22"/>
        </w:rPr>
        <w:t> </w:t>
      </w:r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4"/>
          <w:szCs w:val="24"/>
        </w:rPr>
        <w:t>проблем;</w:t>
      </w:r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8"/>
          <w:position w:val="-15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5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5"/>
          <w:szCs w:val="25"/>
        </w:rPr>
        <w:t>низкий</w:t>
      </w:r>
      <w:r>
        <w:rPr sz="25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2"/>
          <w:position w:val="-19"/>
          <w:sz w:val="25"/>
          <w:szCs w:val="25"/>
        </w:rPr>
        <w:t> </w:t>
      </w:r>
      <w:r>
        <w:rPr sz="28" baseline="-2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8"/>
          <w:sz w:val="28"/>
          <w:szCs w:val="28"/>
        </w:rPr>
        <w:t>уро"Ёr"</w:t>
      </w:r>
      <w:r>
        <w:rPr sz="28" baseline="-2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-28"/>
          <w:sz w:val="28"/>
          <w:szCs w:val="28"/>
        </w:rPr>
        <w:t> </w:t>
      </w:r>
      <w:r>
        <w:rPr sz="25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6"/>
          <w:sz w:val="25"/>
          <w:szCs w:val="25"/>
        </w:rPr>
        <w:t>общего 	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объек-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737616</wp:posOffset>
            </wp:positionH>
            <wp:positionV relativeFrom="paragraph">
              <wp:posOffset>5335</wp:posOffset>
            </wp:positionV>
            <wp:extent cx="6091393" cy="635095"/>
            <wp:effectExtent l="0" t="0" r="0" b="0"/>
            <wp:wrapNone/>
            <wp:docPr id="157" name="Freeform 15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37616" y="8400035"/>
                      <a:ext cx="5977093" cy="52079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7761"/>
                          </w:tabs>
                          <w:spacing w:before="0" w:after="0" w:line="249" w:lineRule="exact"/>
                          <w:ind w:left="686" w:right="0" w:hanging="686"/>
                        </w:pP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5"/>
                            <w:szCs w:val="25"/>
                          </w:rPr>
                          <w:t>ности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3"/>
                            <w:position w:val="-6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5"/>
                            <w:szCs w:val="25"/>
                          </w:rPr>
                          <w:t>общественных</w:t>
                        </w:r>
                        <w:r>
                          <w:rPr sz="25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0"/>
                            <w:position w:val="-8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3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3"/>
                            <w:szCs w:val="23"/>
                          </w:rPr>
                          <w:t>территор</w:t>
                        </w:r>
                        <w:r>
                          <w:rPr sz="23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"/>
                            <w:position w:val="-14"/>
                            <w:sz w:val="23"/>
                            <w:szCs w:val="23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  <w:r>
                          <w:rPr sz="29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8"/>
                            <w:sz w:val="29"/>
                            <w:szCs w:val="29"/>
                          </w:rPr>
                          <w:t>ий </w:t>
                        </w:r>
                        <w:r>
                          <w:rPr sz="27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7"/>
                            <w:szCs w:val="27"/>
                          </w:rPr>
                          <w:t>из-заrЬпrо"о 	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привлекатель-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9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9"/>
                            <w:szCs w:val="29"/>
                          </w:rPr>
                          <w:t>в </w:t>
                        </w:r>
                        <w:r>
                          <w:rPr sz="27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7"/>
                            <w:szCs w:val="27"/>
                          </w:rPr>
                          <w:t>Куйбышевском</w:t>
                        </w:r>
                        <w:r>
                          <w:rPr sz="27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8"/>
                            <w:position w:val="-16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5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3"/>
                            <w:sz w:val="25"/>
                            <w:szCs w:val="25"/>
                          </w:rPr>
                          <w:t>сельском</w:t>
                        </w:r>
                        <w:r>
                          <w:rPr sz="25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"/>
                            <w:position w:val="-23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6"/>
                            <w:sz w:val="25"/>
                            <w:szCs w:val="25"/>
                          </w:rPr>
                          <w:t>поселении</w:t>
                        </w:r>
                        <w:r>
                          <w:rPr sz="25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position w:val="-26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   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инфраструктурньiх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1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 </w:t>
                        </w:r>
                        <w:r>
                          <w:rPr sz="24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4"/>
                            <w:szCs w:val="24"/>
                          </w:rPr>
                          <w:t>проблем.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1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96" w:lineRule="exact"/>
        <w:ind w:left="612" w:right="815" w:firstLine="5467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713231</wp:posOffset>
            </wp:positionH>
            <wp:positionV relativeFrom="paragraph">
              <wp:posOffset>359663</wp:posOffset>
            </wp:positionV>
            <wp:extent cx="5968067" cy="620871"/>
            <wp:effectExtent l="0" t="0" r="0" b="0"/>
            <wp:wrapNone/>
            <wp:docPr id="158" name="Freeform 15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13231" y="9115298"/>
                      <a:ext cx="5853767" cy="50657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797" w:lineRule="exact"/>
                          <w:ind w:left="0" w:right="0" w:firstLine="0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ВеННЫХ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9"/>
                            <w:sz w:val="22"/>
                            <w:szCs w:val="22"/>
                          </w:rPr>
                          <w:t> </w:t>
                        </w:r>
                        <w:r>
                          <w:rPr sz="23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3"/>
                            <w:szCs w:val="23"/>
                          </w:rPr>
                          <w:t>ТеРРИТОРий</w:t>
                        </w:r>
                        <w:r>
                          <w:rPr sz="23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0"/>
                            <w:position w:val="-3"/>
                            <w:sz w:val="23"/>
                            <w:szCs w:val="23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  <w:r>
                          <w:rPr sz="53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53"/>
                            <w:szCs w:val="53"/>
                          </w:rPr>
                          <w:t>- </w:t>
                        </w:r>
                        <w:r>
                          <w:rPr sz="24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4"/>
                            <w:szCs w:val="24"/>
                          </w:rPr>
                          <w:t>Парк</w:t>
                        </w:r>
                        <w:r>
                          <w:rPr sz="24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position w:val="-9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4"/>
                            <w:szCs w:val="24"/>
                          </w:rPr>
                          <w:t>с, </w:t>
                        </w:r>
                        <w:r>
                          <w:rPr sz="30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30"/>
                            <w:szCs w:val="30"/>
                          </w:rPr>
                          <w:t>Itуйбы-.uо</w:t>
                        </w:r>
                        <w:r>
                          <w:rPr sz="30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9"/>
                            <w:position w:val="-12"/>
                            <w:sz w:val="30"/>
                            <w:szCs w:val="30"/>
                          </w:rPr>
                          <w:t> </w:t>
                        </w:r>
                        <w:r>
                          <w:rPr sz="32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4"/>
                            <w:sz w:val="32"/>
                            <w:szCs w:val="32"/>
                          </w:rPr>
                          <w:t>- </w:t>
                        </w:r>
                        <w:r>
                          <w:rPr sz="26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8"/>
                            <w:sz w:val="26"/>
                            <w:szCs w:val="26"/>
                          </w:rPr>
                          <w:t>5Si</w:t>
                        </w:r>
                        <w:r>
                          <w:rPr sz="26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position w:val="-18"/>
                            <w:sz w:val="26"/>
                            <w:szCs w:val="26"/>
                          </w:rPr>
                          <w:t> </w:t>
                        </w:r>
                        <w:r>
                          <w:rPr sz="29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29"/>
                            <w:szCs w:val="29"/>
                          </w:rPr>
                          <w:t>ia </w:t>
                        </w:r>
                        <w:r>
                          <w:rPr sz="34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2"/>
                            <w:sz w:val="34"/>
                            <w:szCs w:val="34"/>
                          </w:rPr>
                          <w:t>;;,;.;;;;;;ная</w:t>
                        </w:r>
                        <w:r>
                          <w:rPr sz="34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8"/>
                            <w:position w:val="-22"/>
                            <w:sz w:val="34"/>
                            <w:szCs w:val="34"/>
                          </w:rPr>
                          <w:t> </w:t>
                        </w:r>
                        <w:r>
                          <w:rPr sz="25" baseline="-2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8"/>
                            <w:sz w:val="25"/>
                            <w:szCs w:val="25"/>
                          </w:rPr>
                          <w:t>площадь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имеются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7"/>
          <w:sz w:val="25"/>
          <w:szCs w:val="25"/>
        </w:rPr>
        <w:t> </w:t>
      </w:r>
      <w:r>
        <w:rPr sz="29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9"/>
          <w:szCs w:val="29"/>
        </w:rPr>
        <w:t>общейенные</w:t>
      </w:r>
      <w:r>
        <w:rPr sz="29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5"/>
          <w:position w:val="-3"/>
          <w:sz w:val="29"/>
          <w:szCs w:val="29"/>
        </w:rPr>
        <w:t> 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5"/>
          <w:szCs w:val="25"/>
        </w:rPr>
        <w:t>террито-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рии,благоустройство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8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6"/>
          <w:szCs w:val="26"/>
        </w:rPr>
        <w:t>которых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position w:val="-2"/>
          <w:sz w:val="26"/>
          <w:szCs w:val="26"/>
        </w:rPr>
        <w:t> </w:t>
      </w:r>
      <w:r>
        <w:rPr sz="23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3"/>
          <w:szCs w:val="23"/>
        </w:rPr>
        <w:t>не </w:t>
      </w:r>
      <w:r>
        <w:rPr sz="24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4"/>
          <w:szCs w:val="24"/>
        </w:rPr>
        <w:t>отвечает</w:t>
      </w:r>
      <w:r>
        <w:rPr sz="24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8"/>
          <w:position w:val="-7"/>
          <w:sz w:val="24"/>
          <w:szCs w:val="24"/>
        </w:rPr>
        <w:t> 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современным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position w:val="-1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5"/>
          <w:szCs w:val="25"/>
        </w:rPr>
        <w:t>требованиям</w:t>
      </w:r>
      <w:r>
        <w:rPr sz="25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"/>
          <w:position w:val="-16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3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3"/>
          <w:szCs w:val="23"/>
        </w:rPr>
        <w:t>и </w:t>
      </w:r>
      <w:r>
        <w:rPr sz="25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25"/>
          <w:szCs w:val="25"/>
        </w:rPr>
        <w:t>требует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80" w:lineRule="exact"/>
        <w:ind w:left="612" w:right="0" w:firstLine="0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комплексного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подхода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position w:val="-4"/>
          <w:sz w:val="25"/>
          <w:szCs w:val="25"/>
        </w:rPr>
        <w:t> 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5"/>
          <w:szCs w:val="25"/>
        </w:rPr>
        <w:t>к 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благоустройству.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2"/>
          <w:position w:val="-10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6"/>
          <w:szCs w:val="26"/>
        </w:rPr>
        <w:t>Площадь</w:t>
      </w:r>
      <w:r>
        <w:rPr sz="26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17"/>
          <w:sz w:val="26"/>
          <w:szCs w:val="26"/>
        </w:rPr>
        <w:t> </w:t>
      </w:r>
      <w:r>
        <w:rPr sz="24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4"/>
          <w:szCs w:val="24"/>
        </w:rPr>
        <w:t>и </w:t>
      </w:r>
      <w:r>
        <w:rPr sz="2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5"/>
          <w:szCs w:val="25"/>
        </w:rPr>
        <w:t>протяженность</w:t>
      </w:r>
      <w:r>
        <w:rPr sz="2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position w:val="-2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2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7"/>
          <w:sz w:val="25"/>
          <w:szCs w:val="25"/>
        </w:rPr>
        <w:t>общест-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579" w:right="0" w:firstLine="9278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с.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646" w:lineRule="exact"/>
        <w:ind w:left="579" w:right="0" w:firstLine="0"/>
      </w:pPr>
      <w:r/>
      <w:r>
        <w:rPr sz="2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9"/>
          <w:szCs w:val="29"/>
        </w:rPr>
        <w:t>}У0"rшево</w:t>
      </w:r>
      <w:r>
        <w:rPr sz="2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sz w:val="29"/>
          <w:szCs w:val="29"/>
        </w:rPr>
        <w:t> </w:t>
      </w:r>
      <w:r>
        <w:rPr sz="42" baseline="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6"/>
          <w:sz w:val="42"/>
          <w:szCs w:val="42"/>
        </w:rPr>
        <w:t>-</w:t>
      </w:r>
      <w:r>
        <w:rPr sz="42" baseline="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"/>
          <w:position w:val="6"/>
          <w:sz w:val="42"/>
          <w:szCs w:val="42"/>
        </w:rPr>
        <w:t> </w:t>
      </w:r>
      <w:r>
        <w:rPr>
          <w:rFonts w:ascii="Times New Roman" w:hAnsi="Times New Roman" w:cs="Times New Roman"/>
          <w:sz w:val="42"/>
          <w:szCs w:val="42"/>
        </w:rPr>
        <w:t> </w:t>
      </w:r>
      <w:r>
        <w:rPr sz="25" baseline="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4"/>
          <w:sz w:val="25"/>
          <w:szCs w:val="25"/>
        </w:rPr>
        <w:t>1з690</w:t>
      </w:r>
      <w:r>
        <w:rPr sz="25" baseline="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position w:val="24"/>
          <w:sz w:val="25"/>
          <w:szCs w:val="25"/>
        </w:rPr>
        <w:t> </w:t>
      </w:r>
      <w:r>
        <w:rPr sz="32" baseline="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1"/>
          <w:sz w:val="32"/>
          <w:szCs w:val="32"/>
        </w:rPr>
        <w:t>r, </w:t>
      </w:r>
      <w:r>
        <w:rPr sz="25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5"/>
          <w:szCs w:val="25"/>
          <w:vertAlign w:val="superscript"/>
        </w:rPr>
        <w:t>ппощuдь</w:t>
      </w:r>
      <w:r>
        <w:rPr sz="25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position w:val="1"/>
          <w:sz w:val="25"/>
          <w:szCs w:val="25"/>
          <w:vertAlign w:val="superscript"/>
        </w:rPr>
        <w:t> </w:t>
      </w:r>
      <w:r>
        <w:rPr sz="42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42"/>
          <w:szCs w:val="42"/>
        </w:rPr>
        <w:t>-</w:t>
      </w:r>
      <w:r>
        <w:rPr sz="42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2"/>
          <w:sz w:val="42"/>
          <w:szCs w:val="42"/>
        </w:rPr>
        <w:t> </w:t>
      </w:r>
      <w:r>
        <w:rPr>
          <w:rFonts w:ascii="Times New Roman" w:hAnsi="Times New Roman" w:cs="Times New Roman"/>
          <w:sz w:val="42"/>
          <w:szCs w:val="42"/>
        </w:rPr>
        <w:t> </w:t>
      </w:r>
      <w:r>
        <w:rPr sz="22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2"/>
          <w:szCs w:val="22"/>
          <w:vertAlign w:val="superscript"/>
        </w:rPr>
        <w:t>2644</w:t>
      </w:r>
      <w:r>
        <w:rPr sz="22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position w:val="1"/>
          <w:sz w:val="22"/>
          <w:szCs w:val="22"/>
          <w:vertAlign w:val="superscript"/>
        </w:rPr>
        <w:t> </w:t>
      </w:r>
      <w:r>
        <w:rPr sz="29" baseline="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3"/>
          <w:sz w:val="29"/>
          <w:szCs w:val="29"/>
        </w:rPr>
        <w:t>м2,</w:t>
      </w:r>
      <w:r>
        <w:rPr sz="29" baseline="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13"/>
          <w:sz w:val="29"/>
          <w:szCs w:val="29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perscript"/>
        </w:rPr>
        <w:t>стадион-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sz w:val="24"/>
          <w:szCs w:val="24"/>
          <w:vertAlign w:val="superscript"/>
        </w:rPr>
        <w:t> </w:t>
      </w:r>
      <w:r>
        <w:rPr sz="12" baseline="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9"/>
          <w:sz w:val="12"/>
          <w:szCs w:val="12"/>
        </w:rPr>
        <w:t>1 </w:t>
      </w:r>
      <w:r>
        <w:rPr sz="27" baseline="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8"/>
          <w:sz w:val="27"/>
          <w:szCs w:val="27"/>
        </w:rPr>
        <w:t>з225,Ом2,</w:t>
      </w:r>
      <w:r>
        <w:rPr sz="27" baseline="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6"/>
          <w:position w:val="8"/>
          <w:sz w:val="27"/>
          <w:szCs w:val="27"/>
        </w:rPr>
        <w:t> </w:t>
      </w:r>
      <w:r>
        <w:rPr sz="25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4"/>
          <w:sz w:val="25"/>
          <w:szCs w:val="25"/>
        </w:rPr>
        <w:t>сквер </w:t>
      </w:r>
      <w:r>
        <w:rPr sz="24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3"/>
          <w:sz w:val="24"/>
          <w:szCs w:val="24"/>
        </w:rPr>
        <w:t>- </w:t>
      </w:r>
      <w:r>
        <w:rPr sz="24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4"/>
          <w:szCs w:val="24"/>
        </w:rPr>
        <w:t>8880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331" w:bottom="400" w:left="500" w:header="708" w:footer="708" w:gutter="0"/>
          <w:docGrid w:linePitch="360"/>
        </w:sectPr>
        <w:spacing w:before="400" w:after="0" w:line="217" w:lineRule="exact"/>
        <w:ind w:left="579" w:right="0" w:firstLine="8040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10</w:t>
      </w:r>
      <w:r>
        <w:rPr>
          <w:rFonts w:ascii="Times New Roman" w:hAnsi="Times New Roman" w:cs="Times New Roman"/>
          <w:sz w:val="18"/>
          <w:szCs w:val="18"/>
        </w:rPr>
        <w:t> </w:t>
      </w:r>
      <w:r/>
      <w:r>
        <w:br w:type="page"/>
      </w:r>
    </w:p>
    <w:p>
      <w:pPr>
        <w:rPr>
          <w:rFonts w:ascii="Times New Roman" w:hAnsi="Times New Roman" w:cs="Times New Roman"/>
          <w:color w:val="010302"/>
        </w:rPr>
        <w:spacing w:before="0" w:after="0" w:line="302" w:lineRule="exact"/>
        <w:ind w:left="1035" w:right="233" w:firstLine="710"/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-471424</wp:posOffset>
            </wp:positionV>
            <wp:extent cx="7559040" cy="10692383"/>
            <wp:effectExtent l="0" t="0" r="0" b="0"/>
            <wp:wrapNone/>
            <wp:docPr id="159" name="Picture 15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>
                      <a:picLocks noChangeAspect="0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В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ходе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проведеНия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3"/>
          <w:sz w:val="24"/>
          <w:szCs w:val="24"/>
          <w:vertAlign w:val="subscript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мониТоринга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"/>
          <w:sz w:val="25"/>
          <w:szCs w:val="25"/>
          <w:vertAlign w:val="subscript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5"/>
          <w:szCs w:val="25"/>
        </w:rPr>
        <w:t>состояния</w:t>
      </w:r>
      <w:r>
        <w:rPr sz="25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0"/>
          <w:position w:val="-15"/>
          <w:sz w:val="25"/>
          <w:szCs w:val="25"/>
        </w:rPr>
        <w:t> </w:t>
      </w:r>
      <w:r>
        <w:rPr sz="25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5"/>
          <w:szCs w:val="25"/>
        </w:rPr>
        <w:t>общественных</w:t>
      </w:r>
      <w:r>
        <w:rPr sz="25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position w:val="-20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2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5"/>
          <w:sz w:val="25"/>
          <w:szCs w:val="25"/>
        </w:rPr>
        <w:t>территор  </w:t>
      </w:r>
      <w:r>
        <w:br w:type="textWrapping" w:clear="all"/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также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sz w:val="24"/>
          <w:szCs w:val="24"/>
        </w:rPr>
        <w:t> </w:t>
      </w:r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4"/>
          <w:szCs w:val="24"/>
        </w:rPr>
        <w:t>на 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основании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"/>
          <w:position w:val="-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7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7"/>
          <w:szCs w:val="27"/>
        </w:rPr>
        <w:t>предлож.п"й</w:t>
      </w:r>
      <w:r>
        <w:rPr sz="27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2"/>
          <w:position w:val="-8"/>
          <w:sz w:val="27"/>
          <w:szCs w:val="27"/>
        </w:rPr>
        <w:t> </w:t>
      </w:r>
      <w:r>
        <w:rPr sz="26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6"/>
          <w:szCs w:val="26"/>
        </w:rPr>
        <w:t>граждан,</w:t>
      </w:r>
      <w:r>
        <w:rPr sz="26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position w:val="-13"/>
          <w:sz w:val="26"/>
          <w:szCs w:val="26"/>
        </w:rPr>
        <w:t> </w:t>
      </w:r>
      <w:r>
        <w:rPr sz="28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8"/>
          <w:szCs w:val="28"/>
        </w:rPr>
        <w:t>пЬ.rуп""ших</w:t>
      </w:r>
      <w:r>
        <w:rPr sz="28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"/>
          <w:position w:val="-18"/>
          <w:sz w:val="28"/>
          <w:szCs w:val="28"/>
        </w:rPr>
        <w:t> </w:t>
      </w:r>
      <w:r>
        <w:rPr>
          <w:rFonts w:ascii="Times New Roman" w:hAnsi="Times New Roman" w:cs="Times New Roman"/>
          <w:sz w:val="28"/>
          <w:szCs w:val="28"/>
        </w:rPr>
        <w:t> </w:t>
      </w:r>
      <w:r>
        <w:rPr sz="21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1"/>
          <w:szCs w:val="21"/>
        </w:rPr>
        <w:t>В </w:t>
      </w:r>
      <w:r>
        <w:rPr sz="25" baseline="-2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5"/>
          <w:sz w:val="25"/>
          <w:szCs w:val="25"/>
        </w:rPr>
        <w:t>администраци</w:t>
      </w:r>
      <w:r>
        <w:rPr sz="25" baseline="-2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64"/>
          <w:position w:val="-25"/>
          <w:sz w:val="25"/>
          <w:szCs w:val="25"/>
        </w:rPr>
        <w:t>ю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ий,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48"/>
          <w:sz w:val="23"/>
          <w:szCs w:val="23"/>
        </w:rPr>
        <w:t> </w:t>
      </w:r>
      <w:r>
        <w:rPr sz="22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2"/>
          <w:szCs w:val="22"/>
        </w:rPr>
        <w:t>а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48" w:lineRule="exact"/>
        <w:ind w:left="1016" w:right="0" w:firstLine="9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КУЙбЫШеВСКОГО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"/>
          <w:sz w:val="22"/>
          <w:szCs w:val="22"/>
        </w:rPr>
        <w:t> </w:t>
      </w:r>
      <w:r>
        <w:rPr>
          <w:rFonts w:ascii="Times New Roman" w:hAnsi="Times New Roman" w:cs="Times New Roman"/>
          <w:sz w:val="22"/>
          <w:szCs w:val="22"/>
        </w:rPr>
        <w:t>  </w:t>
      </w:r>
      <w:r>
        <w:rPr sz="20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0"/>
          <w:szCs w:val="20"/>
        </w:rPr>
        <w:t>СеЛЪСКОГО</w:t>
      </w:r>
      <w:r>
        <w:rPr sz="20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-6"/>
          <w:sz w:val="20"/>
          <w:szCs w:val="20"/>
        </w:rPr>
        <w:t> </w:t>
      </w:r>
      <w:r>
        <w:rPr>
          <w:rFonts w:ascii="Times New Roman" w:hAnsi="Times New Roman" w:cs="Times New Roman"/>
          <w:sz w:val="20"/>
          <w:szCs w:val="20"/>
        </w:rPr>
        <w:t> </w:t>
      </w:r>
      <w:r>
        <w:rPr sz="23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3"/>
          <w:szCs w:val="23"/>
        </w:rPr>
        <w:t>ПОСеления,</w:t>
      </w:r>
      <w:r>
        <w:rPr sz="23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position w:val="-11"/>
          <w:sz w:val="23"/>
          <w:szCs w:val="23"/>
        </w:rPr>
        <w:t> </w:t>
      </w:r>
      <w:r>
        <w:rPr sz="25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5"/>
          <w:szCs w:val="25"/>
        </w:rPr>
        <w:t>сформирован</w:t>
      </w:r>
      <w:r>
        <w:rPr sz="25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position w:val="-16"/>
          <w:sz w:val="25"/>
          <w:szCs w:val="25"/>
        </w:rPr>
        <w:t> </w:t>
      </w:r>
      <w:r>
        <w:rPr sz="25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5"/>
          <w:szCs w:val="25"/>
        </w:rPr>
        <w:t>адресный</w:t>
      </w:r>
      <w:r>
        <w:rPr sz="25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position w:val="-23"/>
          <w:sz w:val="25"/>
          <w:szCs w:val="25"/>
        </w:rPr>
        <w:t> </w:t>
      </w:r>
      <w:r>
        <w:rPr sz="24" baseline="-2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7"/>
          <w:sz w:val="24"/>
          <w:szCs w:val="24"/>
        </w:rPr>
        <w:t>перечень  </w:t>
      </w:r>
    </w:p>
    <w:p>
      <w:pPr>
        <w:rPr>
          <w:rFonts w:ascii="Times New Roman" w:hAnsi="Times New Roman" w:cs="Times New Roman"/>
          <w:color w:val="010302"/>
        </w:rPr>
        <w:spacing w:before="0" w:after="0" w:line="546" w:lineRule="exact"/>
        <w:ind w:left="1016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960120</wp:posOffset>
            </wp:positionH>
            <wp:positionV relativeFrom="paragraph">
              <wp:posOffset>226061</wp:posOffset>
            </wp:positionV>
            <wp:extent cx="6078963" cy="899509"/>
            <wp:effectExtent l="0" t="0" r="0" b="0"/>
            <wp:wrapNone/>
            <wp:docPr id="160" name="Freeform 16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60120" y="1332485"/>
                      <a:ext cx="5964663" cy="78520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45" w:lineRule="exact"/>
                          <w:ind w:left="0" w:right="0" w:firstLine="0"/>
                          <w:jc w:val="right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с 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5"/>
                            <w:szCs w:val="25"/>
                          </w:rPr>
                          <w:t>учетом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8"/>
                            <w:szCs w:val="28"/>
                          </w:rPr>
                          <w:t>)Ёff."#НТеРеСОВаННЫХ</w:t>
                        </w: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8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 </w:t>
                        </w:r>
                        <w:r>
                          <w:rPr sz="22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2"/>
                            <w:szCs w:val="22"/>
                            <w:vertAlign w:val="superscript"/>
                          </w:rPr>
                          <w:t>ЛИЦ, </w:t>
                        </w:r>
                        <w:r>
                          <w:rPr sz="29" baseline="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8"/>
                            <w:sz w:val="29"/>
                            <w:szCs w:val="29"/>
                          </w:rPr>
                          <w:t>благоу.rроИЙо</w:t>
                        </w:r>
                        <w:r>
                          <w:rPr sz="29" baseline="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8"/>
                            <w:position w:val="18"/>
                            <w:sz w:val="29"/>
                            <w:szCs w:val="29"/>
                          </w:rPr>
                          <w:t> </w:t>
                        </w:r>
                        <w:r>
                          <w:rPr sz="26" baseline="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1"/>
                            <w:sz w:val="26"/>
                            <w:szCs w:val="26"/>
                          </w:rPr>
                          <w:t>которых</w:t>
                        </w:r>
                        <w:r>
                          <w:rPr sz="26" baseline="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position w:val="11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  <w:vertAlign w:val="superscript"/>
                          </w:rPr>
                          <w:t>планируется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"/>
                            <w:sz w:val="25"/>
                            <w:szCs w:val="25"/>
                            <w:vertAlign w:val="superscript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в 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2018_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Проведение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4"/>
                            <w:szCs w:val="24"/>
                          </w:rPr>
                          <w:t>мероп</w:t>
                        </w:r>
                        <w:r>
                          <w:rPr sz="24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8"/>
                            <w:position w:val="-5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4"/>
                            <w:szCs w:val="24"/>
                          </w:rPr>
                          <w:t>риятий</w:t>
                        </w:r>
                        <w:r>
                          <w:rPr sz="24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position w:val="-13"/>
                            <w:sz w:val="24"/>
                            <w:szCs w:val="24"/>
                          </w:rPr>
                          <w:t> </w:t>
                        </w:r>
                        <w:r>
                          <w:rPr sz="16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16"/>
                            <w:szCs w:val="16"/>
                          </w:rPr>
                          <w:t>л </w:t>
                        </w:r>
                        <w:r>
                          <w:rPr sz="23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3"/>
                            <w:szCs w:val="23"/>
                          </w:rPr>
                          <w:t>о </w:t>
                        </w: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4"/>
                            <w:szCs w:val="24"/>
                          </w:rPr>
                          <w:t>благоустро</w:t>
                        </w: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position w:val="-12"/>
                            <w:sz w:val="24"/>
                            <w:szCs w:val="24"/>
                          </w:rPr>
                          <w:t> </w:t>
                        </w:r>
                        <w:r>
                          <w:rPr sz="25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25"/>
                            <w:szCs w:val="25"/>
                          </w:rPr>
                          <w:t>йству</w:t>
                        </w:r>
                        <w:r>
                          <w:rPr sz="25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9"/>
                            <w:position w:val="-17"/>
                            <w:sz w:val="25"/>
                            <w:szCs w:val="25"/>
                          </w:rPr>
                          <w:t> </w:t>
                        </w:r>
                        <w:r>
                          <w:rPr sz="16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16"/>
                            <w:szCs w:val="16"/>
                          </w:rPr>
                          <w:t>о </w:t>
                        </w:r>
                        <w:r>
                          <w:rPr sz="25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25"/>
                            <w:szCs w:val="25"/>
                          </w:rPr>
                          <w:t>бщественных</w:t>
                        </w:r>
                        <w:r>
                          <w:rPr sz="25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5"/>
                            <w:position w:val="-20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2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7"/>
                            <w:sz w:val="25"/>
                            <w:szCs w:val="25"/>
                          </w:rPr>
                          <w:t>территорий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венных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-1"/>
          <w:sz w:val="25"/>
          <w:szCs w:val="25"/>
        </w:rPr>
        <w:t> </w:t>
      </w:r>
      <w:r>
        <w:rPr sz="23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3"/>
          <w:szCs w:val="23"/>
        </w:rPr>
        <w:t>Территориiт'</w:t>
      </w:r>
      <w:r>
        <w:rPr sz="23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0"/>
          <w:position w:val="-5"/>
          <w:sz w:val="23"/>
          <w:szCs w:val="23"/>
        </w:rPr>
        <w:t> </w:t>
      </w:r>
      <w:r>
        <w:rPr>
          <w:rFonts w:ascii="Times New Roman" w:hAnsi="Times New Roman" w:cs="Times New Roman"/>
          <w:sz w:val="23"/>
          <w:szCs w:val="23"/>
        </w:rPr>
        <w:t> </w:t>
      </w:r>
      <w:r>
        <w:rPr sz="23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3"/>
          <w:szCs w:val="23"/>
        </w:rPr>
        <w:t>с, </w:t>
      </w:r>
      <w:r>
        <w:rPr sz="26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6"/>
          <w:szCs w:val="26"/>
        </w:rPr>
        <w:t>Куйбышево,</w:t>
      </w:r>
      <w:r>
        <w:rPr sz="26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8"/>
          <w:position w:val="-12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6"/>
          <w:szCs w:val="26"/>
        </w:rPr>
        <w:t>нуждающихся</w:t>
      </w:r>
      <w:r>
        <w:rPr sz="26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position w:val="-18"/>
          <w:sz w:val="26"/>
          <w:szCs w:val="26"/>
        </w:rPr>
        <w:t> </w:t>
      </w:r>
      <w:r>
        <w:rPr sz="23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3"/>
          <w:szCs w:val="23"/>
        </w:rPr>
        <w:t>в </w:t>
      </w:r>
      <w:r>
        <w:rPr sz="25" baseline="-2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5"/>
          <w:sz w:val="25"/>
          <w:szCs w:val="25"/>
        </w:rPr>
        <w:t>благоустройстве,</w:t>
      </w:r>
      <w:r>
        <w:rPr sz="25" baseline="-2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7"/>
          <w:position w:val="-25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    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общест_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938783</wp:posOffset>
            </wp:positionH>
            <wp:positionV relativeFrom="paragraph">
              <wp:posOffset>89788</wp:posOffset>
            </wp:positionV>
            <wp:extent cx="6266981" cy="682593"/>
            <wp:effectExtent l="0" t="0" r="0" b="0"/>
            <wp:wrapNone/>
            <wp:docPr id="161" name="Freeform 16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38783" y="1893824"/>
                      <a:ext cx="6152681" cy="56829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39" w:lineRule="exact"/>
                          <w:ind w:left="0" w:right="0" w:firstLine="14"/>
                        </w:pPr>
                        <w:r>
                          <w:rPr sz="3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2"/>
                            <w:szCs w:val="32"/>
                          </w:rPr>
                          <w:t>С' </w:t>
                        </w:r>
                        <w:r>
                          <w:rPr sz="2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5"/>
                            <w:szCs w:val="25"/>
                          </w:rPr>
                          <w:t>КУЙбЫШеВО,</w:t>
                        </w:r>
                        <w:r>
                          <w:rPr sz="2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"/>
                            <w:position w:val="-1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  <w:vertAlign w:val="subscript"/>
                          </w:rPr>
                          <w:t>НУЖДаЮЩИХеЯ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5"/>
                            <w:sz w:val="23"/>
                            <w:szCs w:val="23"/>
                            <w:vertAlign w:val="subscript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  <w:r>
                          <w:rPr sz="34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34"/>
                            <w:szCs w:val="34"/>
                          </w:rPr>
                          <w:t>В </w:t>
                        </w:r>
                        <w:r>
                          <w:rPr sz="27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7"/>
                            <w:szCs w:val="27"/>
                          </w:rPr>
                          <w:t>Опu.оу.rройстве, 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523"/>
                          </w:tabs>
                          <w:spacing w:before="0" w:after="0" w:line="618" w:lineRule="exact"/>
                          <w:ind w:left="0" w:right="0" w:firstLine="0"/>
                        </w:pP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  <w:vertAlign w:val="superscript"/>
                          </w:rPr>
                          <w:t>необходимости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"/>
                            <w:sz w:val="26"/>
                            <w:szCs w:val="26"/>
                            <w:vertAlign w:val="superscript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5"/>
                            <w:sz w:val="25"/>
                            <w:szCs w:val="25"/>
                          </w:rPr>
                          <w:t>обеспечения</w:t>
                        </w:r>
                        <w:r>
                          <w:rPr sz="25" baseline="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7"/>
                            <w:position w:val="5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  <w:vertAlign w:val="subscript"/>
                          </w:rPr>
                          <w:t>физической, 	</w:t>
                        </w:r>
                        <w:r>
                          <w:rPr sz="3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1"/>
                            <w:szCs w:val="31"/>
                          </w:rPr>
                          <w:t>".у*..r"ляется</w:t>
                        </w:r>
                        <w:r>
                          <w:rPr sz="3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5"/>
                            <w:sz w:val="31"/>
                            <w:szCs w:val="3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1"/>
                            <w:szCs w:val="31"/>
                          </w:rPr>
                          <w:t> </w:t>
                        </w:r>
                        <w:r>
                          <w:rPr sz="37" baseline="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2"/>
                            <w:sz w:val="37"/>
                            <w:szCs w:val="37"/>
                          </w:rPr>
                          <w:t>с </w:t>
                        </w:r>
                        <w:r>
                          <w:rPr sz="25" baseline="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5"/>
                            <w:sz w:val="25"/>
                            <w:szCs w:val="25"/>
                          </w:rPr>
                          <w:t>учетом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917447</wp:posOffset>
            </wp:positionH>
            <wp:positionV relativeFrom="paragraph">
              <wp:posOffset>103252</wp:posOffset>
            </wp:positionV>
            <wp:extent cx="6297737" cy="782383"/>
            <wp:effectExtent l="0" t="0" r="0" b="0"/>
            <wp:wrapNone/>
            <wp:docPr id="162" name="Freeform 16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17447" y="2257807"/>
                      <a:ext cx="6183437" cy="66808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63" w:lineRule="exact"/>
                          <w:ind w:left="14" w:right="0" w:firstLine="5136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про.rрurственной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7"/>
                            <w:szCs w:val="27"/>
                          </w:rPr>
                          <w:t>и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  <w:vertAlign w:val="subscript"/>
                          </w:rPr>
                          <w:t>информационной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доступнОати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0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6"/>
                            <w:szCs w:val="26"/>
                          </w:rPr>
                          <w:t>здаНий,</w:t>
                        </w:r>
                        <w:r>
                          <w:rPr sz="26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5"/>
                            <w:position w:val="-3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6"/>
                            <w:szCs w:val="26"/>
                          </w:rPr>
                          <w:t>сооРужениЙ</w:t>
                        </w:r>
                        <w:r>
                          <w:rPr sz="26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"/>
                            <w:position w:val="-9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8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8"/>
                            <w:szCs w:val="28"/>
                          </w:rPr>
                          <w:t>общa""".нных</w:t>
                        </w:r>
                        <w:r>
                          <w:rPr sz="28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"/>
                            <w:position w:val="-14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 </w:t>
                        </w:r>
                        <w:r>
                          <w:rPr sz="23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1"/>
                            <w:sz w:val="23"/>
                            <w:szCs w:val="23"/>
                          </w:rPr>
                          <w:t>территор</w:t>
                        </w:r>
                        <w:r>
                          <w:rPr sz="23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9"/>
                            <w:position w:val="-21"/>
                            <w:sz w:val="23"/>
                            <w:szCs w:val="23"/>
                          </w:rPr>
                          <w:t> </w:t>
                        </w:r>
                        <w:r>
                          <w:rPr sz="30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4"/>
                            <w:sz w:val="30"/>
                            <w:szCs w:val="30"/>
                          </w:rPr>
                          <w:t>ий 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7771"/>
                          </w:tabs>
                          <w:spacing w:before="0" w:after="0" w:line="582" w:lineRule="exact"/>
                          <w:ind w:left="0" w:right="0" w:firstLine="0"/>
                        </w:pPr>
                        <w:r>
                          <w:rPr sz="30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30"/>
                            <w:szCs w:val="30"/>
                          </w:rPr>
                          <w:t>других</w:t>
                        </w:r>
                        <w:r>
                          <w:rPr sz="30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5"/>
                            <w:position w:val="-3"/>
                            <w:sz w:val="30"/>
                            <w:szCs w:val="30"/>
                          </w:rPr>
                          <w:t> </w:t>
                        </w:r>
                        <w:r>
                          <w:rPr sz="28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8"/>
                            <w:szCs w:val="28"/>
                          </w:rPr>
                          <w:t>маломобильных</w:t>
                        </w:r>
                        <w:r>
                          <w:rPr sz="28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2"/>
                            <w:position w:val="-4"/>
                            <w:sz w:val="28"/>
                            <w:szCs w:val="28"/>
                          </w:rPr>
                          <w:t> </w:t>
                        </w:r>
                        <w:r>
                          <w:rPr sz="30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30"/>
                            <w:szCs w:val="30"/>
                          </w:rPr>
                          <w:t>групп</w:t>
                        </w:r>
                        <w:r>
                          <w:rPr sz="30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9"/>
                            <w:position w:val="-12"/>
                            <w:sz w:val="30"/>
                            <w:szCs w:val="30"/>
                          </w:rPr>
                          <w:t> </w:t>
                        </w:r>
                        <w:r>
                          <w:rPr sz="27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7"/>
                            <w:szCs w:val="27"/>
                          </w:rPr>
                          <w:t>населения,</w:t>
                        </w:r>
                        <w:r>
                          <w:rPr sz="27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2"/>
                            <w:position w:val="-15"/>
                            <w:sz w:val="27"/>
                            <w:szCs w:val="27"/>
                          </w:rPr>
                          <w:t> </w:t>
                        </w:r>
                        <w:r>
                          <w:rPr sz="30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1"/>
                            <w:sz w:val="30"/>
                            <w:szCs w:val="30"/>
                          </w:rPr>
                          <w:t>а</w:t>
                        </w:r>
                        <w:r>
                          <w:rPr sz="30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8"/>
                            <w:position w:val="-21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2"/>
                            <w:sz w:val="30"/>
                            <w:szCs w:val="30"/>
                          </w:rPr>
                          <w:t>также</w:t>
                        </w:r>
                        <w:r>
                          <w:rPr sz="30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4"/>
                            <w:position w:val="-22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-2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5"/>
                            <w:sz w:val="30"/>
                            <w:szCs w:val="30"/>
                          </w:rPr>
                          <w:t>с 	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для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8"/>
                            <w:sz w:val="22"/>
                            <w:szCs w:val="22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инв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31"/>
                            <w:sz w:val="24"/>
                            <w:szCs w:val="24"/>
                          </w:rPr>
                          <w:t>€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lJIидов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2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</w:t>
                        </w:r>
                        <w:r>
                          <w:rPr sz="24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4"/>
                            <w:szCs w:val="24"/>
                          </w:rPr>
                          <w:t>и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7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917447</wp:posOffset>
            </wp:positionH>
            <wp:positionV relativeFrom="paragraph">
              <wp:posOffset>58292</wp:posOffset>
            </wp:positionV>
            <wp:extent cx="6275232" cy="484441"/>
            <wp:effectExtent l="0" t="0" r="0" b="0"/>
            <wp:wrapNone/>
            <wp:docPr id="163" name="Freeform 16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17447" y="2738628"/>
                      <a:ext cx="6160932" cy="37014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7291"/>
                          </w:tabs>
                          <w:spacing w:before="0" w:after="0" w:line="58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критериев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8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28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8"/>
                            <w:szCs w:val="28"/>
                          </w:rPr>
                          <w:t>привлекателъности</w:t>
                        </w:r>
                        <w:r>
                          <w:rPr sz="28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4"/>
                            <w:position w:val="-4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 </w:t>
                        </w:r>
                        <w:r>
                          <w:rPr sz="30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30"/>
                            <w:szCs w:val="30"/>
                          </w:rPr>
                          <w:t>территории</w:t>
                        </w:r>
                        <w:r>
                          <w:rPr sz="30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1"/>
                            <w:position w:val="-14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1"/>
                            <w:sz w:val="30"/>
                            <w:szCs w:val="30"/>
                          </w:rPr>
                          <w:t>как 	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учетом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9"/>
                            <w:sz w:val="30"/>
                            <w:szCs w:val="30"/>
                          </w:rPr>
                          <w:t> </w:t>
                        </w:r>
                        <w:r>
                          <w:rPr sz="26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6"/>
                            <w:szCs w:val="26"/>
                          </w:rPr>
                          <w:t>следующих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331" w:lineRule="exact"/>
        <w:ind w:left="905" w:right="181" w:firstLine="9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880872</wp:posOffset>
            </wp:positionH>
            <wp:positionV relativeFrom="paragraph">
              <wp:posOffset>606551</wp:posOffset>
            </wp:positionV>
            <wp:extent cx="6265340" cy="680351"/>
            <wp:effectExtent l="0" t="0" r="0" b="0"/>
            <wp:wrapNone/>
            <wp:docPr id="164" name="Freeform 16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80872" y="3506724"/>
                      <a:ext cx="6151040" cy="56605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5548"/>
                            <w:tab w:val="left" w:pos="6791"/>
                          </w:tabs>
                          <w:spacing w:before="0" w:after="0" w:line="316" w:lineRule="exact"/>
                          <w:ind w:left="0" w:right="0" w:firstLine="14"/>
                          <w:jc w:val="both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  <w:vertAlign w:val="subscript"/>
                          </w:rPr>
                          <w:t>(парк,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7"/>
                            <w:sz w:val="24"/>
                            <w:szCs w:val="24"/>
                            <w:vertAlign w:val="subscript"/>
                          </w:rPr>
                          <w:t> </w:t>
                        </w:r>
                        <w:r>
                          <w:rPr sz="25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5"/>
                            <w:szCs w:val="25"/>
                          </w:rPr>
                          <w:t>детские</w:t>
                        </w:r>
                        <w:r>
                          <w:rPr sz="25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6"/>
                            <w:position w:val="-13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6"/>
                            <w:szCs w:val="26"/>
                          </w:rPr>
                          <w:t>площадки,</w:t>
                        </w:r>
                        <w:r>
                          <w:rPr sz="26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position w:val="-14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6"/>
                            <w:szCs w:val="26"/>
                          </w:rPr>
                          <w:t>магазины;</w:t>
                        </w:r>
                        <w:r>
                          <w:rPr sz="26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0"/>
                            <w:position w:val="-19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4"/>
                            <w:sz w:val="25"/>
                            <w:szCs w:val="25"/>
                          </w:rPr>
                          <w:t>наличие 		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на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sz w:val="30"/>
                            <w:szCs w:val="30"/>
                          </w:rPr>
                          <w:t> </w:t>
                        </w:r>
                        <w:r>
                          <w:rPr sz="31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31"/>
                            <w:szCs w:val="31"/>
                          </w:rPr>
                          <w:t>лчп"уо</w:t>
                        </w:r>
                        <w:r>
                          <w:rPr sz="31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3"/>
                            <w:position w:val="-4"/>
                            <w:sz w:val="31"/>
                            <w:szCs w:val="31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  <w:vertAlign w:val="subscript"/>
                          </w:rPr>
                          <w:t>территорию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6"/>
                            <w:szCs w:val="26"/>
                          </w:rPr>
                          <w:t>которой</w:t>
                        </w:r>
                        <w:r>
                          <w:rPr sz="26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2"/>
                            <w:position w:val="-8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6"/>
                            <w:szCs w:val="26"/>
                          </w:rPr>
                          <w:t>соответствует</w:t>
                        </w:r>
                        <w:r>
                          <w:rPr sz="26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1"/>
                            <w:position w:val="-12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2"/>
                            <w:sz w:val="26"/>
                            <w:szCs w:val="26"/>
                          </w:rPr>
                          <w:t>данная 	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целевой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3"/>
                            <w:sz w:val="25"/>
                            <w:szCs w:val="25"/>
                          </w:rPr>
                          <w:t>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аудитории,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6"/>
                            <w:sz w:val="27"/>
                            <w:szCs w:val="27"/>
                          </w:rPr>
                          <w:t> 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5"/>
                            <w:szCs w:val="25"/>
                          </w:rPr>
                          <w:t>потребностям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общественного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sz w:val="25"/>
          <w:szCs w:val="25"/>
          <w:vertAlign w:val="subscript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5"/>
          <w:szCs w:val="25"/>
        </w:rPr>
        <w:t>пространства:</w:t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8"/>
          <w:position w:val="-1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30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30"/>
          <w:szCs w:val="30"/>
        </w:rPr>
        <w:t>uосrр.бйur"ъ."r,</w:t>
      </w:r>
      <w:r>
        <w:rPr sz="30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1"/>
          <w:position w:val="-20"/>
          <w:sz w:val="30"/>
          <w:szCs w:val="30"/>
        </w:rPr>
        <w:t> </w:t>
      </w:r>
      <w:r>
        <w:rPr sz="25" baseline="-2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8"/>
          <w:sz w:val="25"/>
          <w:szCs w:val="25"/>
        </w:rPr>
        <w:t>наличи</w:t>
      </w:r>
      <w:r>
        <w:rPr sz="25" baseline="-2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31"/>
          <w:position w:val="-28"/>
          <w:sz w:val="25"/>
          <w:szCs w:val="25"/>
        </w:rPr>
        <w:t>е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места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</w:t>
      </w:r>
      <w:r>
        <w:rPr sz="30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30"/>
          <w:szCs w:val="30"/>
        </w:rPr>
        <w:t>для</w:t>
      </w:r>
      <w:r>
        <w:rPr sz="30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"/>
          <w:position w:val="-6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создания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8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8"/>
          <w:szCs w:val="28"/>
        </w:rPr>
        <w:t>сервисов</w:t>
      </w:r>
      <w:r>
        <w:rPr sz="28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position w:val="-10"/>
          <w:sz w:val="28"/>
          <w:szCs w:val="28"/>
        </w:rPr>
        <w:t> </w:t>
      </w:r>
      <w:r>
        <w:rPr sz="30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30"/>
          <w:szCs w:val="30"/>
        </w:rPr>
        <w:t>для</w:t>
      </w:r>
      <w:r>
        <w:rPr sz="30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2"/>
          <w:position w:val="-17"/>
          <w:sz w:val="30"/>
          <w:szCs w:val="30"/>
        </w:rPr>
        <w:t> </w:t>
      </w:r>
      <w:r>
        <w:rPr sz="28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8"/>
          <w:szCs w:val="28"/>
        </w:rPr>
        <w:t>жителей,</w:t>
      </w:r>
      <w:r>
        <w:rPr sz="28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position w:val="-17"/>
          <w:sz w:val="28"/>
          <w:szCs w:val="28"/>
        </w:rPr>
        <w:t> </w:t>
      </w:r>
      <w:r>
        <w:rPr sz="27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27"/>
          <w:szCs w:val="27"/>
        </w:rPr>
        <w:t>существование</w:t>
      </w:r>
      <w:r>
        <w:rPr sz="27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2"/>
          <w:position w:val="-22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8" baseline="-2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9"/>
          <w:sz w:val="28"/>
          <w:szCs w:val="28"/>
        </w:rPr>
        <w:t>постоянно</w:t>
      </w:r>
      <w:r>
        <w:rPr sz="28" baseline="-2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9"/>
          <w:position w:val="-29"/>
          <w:sz w:val="28"/>
          <w:szCs w:val="28"/>
        </w:rPr>
        <w:t> </w:t>
      </w:r>
      <w:r>
        <w:rPr>
          <w:rFonts w:ascii="Times New Roman" w:hAnsi="Times New Roman" w:cs="Times New Roman"/>
          <w:sz w:val="28"/>
          <w:szCs w:val="28"/>
        </w:rPr>
        <w:t>  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sz w:val="25"/>
          <w:szCs w:val="25"/>
        </w:rPr>
        <w:t> 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6"/>
          <w:szCs w:val="26"/>
        </w:rPr>
        <w:t>пешеходных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position w:val="-3"/>
          <w:sz w:val="26"/>
          <w:szCs w:val="26"/>
        </w:rPr>
        <w:t> 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потоков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1"/>
          <w:position w:val="-10"/>
          <w:sz w:val="25"/>
          <w:szCs w:val="25"/>
        </w:rPr>
        <w:t> </w:t>
      </w:r>
      <w:r>
        <w:rPr sz="24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7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7"/>
          <w:szCs w:val="27"/>
        </w:rPr>
        <w:t>споооботвующих</w:t>
      </w:r>
      <w:r>
        <w:rPr sz="27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2"/>
          <w:position w:val="-4"/>
          <w:sz w:val="27"/>
          <w:szCs w:val="27"/>
        </w:rPr>
        <w:t> </w:t>
      </w:r>
      <w:r>
        <w:rPr sz="32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32"/>
          <w:szCs w:val="32"/>
        </w:rPr>
        <w:t>no.ro"n"bry</w:t>
      </w:r>
      <w:r>
        <w:rPr sz="32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7"/>
          <w:position w:val="-12"/>
          <w:sz w:val="32"/>
          <w:szCs w:val="32"/>
        </w:rPr>
        <w:t> </w:t>
      </w:r>
      <w:r>
        <w:rPr sz="28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8"/>
          <w:szCs w:val="28"/>
        </w:rPr>
        <w:t>притоку</w:t>
      </w:r>
      <w:r>
        <w:rPr sz="28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position w:val="-19"/>
          <w:sz w:val="28"/>
          <w:szCs w:val="28"/>
        </w:rPr>
        <w:t> </w:t>
      </w:r>
      <w:r>
        <w:rPr sz="27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7"/>
          <w:szCs w:val="27"/>
        </w:rPr>
        <w:t>посетителей</w:t>
      </w:r>
      <w:r>
        <w:rPr sz="27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42"/>
          <w:position w:val="-23"/>
          <w:sz w:val="27"/>
          <w:szCs w:val="27"/>
        </w:rPr>
        <w:t> 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действующих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2"/>
          <w:sz w:val="28"/>
          <w:szCs w:val="28"/>
        </w:rPr>
        <w:t> </w:t>
      </w:r>
      <w:r>
        <w:rPr>
          <w:rFonts w:ascii="Times New Roman" w:hAnsi="Times New Roman" w:cs="Times New Roman"/>
          <w:sz w:val="28"/>
          <w:szCs w:val="28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факторов,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624" w:lineRule="exact"/>
        <w:ind w:left="705" w:right="527" w:firstLine="0"/>
        <w:jc w:val="right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874775</wp:posOffset>
            </wp:positionH>
            <wp:positionV relativeFrom="paragraph">
              <wp:posOffset>1073439945</wp:posOffset>
            </wp:positionV>
            <wp:extent cx="6285839" cy="456329"/>
            <wp:effectExtent l="0" t="0" r="0" b="0"/>
            <wp:wrapNone/>
            <wp:docPr id="165" name="Freeform 16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74775" y="3891280"/>
                      <a:ext cx="6171539" cy="34202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382"/>
                            <w:tab w:val="left" w:pos="2779"/>
                            <w:tab w:val="left" w:pos="3825"/>
                          </w:tabs>
                          <w:spacing w:before="0" w:after="0" w:line="538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колясками, 	</w:t>
                        </w:r>
                        <w:r>
                          <w:rPr sz="9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9"/>
                            <w:szCs w:val="9"/>
                          </w:rPr>
                          <w:t>подростки, 	</w:t>
                        </w:r>
                        <w:r>
                          <w:rPr sz="9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9"/>
                            <w:szCs w:val="9"/>
                          </w:rPr>
                          <w:t>школьники). 	</w:t>
                        </w:r>
                        <w:r>
                          <w:rPr sz="2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9"/>
                            <w:szCs w:val="29"/>
                          </w:rPr>
                          <w:t>'ерритория</w:t>
                        </w:r>
                        <w:r>
                          <w:rPr sz="2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7"/>
                            <w:sz w:val="29"/>
                            <w:szCs w:val="29"/>
                          </w:rPr>
                          <w:t> </w:t>
                        </w:r>
                        <w:r>
                          <w:rPr sz="28" baseline="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4"/>
                            <w:sz w:val="28"/>
                            <w:szCs w:val="28"/>
                          </w:rPr>
                          <w:t>(пожилые</w:t>
                        </w:r>
                        <w:r>
                          <w:rPr sz="28" baseline="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6"/>
                            <w:position w:val="14"/>
                            <w:sz w:val="28"/>
                            <w:szCs w:val="28"/>
                          </w:rPr>
                          <w:t> </w:t>
                        </w:r>
                        <w:r>
                          <w:rPr sz="27" baseline="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7"/>
                            <w:sz w:val="27"/>
                            <w:szCs w:val="27"/>
                          </w:rPr>
                          <w:t>люди,</w:t>
                        </w:r>
                        <w:r>
                          <w:rPr sz="27" baseline="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9"/>
                            <w:position w:val="7"/>
                            <w:sz w:val="27"/>
                            <w:szCs w:val="27"/>
                          </w:rPr>
                          <w:t> </w:t>
                        </w:r>
                        <w:r>
                          <w:rPr sz="26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4"/>
                            <w:sz w:val="26"/>
                            <w:szCs w:val="26"/>
                          </w:rPr>
                          <w:t>молодые</w:t>
                        </w:r>
                        <w:r>
                          <w:rPr sz="26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position w:val="4"/>
                            <w:sz w:val="26"/>
                            <w:szCs w:val="26"/>
                          </w:rPr>
                          <w:t>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мамы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2"/>
                            <w:sz w:val="27"/>
                            <w:szCs w:val="27"/>
                          </w:rPr>
                          <w:t> </w:t>
                        </w:r>
                        <w:r>
                          <w:rPr sz="22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2"/>
                            <w:szCs w:val="22"/>
                          </w:rPr>
                          <w:t>с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3895344</wp:posOffset>
            </wp:positionH>
            <wp:positionV relativeFrom="paragraph">
              <wp:posOffset>1073591076</wp:posOffset>
            </wp:positionV>
            <wp:extent cx="568588" cy="195471"/>
            <wp:effectExtent l="0" t="0" r="0" b="0"/>
            <wp:wrapNone/>
            <wp:docPr id="166" name="Freeform 16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895344" y="4042411"/>
                      <a:ext cx="454288" cy="8117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81"/>
                          </w:tabs>
                          <w:spacing w:before="0" w:after="0" w:line="127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r 	</w:t>
                        </w:r>
                        <w:r>
                          <w:rPr sz="9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9"/>
                            <w:szCs w:val="9"/>
                          </w:rPr>
                          <w:t>\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применение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6"/>
          <w:szCs w:val="26"/>
        </w:rPr>
        <w:t>программного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position w:val="-5"/>
          <w:sz w:val="26"/>
          <w:szCs w:val="26"/>
        </w:rPr>
        <w:t> 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5"/>
          <w:szCs w:val="25"/>
        </w:rPr>
        <w:t>метода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12"/>
          <w:sz w:val="25"/>
          <w:szCs w:val="25"/>
        </w:rPr>
        <w:t> </w:t>
      </w:r>
      <w:r>
        <w:rPr sz="25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5"/>
          <w:szCs w:val="25"/>
        </w:rPr>
        <w:t>позволит</w:t>
      </w:r>
      <w:r>
        <w:rPr sz="25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position w:val="-15"/>
          <w:sz w:val="25"/>
          <w:szCs w:val="25"/>
        </w:rPr>
        <w:t> </w:t>
      </w:r>
      <w:r>
        <w:rPr sz="25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5"/>
          <w:szCs w:val="25"/>
        </w:rPr>
        <w:t>поэтапно</w:t>
      </w:r>
      <w:r>
        <w:rPr sz="25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3"/>
          <w:position w:val="-20"/>
          <w:sz w:val="25"/>
          <w:szCs w:val="25"/>
        </w:rPr>
        <w:t> </w:t>
      </w:r>
      <w:r>
        <w:rPr sz="25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5"/>
          <w:szCs w:val="25"/>
        </w:rPr>
        <w:t>осуществлять</w:t>
      </w:r>
      <w:r>
        <w:rPr sz="25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9"/>
          <w:position w:val="-24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3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0"/>
          <w:sz w:val="26"/>
          <w:szCs w:val="26"/>
        </w:rPr>
        <w:t>ком-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>
        <w:rPr sz="4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7"/>
          <w:szCs w:val="47"/>
        </w:rPr>
        <w:t>ннffi</w:t>
      </w:r>
      <w:r>
        <w:rPr sz="4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47"/>
          <w:szCs w:val="47"/>
        </w:rPr>
        <w:t> </w:t>
      </w:r>
      <w:r>
        <w:rPr sz="10" baseline="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6"/>
          <w:sz w:val="10"/>
          <w:szCs w:val="10"/>
        </w:rPr>
        <w:t>. </w:t>
      </w:r>
      <w:r>
        <w:rPr sz="24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4"/>
          <w:szCs w:val="24"/>
          <w:vertAlign w:val="superscript"/>
        </w:rPr>
        <w:t>благоустр</w:t>
      </w:r>
      <w:r>
        <w:rPr sz="24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position w:val="1"/>
          <w:sz w:val="24"/>
          <w:szCs w:val="24"/>
          <w:vertAlign w:val="superscript"/>
        </w:rPr>
        <w:t> </w:t>
      </w:r>
      <w:r>
        <w:rPr sz="25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5"/>
          <w:szCs w:val="25"/>
          <w:vertAlign w:val="superscript"/>
        </w:rPr>
        <w:t>ойство</w:t>
      </w:r>
      <w:r>
        <w:rPr sz="25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position w:val="1"/>
          <w:sz w:val="25"/>
          <w:szCs w:val="25"/>
          <w:vertAlign w:val="superscript"/>
        </w:rPr>
        <w:t> </w:t>
      </w:r>
      <w:r>
        <w:rPr sz="22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2"/>
          <w:szCs w:val="22"/>
          <w:vertAlign w:val="superscript"/>
        </w:rPr>
        <w:t>обще</w:t>
      </w:r>
      <w:r>
        <w:rPr sz="22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position w:val="1"/>
          <w:sz w:val="22"/>
          <w:szCs w:val="22"/>
          <w:vertAlign w:val="superscript"/>
        </w:rPr>
        <w:t> </w:t>
      </w:r>
      <w:r>
        <w:rPr sz="14" baseline="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8"/>
          <w:sz w:val="14"/>
          <w:szCs w:val="14"/>
        </w:rPr>
        <w:t>с </w:t>
      </w:r>
      <w:r>
        <w:rPr sz="20" baseline="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8"/>
          <w:sz w:val="20"/>
          <w:szCs w:val="20"/>
        </w:rPr>
        <w:t>тве</w:t>
      </w:r>
      <w:r>
        <w:rPr sz="20" baseline="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18"/>
          <w:sz w:val="20"/>
          <w:szCs w:val="20"/>
        </w:rPr>
        <w:t> </w:t>
      </w:r>
      <w:r>
        <w:rPr sz="16" baseline="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6"/>
          <w:sz w:val="16"/>
          <w:szCs w:val="16"/>
        </w:rPr>
        <w:t>н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perscript"/>
        </w:rPr>
        <w:t>ных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sz w:val="25"/>
          <w:szCs w:val="25"/>
          <w:vertAlign w:val="superscript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perscript"/>
        </w:rPr>
        <w:t>территорий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8"/>
          <w:sz w:val="25"/>
          <w:szCs w:val="25"/>
          <w:vertAlign w:val="superscript"/>
        </w:rPr>
        <w:t> </w:t>
      </w:r>
      <w:r>
        <w:rPr sz="23" baseline="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8"/>
          <w:sz w:val="23"/>
          <w:szCs w:val="23"/>
        </w:rPr>
        <w:t>с </w:t>
      </w:r>
      <w:r>
        <w:rPr sz="32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32"/>
          <w:szCs w:val="32"/>
        </w:rPr>
        <w:t>учетоr'r".rrя</w:t>
      </w:r>
      <w:r>
        <w:rPr sz="32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6"/>
          <w:position w:val="1"/>
          <w:sz w:val="32"/>
          <w:szCs w:val="32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граждан,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13" w:lineRule="exact"/>
        <w:ind w:left="785" w:right="0" w:firstLine="724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- 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6"/>
          <w:szCs w:val="26"/>
        </w:rPr>
        <w:t>повысит</w:t>
      </w:r>
      <w:r>
        <w:rPr>
          <w:rFonts w:ascii="Times New Roman" w:hAnsi="Times New Roman" w:cs="Times New Roman"/>
          <w:sz w:val="26"/>
          <w:szCs w:val="2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40" w:lineRule="exact"/>
        <w:ind w:left="1543" w:right="396" w:hanging="758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795527</wp:posOffset>
            </wp:positionH>
            <wp:positionV relativeFrom="paragraph">
              <wp:posOffset>629665</wp:posOffset>
            </wp:positionV>
            <wp:extent cx="6135445" cy="751173"/>
            <wp:effectExtent l="0" t="0" r="0" b="0"/>
            <wp:wrapNone/>
            <wp:docPr id="167" name="Freeform 16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95527" y="5650484"/>
                      <a:ext cx="6021145" cy="6368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22" w:lineRule="exact"/>
                          <w:ind w:left="0" w:right="0" w:firstLine="24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ройству,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6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6"/>
                            <w:szCs w:val="26"/>
                          </w:rPr>
                          <w:t>инициированных</w:t>
                        </w:r>
                        <w:r>
                          <w:rPr sz="26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  <w:vertAlign w:val="subscript"/>
                          </w:rPr>
                          <w:t>граl)ii/iаI</w:t>
                        </w: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0"/>
                            <w:sz w:val="20"/>
                            <w:szCs w:val="20"/>
                            <w:vertAlign w:val="subscript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  <w:r>
                          <w:rPr sz="10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10"/>
                            <w:szCs w:val="10"/>
                          </w:rPr>
                          <w:t>t </w:t>
                        </w:r>
                        <w:r>
                          <w:rPr sz="20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0"/>
                            <w:szCs w:val="20"/>
                          </w:rPr>
                          <w:t>ам </w:t>
                        </w:r>
                        <w:r>
                          <w:rPr sz="16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16"/>
                            <w:szCs w:val="16"/>
                          </w:rPr>
                          <w:t>и 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4699"/>
                          </w:tabs>
                          <w:spacing w:before="0" w:after="0" w:line="347" w:lineRule="exact"/>
                          <w:ind w:left="0" w:right="0" w:firstLine="720"/>
                        </w:pPr>
                        <w:r>
                          <w:rPr sz="22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2"/>
                            <w:szCs w:val="22"/>
                          </w:rPr>
                          <w:t>- </w:t>
                        </w:r>
                        <w:r>
                          <w:rPr sz="25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5"/>
                            <w:szCs w:val="25"/>
                          </w:rPr>
                          <w:t>запустит</w:t>
                        </w:r>
                        <w:r>
                          <w:rPr sz="25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8"/>
                            <w:position w:val="-14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8"/>
                            <w:sz w:val="26"/>
                            <w:szCs w:val="26"/>
                          </w:rPr>
                          <w:t>механизм 	</w:t>
                        </w:r>
                        <w:r>
                          <w:rPr sz="1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0"/>
                            <w:szCs w:val="10"/>
                          </w:rPr>
                          <w:t>;</w:t>
                        </w: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3230"/>
                          </w:tabs>
                          <w:spacing w:before="0" w:after="0" w:line="522" w:lineRule="exact"/>
                          <w:ind w:left="0" w:right="0" w:firstLine="0"/>
                        </w:pPr>
                        <w:r>
                          <w:rPr sz="24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4"/>
                            <w:szCs w:val="24"/>
                          </w:rPr>
                          <w:t>зациЙ</w:t>
                        </w:r>
                        <w:r>
                          <w:rPr sz="24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position w:val="-14"/>
                            <w:sz w:val="24"/>
                            <w:szCs w:val="24"/>
                          </w:rPr>
                          <w:t> </w:t>
                        </w:r>
                        <w:r>
                          <w:rPr sz="22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2"/>
                            <w:szCs w:val="22"/>
                          </w:rPr>
                          <w:t>в </w:t>
                        </w:r>
                        <w:r>
                          <w:rPr sz="25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3"/>
                            <w:sz w:val="25"/>
                            <w:szCs w:val="25"/>
                          </w:rPr>
                          <w:t>реализации 	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финаriсовоI,о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5"/>
                            <w:sz w:val="24"/>
                            <w:szCs w:val="24"/>
                          </w:rPr>
                          <w:t> 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и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тру/lового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6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5"/>
                            <w:szCs w:val="25"/>
                          </w:rPr>
                          <w:t>участия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5"/>
                            <w:position w:val="-12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  <w:vertAlign w:val="subscript"/>
                          </w:rPr>
                          <w:t>граждан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8"/>
                            <w:sz w:val="25"/>
                            <w:szCs w:val="25"/>
                            <w:vertAlign w:val="subscript"/>
                          </w:rPr>
                          <w:t> </w:t>
                        </w:r>
                        <w:r>
                          <w:rPr sz="24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4"/>
                            <w:szCs w:val="24"/>
                          </w:rPr>
                          <w:t>и </w:t>
                        </w:r>
                        <w:r>
                          <w:rPr sz="25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5"/>
                            <w:szCs w:val="25"/>
                          </w:rPr>
                          <w:t>органи-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5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57"/>
          <w:szCs w:val="57"/>
        </w:rPr>
        <w:t>:*#rя**ъiн.ffi</w:t>
      </w:r>
      <w:r>
        <w:rPr sz="5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13"/>
          <w:sz w:val="57"/>
          <w:szCs w:val="57"/>
        </w:rPr>
        <w:t> </w:t>
      </w:r>
      <w:r>
        <w:rPr sz="3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9"/>
          <w:szCs w:val="39"/>
          <w:vertAlign w:val="subscript"/>
        </w:rPr>
        <w:t>:'}ТЖ,ЬжЖ#;:#lх"#Жfi</w:t>
      </w:r>
      <w:r>
        <w:rPr sz="3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03"/>
          <w:sz w:val="39"/>
          <w:szCs w:val="39"/>
          <w:vertAlign w:val="subscript"/>
        </w:rPr>
        <w:t> </w:t>
      </w:r>
      <w:r>
        <w:rPr sz="40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40"/>
          <w:szCs w:val="40"/>
        </w:rPr>
        <w:t>;""ffi </w:t>
      </w:r>
      <w:r>
        <w:rPr sz="3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35"/>
          <w:szCs w:val="35"/>
        </w:rPr>
        <w:t>,т:;;,</w:t>
      </w:r>
      <w:r>
        <w:rPr>
          <w:rFonts w:ascii="Times New Roman" w:hAnsi="Times New Roman" w:cs="Times New Roman"/>
          <w:sz w:val="35"/>
          <w:szCs w:val="35"/>
        </w:rPr>
        <w:t> </w:t>
      </w:r>
      <w:r>
        <w:br w:type="textWrapping" w:clear="all"/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-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запустит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3"/>
          <w:position w:val="-1"/>
          <w:sz w:val="25"/>
          <w:szCs w:val="25"/>
        </w:rPr>
        <w:t> 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реализацию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position w:val="-11"/>
          <w:sz w:val="25"/>
          <w:szCs w:val="25"/>
        </w:rPr>
        <w:t> 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механизма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5"/>
          <w:szCs w:val="25"/>
        </w:rPr>
        <w:t>поддержки</w:t>
      </w:r>
      <w:r>
        <w:rPr sz="25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position w:val="-16"/>
          <w:sz w:val="25"/>
          <w:szCs w:val="25"/>
        </w:rPr>
        <w:t> </w:t>
      </w:r>
      <w:r>
        <w:rPr sz="2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5"/>
          <w:szCs w:val="25"/>
        </w:rPr>
        <w:t>меропр</w:t>
      </w:r>
      <w:r>
        <w:rPr sz="2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21"/>
          <w:sz w:val="25"/>
          <w:szCs w:val="25"/>
        </w:rPr>
        <w:t> </w:t>
      </w:r>
      <w:r>
        <w:rPr sz="26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6"/>
          <w:szCs w:val="26"/>
        </w:rPr>
        <w:t>иятийпо</w:t>
      </w:r>
      <w:r>
        <w:rPr sz="26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24"/>
          <w:sz w:val="26"/>
          <w:szCs w:val="26"/>
        </w:rPr>
        <w:t> </w:t>
      </w:r>
      <w:r>
        <w:rPr sz="25" baseline="-2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9"/>
          <w:sz w:val="25"/>
          <w:szCs w:val="25"/>
        </w:rPr>
        <w:t>благоуст-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1237488</wp:posOffset>
            </wp:positionH>
            <wp:positionV relativeFrom="paragraph">
              <wp:posOffset>117729</wp:posOffset>
            </wp:positionV>
            <wp:extent cx="5298985" cy="608888"/>
            <wp:effectExtent l="0" t="0" r="0" b="0"/>
            <wp:wrapNone/>
            <wp:docPr id="168" name="Freeform 16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237488" y="6111495"/>
                      <a:ext cx="5184685" cy="49458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58" w:lineRule="exact"/>
                          <w:ind w:left="0" w:right="0" w:firstLine="1694"/>
                        </w:pP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мероприяrr.ий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4"/>
                            <w:sz w:val="23"/>
                            <w:szCs w:val="23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  <w:r>
                          <w:rPr sz="24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4"/>
                            <w:szCs w:val="24"/>
                          </w:rPr>
                          <w:t>по </w:t>
                        </w:r>
                        <w:r>
                          <w:rPr sz="25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5"/>
                            <w:szCs w:val="25"/>
                          </w:rPr>
                          <w:t>благоустройству;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30" w:lineRule="exact"/>
                          <w:ind w:left="0" w:right="0" w:firstLine="0"/>
                        </w:pP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- </w:t>
                        </w:r>
                        <w:r>
                          <w:rPr sz="2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5"/>
                            <w:szCs w:val="25"/>
                          </w:rPr>
                          <w:t>сформирует</w:t>
                        </w:r>
                        <w:r>
                          <w:rPr sz="2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8"/>
                            <w:position w:val="-1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5"/>
                            <w:szCs w:val="25"/>
                          </w:rPr>
                          <w:t>инструменr,ы</w:t>
                        </w:r>
                        <w:r>
                          <w:rPr sz="25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"/>
                            <w:position w:val="-7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6"/>
                            <w:szCs w:val="26"/>
                          </w:rPr>
                          <w:t>обще.ruьппъ.о</w:t>
                        </w:r>
                        <w:r>
                          <w:rPr sz="26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7"/>
                            <w:position w:val="-13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3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1"/>
                            <w:sz w:val="23"/>
                            <w:szCs w:val="23"/>
                          </w:rPr>
                          <w:t>контро</w:t>
                        </w:r>
                        <w:r>
                          <w:rPr sz="23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4"/>
                            <w:position w:val="-21"/>
                            <w:sz w:val="23"/>
                            <w:szCs w:val="23"/>
                          </w:rPr>
                          <w:t> </w:t>
                        </w:r>
                        <w:r>
                          <w:rPr sz="29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3"/>
                            <w:sz w:val="29"/>
                            <w:szCs w:val="29"/>
                          </w:rPr>
                          <w:t>ля</w:t>
                        </w:r>
                        <w:r>
                          <w:rPr sz="29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position w:val="-23"/>
                            <w:sz w:val="29"/>
                            <w:szCs w:val="29"/>
                          </w:rPr>
                          <w:t> </w:t>
                        </w:r>
                        <w:r>
                          <w:rPr sz="24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4"/>
                            <w:sz w:val="24"/>
                            <w:szCs w:val="24"/>
                          </w:rPr>
                          <w:t>зареализацией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17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07" w:lineRule="exact"/>
        <w:ind w:left="704" w:right="525" w:firstLine="8966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меро-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3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7"/>
          <w:szCs w:val="37"/>
        </w:rPr>
        <w:t>:::-"О</w:t>
      </w:r>
      <w:r>
        <w:rPr sz="3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sz w:val="37"/>
          <w:szCs w:val="37"/>
        </w:rPr>
        <w:t> </w:t>
      </w:r>
      <w:r>
        <w:rPr sz="20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20"/>
          <w:szCs w:val="20"/>
          <w:vertAlign w:val="superscript"/>
        </w:rPr>
        <w:t>ПО</w:t>
      </w:r>
      <w:r>
        <w:rPr sz="20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2"/>
          <w:sz w:val="20"/>
          <w:szCs w:val="20"/>
          <w:vertAlign w:val="superscript"/>
        </w:rPr>
        <w:t> </w:t>
      </w:r>
      <w:r>
        <w:rPr sz="22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2"/>
          <w:szCs w:val="22"/>
          <w:vertAlign w:val="superscript"/>
        </w:rPr>
        <w:t>бЛаГОУСТРОйСТВУ</w:t>
      </w:r>
      <w:r>
        <w:rPr sz="22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position w:val="1"/>
          <w:sz w:val="22"/>
          <w:szCs w:val="22"/>
          <w:vertAlign w:val="superscript"/>
        </w:rPr>
        <w:t> </w:t>
      </w:r>
      <w:r>
        <w:rPr>
          <w:rFonts w:ascii="Times New Roman" w:hAnsi="Times New Roman" w:cs="Times New Roman"/>
          <w:sz w:val="22"/>
          <w:szCs w:val="22"/>
        </w:rPr>
        <w:t> </w:t>
      </w:r>
      <w:r>
        <w:rPr sz="14" baseline="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9"/>
          <w:sz w:val="14"/>
          <w:szCs w:val="14"/>
        </w:rPr>
        <w:t>Н </w:t>
      </w:r>
      <w:r>
        <w:rPr sz="23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3"/>
          <w:szCs w:val="23"/>
          <w:vertAlign w:val="superscript"/>
        </w:rPr>
        <w:t>a'l'epp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perscript"/>
        </w:rPr>
        <w:t>итории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sz w:val="25"/>
          <w:szCs w:val="25"/>
          <w:vertAlign w:val="superscript"/>
        </w:rPr>
        <w:t> 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  <w:vertAlign w:val="superscript"/>
        </w:rPr>
        <w:t>Куйбыш.".*о.о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sz w:val="28"/>
          <w:szCs w:val="28"/>
          <w:vertAlign w:val="superscript"/>
        </w:rPr>
        <w:t> </w:t>
      </w:r>
      <w:r>
        <w:rPr>
          <w:rFonts w:ascii="Times New Roman" w:hAnsi="Times New Roman" w:cs="Times New Roman"/>
          <w:sz w:val="28"/>
          <w:szCs w:val="28"/>
        </w:rPr>
        <w:t> </w:t>
      </w:r>
      <w:r>
        <w:rPr sz="27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4"/>
          <w:sz w:val="27"/>
          <w:szCs w:val="27"/>
        </w:rPr>
        <w:t>.br,r.no.o</w:t>
      </w:r>
      <w:r>
        <w:rPr sz="27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5"/>
          <w:position w:val="4"/>
          <w:sz w:val="27"/>
          <w:szCs w:val="27"/>
        </w:rPr>
        <w:t>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поселе_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73" w:lineRule="exact"/>
        <w:ind w:left="704" w:right="0" w:firstLine="686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752855</wp:posOffset>
            </wp:positionH>
            <wp:positionV relativeFrom="paragraph">
              <wp:posOffset>204725</wp:posOffset>
            </wp:positionV>
            <wp:extent cx="6216425" cy="636574"/>
            <wp:effectExtent l="0" t="0" r="0" b="0"/>
            <wp:wrapNone/>
            <wp:docPr id="169" name="Freeform 16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52855" y="7074409"/>
                      <a:ext cx="6102125" cy="52227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417"/>
                            <w:tab w:val="left" w:pos="8557"/>
                          </w:tabs>
                          <w:spacing w:before="0" w:after="0" w:line="244" w:lineRule="exact"/>
                          <w:ind w:left="0" w:right="0" w:firstLine="4"/>
                        </w:pPr>
                        <w:r>
                          <w:rPr sz="25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5"/>
                            <w:szCs w:val="25"/>
                          </w:rPr>
                          <w:t>устройству,</w:t>
                        </w:r>
                        <w:r>
                          <w:rPr sz="25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5"/>
                            <w:position w:val="-5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5"/>
                            <w:szCs w:val="25"/>
                          </w:rPr>
                          <w:t>отвечаЮщих</w:t>
                        </w:r>
                        <w:r>
                          <w:rPr sz="25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position w:val="-5"/>
                            <w:sz w:val="25"/>
                            <w:szCs w:val="25"/>
                          </w:rPr>
                          <w:t> </w:t>
                        </w:r>
                        <w:r>
                          <w:rPr sz="23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3"/>
                            <w:szCs w:val="23"/>
                          </w:rPr>
                          <w:t>совреN4сIittым</w:t>
                        </w:r>
                        <w:r>
                          <w:rPr sz="23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8"/>
                            <w:position w:val="-11"/>
                            <w:sz w:val="23"/>
                            <w:szCs w:val="23"/>
                          </w:rPr>
                          <w:t> </w:t>
                        </w:r>
                        <w:r>
                          <w:rPr sz="25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5"/>
                            <w:szCs w:val="25"/>
                          </w:rPr>
                          <w:t>.l.ребоuu""оr, 		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по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</w:rPr>
                          <w:t>благо-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4"/>
                            <w:szCs w:val="24"/>
                          </w:rPr>
                          <w:t>меннуЮ</w:t>
                        </w:r>
                        <w:r>
                          <w:rPr sz="24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6"/>
                            <w:position w:val="-7"/>
                            <w:sz w:val="24"/>
                            <w:szCs w:val="24"/>
                          </w:rPr>
                          <w:t> </w:t>
                        </w:r>
                        <w:r>
                          <w:rPr sz="26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6"/>
                            <w:szCs w:val="26"/>
                          </w:rPr>
                          <w:t>городскУю</w:t>
                        </w:r>
                        <w:r>
                          <w:rPr sz="26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9"/>
                            <w:position w:val="-11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6"/>
                            <w:szCs w:val="26"/>
                          </w:rPr>
                          <w:t>комфортнуI.</w:t>
                        </w:r>
                        <w:r>
                          <w:rPr sz="26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"/>
                            <w:position w:val="-16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4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2"/>
                            <w:sz w:val="24"/>
                            <w:szCs w:val="24"/>
                          </w:rPr>
                          <w:t>сl]еду</w:t>
                        </w:r>
                        <w:r>
                          <w:rPr sz="24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9"/>
                            <w:position w:val="-22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2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8"/>
                            <w:sz w:val="24"/>
                            <w:szCs w:val="24"/>
                          </w:rPr>
                          <w:t>лля</w:t>
                        </w:r>
                        <w:r>
                          <w:rPr sz="24" baseline="-2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9"/>
                            <w:position w:val="-28"/>
                            <w:sz w:val="24"/>
                            <w:szCs w:val="24"/>
                          </w:rPr>
                          <w:t> </w:t>
                        </w:r>
                        <w:r>
                          <w:rPr sz="23" baseline="-2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7"/>
                            <w:sz w:val="23"/>
                            <w:szCs w:val="23"/>
                          </w:rPr>
                          <w:t>проЖ 	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позволит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4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4"/>
                            <w:szCs w:val="24"/>
                          </w:rPr>
                          <w:t>создать</w:t>
                        </w:r>
                        <w:r>
                          <w:rPr sz="24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7"/>
                            <w:position w:val="-4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4"/>
                            <w:szCs w:val="24"/>
                          </w:rPr>
                          <w:t>совре-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Таким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sz w:val="26"/>
          <w:szCs w:val="26"/>
        </w:rPr>
        <w:t> 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образом,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position w:val="-3"/>
          <w:sz w:val="25"/>
          <w:szCs w:val="25"/>
        </w:rPr>
        <w:t> 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комплек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position w:val="-7"/>
          <w:sz w:val="25"/>
          <w:szCs w:val="25"/>
        </w:rPr>
        <w:t>(</w:t>
      </w:r>
      <w:r>
        <w:rPr sz="24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4"/>
          <w:szCs w:val="24"/>
        </w:rPr>
        <w:t>]llыи</w:t>
      </w:r>
      <w:r>
        <w:rPr sz="24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4"/>
          <w:szCs w:val="24"/>
        </w:rPr>
        <w:t>подход</w:t>
      </w:r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4"/>
          <w:position w:val="-14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4"/>
          <w:szCs w:val="24"/>
        </w:rPr>
        <w:t>к </w:t>
      </w:r>
      <w:r>
        <w:rPr sz="24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4"/>
          <w:szCs w:val="24"/>
        </w:rPr>
        <w:t>реализации</w:t>
      </w:r>
      <w:r>
        <w:rPr sz="24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24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4"/>
          <w:szCs w:val="24"/>
        </w:rPr>
        <w:t>меро </w:t>
      </w:r>
      <w:r>
        <w:rPr sz="24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6"/>
          <w:sz w:val="24"/>
          <w:szCs w:val="24"/>
        </w:rPr>
        <w:t>приятий  </w:t>
      </w:r>
    </w:p>
    <w:p>
      <w:pPr>
        <w:spacing w:after="12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448" w:lineRule="exact"/>
        <w:ind w:left="655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4486655</wp:posOffset>
            </wp:positionH>
            <wp:positionV relativeFrom="paragraph">
              <wp:posOffset>-73406</wp:posOffset>
            </wp:positionV>
            <wp:extent cx="2301441" cy="376015"/>
            <wp:effectExtent l="0" t="0" r="0" b="0"/>
            <wp:wrapNone/>
            <wp:docPr id="170" name="Freeform 17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486655" y="7412482"/>
                      <a:ext cx="2187141" cy="26171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12" w:lineRule="exact"/>
                          <w:ind w:left="0" w:right="0" w:firstLine="0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иванияграждан,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3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  <w:vertAlign w:val="subscript"/>
                          </w:rPr>
                          <w:t>а </w:t>
                        </w:r>
                        <w:r>
                          <w:rPr sz="25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5"/>
                            <w:szCs w:val="25"/>
                          </w:rPr>
                          <w:t>также</w:t>
                        </w:r>
                        <w:r>
                          <w:rPr sz="25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position w:val="-8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5"/>
                            <w:szCs w:val="25"/>
                          </w:rPr>
                          <w:t>ком-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ф </w:t>
      </w:r>
      <w:r>
        <w:rPr sz="24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4"/>
          <w:sz w:val="24"/>
          <w:szCs w:val="24"/>
        </w:rPr>
        <w:t>ортное</w:t>
      </w:r>
      <w:r>
        <w:rPr sz="24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position w:val="4"/>
          <w:sz w:val="24"/>
          <w:szCs w:val="24"/>
        </w:rPr>
        <w:t> </w:t>
      </w:r>
      <w:r>
        <w:rPr sz="25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5"/>
          <w:szCs w:val="25"/>
        </w:rPr>
        <w:t>современное</w:t>
      </w:r>
      <w:r>
        <w:rPr sz="25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5"/>
          <w:position w:val="1"/>
          <w:sz w:val="25"/>
          <w:szCs w:val="25"/>
        </w:rPr>
        <w:t> </w:t>
      </w:r>
      <w:r>
        <w:rPr sz="19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19"/>
          <w:szCs w:val="19"/>
        </w:rPr>
        <w:t>&lt;&lt;обrц""-r.,r".,</w:t>
      </w:r>
      <w:r>
        <w:rPr sz="19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4"/>
          <w:position w:val="-3"/>
          <w:sz w:val="19"/>
          <w:szCs w:val="19"/>
        </w:rPr>
        <w:t> </w:t>
      </w:r>
      <w:r>
        <w:rPr>
          <w:rFonts w:ascii="Times New Roman" w:hAnsi="Times New Roman" w:cs="Times New Roman"/>
          <w:sz w:val="19"/>
          <w:szCs w:val="19"/>
        </w:rPr>
        <w:t> </w:t>
      </w:r>
      <w:r>
        <w:rPr sz="1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16"/>
          <w:szCs w:val="16"/>
        </w:rPr>
        <w:t>uro </w:t>
      </w:r>
      <w:r>
        <w:rPr sz="22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2"/>
          <w:szCs w:val="22"/>
        </w:rPr>
        <w:t>е </w:t>
      </w:r>
      <w:r>
        <w:rPr sz="24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4"/>
          <w:szCs w:val="24"/>
        </w:rPr>
        <w:t>пространство)).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00" w:after="0" w:line="574" w:lineRule="exact"/>
        <w:ind w:left="655" w:right="0" w:firstLine="369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Раздел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sz w:val="24"/>
          <w:szCs w:val="24"/>
        </w:rPr>
        <w:t> 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3"/>
          <w:szCs w:val="23"/>
        </w:rPr>
        <w:t>7,З,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position w:val="-3"/>
          <w:sz w:val="23"/>
          <w:szCs w:val="23"/>
        </w:rPr>
        <w:t> 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4"/>
          <w:szCs w:val="24"/>
        </w:rPr>
        <w:t>I{ели,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position w:val="-4"/>
          <w:sz w:val="24"/>
          <w:szCs w:val="24"/>
        </w:rPr>
        <w:t> 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4"/>
          <w:szCs w:val="24"/>
        </w:rPr>
        <w:t>задачи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position w:val="-8"/>
          <w:sz w:val="24"/>
          <w:szCs w:val="24"/>
        </w:rPr>
        <w:t> </w:t>
      </w:r>
      <w:r>
        <w:rPr sz="24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4"/>
          <w:szCs w:val="24"/>
        </w:rPr>
        <w:t>и </w:t>
      </w:r>
      <w:r>
        <w:rPr sz="23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3"/>
          <w:szCs w:val="23"/>
        </w:rPr>
        <w:t>показа,гели</w:t>
      </w:r>
      <w:r>
        <w:rPr sz="23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9"/>
          <w:position w:val="-12"/>
          <w:sz w:val="23"/>
          <w:szCs w:val="23"/>
        </w:rPr>
        <w:t> </w:t>
      </w:r>
      <w:r>
        <w:rPr>
          <w:rFonts w:ascii="Times New Roman" w:hAnsi="Times New Roman" w:cs="Times New Roman"/>
          <w:sz w:val="23"/>
          <w:szCs w:val="23"/>
        </w:rPr>
        <w:t> </w:t>
      </w:r>
      <w:r>
        <w:rPr sz="25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5"/>
          <w:szCs w:val="25"/>
        </w:rPr>
        <w:t>(индикаторы),</w:t>
      </w:r>
      <w:r>
        <w:rPr sz="25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4"/>
          <w:position w:val="-16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5"/>
          <w:szCs w:val="25"/>
        </w:rPr>
        <w:t>основные</w:t>
      </w:r>
      <w:r>
        <w:rPr sz="25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position w:val="-24"/>
          <w:sz w:val="25"/>
          <w:szCs w:val="25"/>
        </w:rPr>
        <w:t> </w:t>
      </w:r>
      <w:r>
        <w:rPr sz="25" baseline="-2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8"/>
          <w:sz w:val="25"/>
          <w:szCs w:val="25"/>
        </w:rPr>
        <w:t>ожидаемые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20" w:lineRule="exact"/>
        <w:ind w:left="655" w:right="0" w:firstLine="988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1011936</wp:posOffset>
            </wp:positionH>
            <wp:positionV relativeFrom="paragraph">
              <wp:posOffset>182626</wp:posOffset>
            </wp:positionV>
            <wp:extent cx="5669356" cy="587584"/>
            <wp:effectExtent l="0" t="0" r="0" b="0"/>
            <wp:wrapNone/>
            <wp:docPr id="171" name="Freeform 17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11936" y="8287258"/>
                      <a:ext cx="5555056" cy="47328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45" w:lineRule="exact"/>
                          <w:ind w:left="0" w:right="0" w:firstLine="0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&lt;Благоустройство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3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3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3"/>
                            <w:szCs w:val="23"/>
                          </w:rPr>
                          <w:t>общест,веi</w:t>
                        </w:r>
                        <w:r>
                          <w:rPr sz="23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position w:val="-8"/>
                            <w:sz w:val="23"/>
                            <w:szCs w:val="23"/>
                          </w:rPr>
                          <w:t> </w:t>
                        </w:r>
                        <w:r>
                          <w:rPr sz="9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9"/>
                            <w:szCs w:val="9"/>
                          </w:rPr>
                          <w:t>I </w:t>
                        </w:r>
                        <w:r>
                          <w:rPr sz="10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10"/>
                            <w:szCs w:val="10"/>
                          </w:rPr>
                          <w:t>I </w:t>
                        </w:r>
                        <w:r>
                          <w:rPr sz="13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13"/>
                            <w:szCs w:val="13"/>
                          </w:rPr>
                          <w:t>l </w:t>
                        </w:r>
                        <w:r>
                          <w:rPr sz="25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5"/>
                            <w:szCs w:val="25"/>
                          </w:rPr>
                          <w:t>ых 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4045"/>
                          </w:tabs>
                          <w:spacing w:before="0" w:after="0" w:line="598" w:lineRule="exact"/>
                          <w:ind w:left="0" w:right="0" w:firstLine="2015"/>
                        </w:pPr>
                        <w:r>
                          <w:rPr sz="23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3"/>
                            <w:szCs w:val="23"/>
                          </w:rPr>
                          <w:t>поселениrl</w:t>
                        </w:r>
                        <w:r>
                          <w:rPr sz="23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"/>
                            <w:position w:val="-6"/>
                            <w:sz w:val="23"/>
                            <w:szCs w:val="23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  <w:vertAlign w:val="subscript"/>
                          </w:rPr>
                          <w:t>)) </w:t>
                        </w:r>
                        <w:r>
                          <w:rPr sz="19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19"/>
                            <w:szCs w:val="19"/>
                          </w:rPr>
                          <w:t>MyI 	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'ерритори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3"/>
                            <w:sz w:val="25"/>
                            <w:szCs w:val="25"/>
                          </w:rPr>
                          <w:t> </w:t>
                        </w:r>
                        <w:r>
                          <w:rPr sz="31" baseline="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3"/>
                            <w:sz w:val="31"/>
                            <w:szCs w:val="31"/>
                          </w:rPr>
                          <w:t>й </w:t>
                        </w:r>
                        <w:r>
                          <w:rPr sz="29" baseline="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2"/>
                            <w:sz w:val="29"/>
                            <w:szCs w:val="29"/>
                          </w:rPr>
                          <w:t>Куйбr,.u.r.пuго</w:t>
                        </w:r>
                        <w:r>
                          <w:rPr sz="29" baseline="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6"/>
                            <w:position w:val="12"/>
                            <w:sz w:val="29"/>
                            <w:szCs w:val="29"/>
                          </w:rPr>
                          <w:t> </w:t>
                        </w:r>
                        <w:r>
                          <w:rPr sz="25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4"/>
                            <w:sz w:val="25"/>
                            <w:szCs w:val="25"/>
                          </w:rPr>
                          <w:t>сельского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конечные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4"/>
          <w:szCs w:val="24"/>
        </w:rPr>
        <w:t>резулътаты)</w:t>
      </w:r>
      <w:r>
        <w:rPr sz="24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6"/>
          <w:position w:val="-10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2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2"/>
          <w:szCs w:val="22"/>
        </w:rPr>
        <w:t>t]роl(и</w:t>
      </w:r>
      <w:r>
        <w:rPr sz="22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position w:val="-10"/>
          <w:sz w:val="22"/>
          <w:szCs w:val="22"/>
        </w:rPr>
        <w:t> </w:t>
      </w:r>
      <w:r>
        <w:rPr sz="24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4"/>
          <w:szCs w:val="24"/>
        </w:rPr>
        <w:t>и </w:t>
      </w:r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4"/>
          <w:szCs w:val="24"/>
        </w:rPr>
        <w:t>эl,апы</w:t>
      </w:r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position w:val="-14"/>
          <w:sz w:val="24"/>
          <w:szCs w:val="24"/>
        </w:rPr>
        <w:t> </w:t>
      </w:r>
      <w:r>
        <w:rPr sz="24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4"/>
          <w:szCs w:val="24"/>
        </w:rPr>
        <w:t>реализ</w:t>
      </w:r>
      <w:r>
        <w:rPr sz="24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position w:val="-23"/>
          <w:sz w:val="24"/>
          <w:szCs w:val="24"/>
        </w:rPr>
        <w:t> </w:t>
      </w:r>
      <w:r>
        <w:rPr sz="24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4"/>
          <w:szCs w:val="24"/>
        </w:rPr>
        <w:t>ацииподпрограммы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51" w:lineRule="exact"/>
        <w:ind w:left="550" w:right="0" w:firstLine="4382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IиI{ипальной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sz w:val="24"/>
          <w:szCs w:val="24"/>
        </w:rPr>
        <w:t> 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6"/>
          <w:szCs w:val="26"/>
        </w:rPr>
        <w:t>программы</w:t>
      </w:r>
      <w:r>
        <w:rPr>
          <w:rFonts w:ascii="Times New Roman" w:hAnsi="Times New Roman" w:cs="Times New Roman"/>
          <w:sz w:val="26"/>
          <w:szCs w:val="2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80" w:after="0" w:line="500" w:lineRule="exact"/>
        <w:ind w:left="550" w:right="0" w:firstLine="719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В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соответствии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8"/>
          <w:position w:val="-1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  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4"/>
          <w:szCs w:val="24"/>
        </w:rPr>
        <w:t>с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7"/>
          <w:position w:val="-8"/>
          <w:sz w:val="24"/>
          <w:szCs w:val="24"/>
        </w:rPr>
        <w:t> </w:t>
      </w:r>
      <w:r>
        <w:rPr sz="23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3"/>
          <w:szCs w:val="23"/>
        </w:rPr>
        <w:t>основI-1ыми</w:t>
      </w:r>
      <w:r>
        <w:rPr sz="23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8"/>
          <w:sz w:val="23"/>
          <w:szCs w:val="23"/>
        </w:rPr>
        <w:t> </w:t>
      </w:r>
      <w:r>
        <w:rPr>
          <w:rFonts w:ascii="Times New Roman" w:hAnsi="Times New Roman" w:cs="Times New Roman"/>
          <w:sz w:val="23"/>
          <w:szCs w:val="23"/>
        </w:rPr>
        <w:t> </w:t>
      </w:r>
      <w:r>
        <w:rPr sz="24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4"/>
          <w:szCs w:val="24"/>
        </w:rPr>
        <w:t>llриоритетами</w:t>
      </w:r>
      <w:r>
        <w:rPr sz="24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position w:val="-13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  </w:t>
      </w:r>
      <w:r>
        <w:rPr sz="24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4"/>
          <w:szCs w:val="24"/>
        </w:rPr>
        <w:t>государственной  </w:t>
      </w:r>
    </w:p>
    <w:p>
      <w:pPr>
        <w:rPr>
          <w:rFonts w:ascii="Times New Roman" w:hAnsi="Times New Roman" w:cs="Times New Roman"/>
          <w:color w:val="010302"/>
        </w:rPr>
        <w:tabs>
          <w:tab w:val="left" w:pos="8474"/>
          <w:tab w:val="left" w:pos="8934"/>
        </w:tabs>
        <w:spacing w:before="0" w:after="0" w:line="364" w:lineRule="exact"/>
        <w:ind w:left="550" w:right="527" w:firstLine="9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670559</wp:posOffset>
            </wp:positionH>
            <wp:positionV relativeFrom="paragraph">
              <wp:posOffset>393445</wp:posOffset>
            </wp:positionV>
            <wp:extent cx="6283468" cy="480885"/>
            <wp:effectExtent l="0" t="0" r="0" b="0"/>
            <wp:wrapNone/>
            <wp:docPr id="172" name="Freeform 17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70559" y="9456928"/>
                      <a:ext cx="6169168" cy="36658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77" w:lineRule="exact"/>
                          <w:ind w:left="0" w:right="0" w:firstLine="0"/>
                        </w:pPr>
                        <w:r>
                          <w:rPr sz="30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30"/>
                            <w:szCs w:val="30"/>
                          </w:rPr>
                          <w:t>Ростовской</w:t>
                        </w:r>
                        <w:r>
                          <w:rPr sz="30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7"/>
                            <w:position w:val="-4"/>
                            <w:sz w:val="30"/>
                            <w:szCs w:val="30"/>
                          </w:rPr>
                          <w:t> </w:t>
                        </w:r>
                        <w:r>
                          <w:rPr sz="31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31"/>
                            <w:szCs w:val="31"/>
                          </w:rPr>
                          <w:t>области</w:t>
                        </w:r>
                        <w:r>
                          <w:rPr sz="31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0"/>
                            <w:position w:val="-11"/>
                            <w:sz w:val="31"/>
                            <w:szCs w:val="31"/>
                          </w:rPr>
                          <w:t> </w:t>
                        </w:r>
                        <w:r>
                          <w:rPr sz="28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8"/>
                            <w:szCs w:val="28"/>
                          </w:rPr>
                          <w:t>основ'1сlй'.,.r,о.</w:t>
                        </w:r>
                        <w:r>
                          <w:rPr sz="28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position w:val="-15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 </w:t>
                        </w:r>
                        <w:r>
                          <w:rPr sz="30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3"/>
                            <w:sz w:val="30"/>
                            <w:szCs w:val="30"/>
                          </w:rPr>
                          <w:t>rуr"ч".rальной </w:t>
                        </w: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8"/>
                            <w:szCs w:val="28"/>
                          </w:rPr>
                          <w:t>стратегией</w:t>
                        </w: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1"/>
                            <w:sz w:val="28"/>
                            <w:szCs w:val="28"/>
                          </w:rPr>
                          <w:t> 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5"/>
                            <w:szCs w:val="25"/>
                          </w:rPr>
                          <w:t>развития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5245608</wp:posOffset>
            </wp:positionH>
            <wp:positionV relativeFrom="paragraph">
              <wp:posOffset>597915</wp:posOffset>
            </wp:positionV>
            <wp:extent cx="1685012" cy="350824"/>
            <wp:effectExtent l="0" t="0" r="0" b="0"/>
            <wp:wrapNone/>
            <wp:docPr id="173" name="Freeform 17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245608" y="9661398"/>
                      <a:ext cx="1570712" cy="23652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72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проrраммы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4"/>
                            <w:sz w:val="27"/>
                            <w:szCs w:val="27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  <w:vertAlign w:val="subscript"/>
                          </w:rPr>
                          <w:t>является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9"/>
          <w:szCs w:val="29"/>
        </w:rPr>
        <w:t>сфере</w:t>
      </w:r>
      <w:r>
        <w:rPr sz="2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sz w:val="29"/>
          <w:szCs w:val="29"/>
        </w:rPr>
        <w:t> </w:t>
      </w:r>
      <w:r>
        <w:rPr sz="27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7"/>
          <w:szCs w:val="27"/>
        </w:rPr>
        <w:t>благоустройства,</w:t>
      </w:r>
      <w:r>
        <w:rPr sz="27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5"/>
          <w:position w:val="-3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7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7"/>
          <w:szCs w:val="27"/>
        </w:rPr>
        <w:t>.rро],,.,,"ческими</w:t>
      </w:r>
      <w:r>
        <w:rPr sz="27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2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9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9"/>
          <w:szCs w:val="29"/>
        </w:rPr>
        <w:t>документами</w:t>
      </w:r>
      <w:r>
        <w:rPr sz="29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position w:val="-24"/>
          <w:sz w:val="29"/>
          <w:szCs w:val="29"/>
        </w:rPr>
        <w:t> </w:t>
      </w:r>
      <w:r>
        <w:rPr sz="38" baseline="-2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8"/>
          <w:sz w:val="38"/>
          <w:szCs w:val="38"/>
        </w:rPr>
        <w:t>по 		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политики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  <w:vertAlign w:val="subscript"/>
        </w:rPr>
        <w:t>в</w:t>
      </w:r>
      <w:r>
        <w:rPr>
          <w:rFonts w:ascii="Times New Roman" w:hAnsi="Times New Roman" w:cs="Times New Roman"/>
          <w:sz w:val="21"/>
          <w:szCs w:val="21"/>
        </w:rPr>
        <w:t> </w:t>
      </w:r>
      <w:r>
        <w:rPr sz="28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3"/>
          <w:sz w:val="28"/>
          <w:szCs w:val="28"/>
        </w:rPr>
        <w:t>комфортной</w:t>
      </w:r>
      <w:r>
        <w:rPr sz="28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7"/>
          <w:position w:val="3"/>
          <w:sz w:val="28"/>
          <w:szCs w:val="28"/>
        </w:rPr>
        <w:t> </w:t>
      </w:r>
      <w:r>
        <w:rPr sz="29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9"/>
          <w:szCs w:val="29"/>
        </w:rPr>
        <w:t>городской</w:t>
      </w:r>
      <w:r>
        <w:rPr sz="29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position w:val="-1"/>
          <w:sz w:val="29"/>
          <w:szCs w:val="29"/>
        </w:rPr>
        <w:t> </w:t>
      </w:r>
      <w:r>
        <w:rPr sz="28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8"/>
          <w:szCs w:val="28"/>
        </w:rPr>
        <w:t>cpe:tu'</w:t>
      </w:r>
      <w:r>
        <w:rPr sz="28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position w:val="-8"/>
          <w:sz w:val="28"/>
          <w:szCs w:val="28"/>
        </w:rPr>
        <w:t> </w:t>
      </w:r>
      <w:r>
        <w:rPr sz="26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6"/>
          <w:szCs w:val="26"/>
        </w:rPr>
        <w:t>фе7lералЬ"оЬ:</w:t>
      </w:r>
      <w:r>
        <w:rPr sz="26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9"/>
          <w:position w:val="-19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9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6"/>
          <w:sz w:val="29"/>
          <w:szCs w:val="29"/>
        </w:rPr>
        <w:t>уровня, 	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формированию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docGrid w:linePitch="360"/>
        </w:sectPr>
        <w:spacing w:before="0" w:after="0" w:line="168" w:lineRule="exact"/>
        <w:ind w:left="8561" w:right="0" w:firstLine="0"/>
      </w:pPr>
      <w:r/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11</w:t>
      </w:r>
      <w:r>
        <w:rPr>
          <w:rFonts w:ascii="Times New Roman" w:hAnsi="Times New Roman" w:cs="Times New Roman"/>
          <w:sz w:val="14"/>
          <w:szCs w:val="14"/>
        </w:rPr>
        <w:t> </w:t>
      </w:r>
      <w:r/>
      <w:r>
        <w:br w:type="page"/>
      </w:r>
    </w:p>
    <w:p>
      <w:pPr>
        <w:rPr>
          <w:rFonts w:ascii="Times New Roman" w:hAnsi="Times New Roman" w:cs="Times New Roman"/>
          <w:color w:val="010302"/>
        </w:rPr>
        <w:spacing w:before="0" w:after="0" w:line="321" w:lineRule="exact"/>
        <w:ind w:left="1030" w:right="128" w:firstLine="9"/>
        <w:jc w:val="both"/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-452627</wp:posOffset>
            </wp:positionV>
            <wp:extent cx="7559040" cy="10692383"/>
            <wp:effectExtent l="0" t="0" r="0" b="0"/>
            <wp:wrapNone/>
            <wp:docPr id="174" name="Picture 17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/>
                    <pic:cNvPicPr>
                      <a:picLocks noChangeAspect="0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960119</wp:posOffset>
            </wp:positionH>
            <wp:positionV relativeFrom="paragraph">
              <wp:posOffset>467614</wp:posOffset>
            </wp:positionV>
            <wp:extent cx="2543672" cy="915511"/>
            <wp:effectExtent l="0" t="0" r="0" b="0"/>
            <wp:wrapNone/>
            <wp:docPr id="175" name="Freeform 17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60119" y="926338"/>
                      <a:ext cx="2429372" cy="80121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12" w:lineRule="exact"/>
                          <w:ind w:left="715" w:right="0" w:hanging="700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решить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6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25"/>
                            <w:szCs w:val="25"/>
                          </w:rPr>
                          <w:t>следующие</w:t>
                        </w:r>
                        <w:r>
                          <w:rPr sz="25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0"/>
                            <w:position w:val="2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</w:rPr>
                          <w:t>задачи: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организация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3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5"/>
                            <w:szCs w:val="25"/>
                          </w:rPr>
                          <w:t>мероприятий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1" w:lineRule="exact"/>
                          <w:ind w:left="0" w:right="0" w:firstLine="9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благоустройству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3"/>
                            <w:sz w:val="27"/>
                            <w:szCs w:val="27"/>
                          </w:rPr>
                          <w:t> </w:t>
                        </w:r>
                        <w:r>
                          <w:rPr sz="25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5"/>
                            <w:szCs w:val="25"/>
                          </w:rPr>
                          <w:t>общественных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благоустройстве;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повышение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sz w:val="30"/>
          <w:szCs w:val="30"/>
        </w:rPr>
        <w:t> </w:t>
      </w:r>
      <w:r>
        <w:rPr sz="30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30"/>
          <w:szCs w:val="30"/>
        </w:rPr>
        <w:t>уровня</w:t>
      </w:r>
      <w:r>
        <w:rPr sz="30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"/>
          <w:position w:val="-11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</w:t>
      </w:r>
      <w:r>
        <w:rPr sz="28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8"/>
          <w:szCs w:val="28"/>
        </w:rPr>
        <w:t>благоуотройства</w:t>
      </w:r>
      <w:r>
        <w:rPr sz="28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position w:val="-9"/>
          <w:sz w:val="28"/>
          <w:szCs w:val="28"/>
        </w:rPr>
        <w:t> </w:t>
      </w:r>
      <w:r>
        <w:rPr>
          <w:rFonts w:ascii="Times New Roman" w:hAnsi="Times New Roman" w:cs="Times New Roman"/>
          <w:sz w:val="28"/>
          <w:szCs w:val="28"/>
        </w:rPr>
        <w:t> </w:t>
      </w:r>
      <w:r>
        <w:rPr sz="25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5"/>
          <w:szCs w:val="25"/>
        </w:rPr>
        <w:t>нуждающ</w:t>
      </w:r>
      <w:r>
        <w:rPr sz="25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position w:val="-17"/>
          <w:sz w:val="25"/>
          <w:szCs w:val="25"/>
        </w:rPr>
        <w:t> </w:t>
      </w:r>
      <w:r>
        <w:rPr sz="30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30"/>
          <w:szCs w:val="30"/>
        </w:rPr>
        <w:t>ихся</w:t>
      </w:r>
      <w:r>
        <w:rPr sz="30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3"/>
          <w:position w:val="-21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30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30"/>
          <w:szCs w:val="30"/>
        </w:rPr>
        <w:t>в</w:t>
      </w:r>
      <w:r>
        <w:rPr sz="30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8"/>
          <w:position w:val="-24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25" baseline="-2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5"/>
          <w:sz w:val="25"/>
          <w:szCs w:val="25"/>
        </w:rPr>
        <w:t>благоустройстве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общественных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6"/>
          <w:szCs w:val="26"/>
        </w:rPr>
        <w:t>территорий,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3"/>
          <w:position w:val="-5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5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5"/>
          <w:szCs w:val="25"/>
        </w:rPr>
        <w:t>Щля</w:t>
      </w:r>
      <w:r>
        <w:rPr sz="25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16"/>
          <w:sz w:val="25"/>
          <w:szCs w:val="25"/>
        </w:rPr>
        <w:t> </w:t>
      </w:r>
      <w:r>
        <w:rPr sz="26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6"/>
          <w:szCs w:val="26"/>
        </w:rPr>
        <w:t>достижения</w:t>
      </w:r>
      <w:r>
        <w:rPr sz="26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8"/>
          <w:position w:val="-15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6"/>
          <w:szCs w:val="26"/>
        </w:rPr>
        <w:t>поставленных</w:t>
      </w:r>
      <w:r>
        <w:rPr sz="26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position w:val="-18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-2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7"/>
          <w:sz w:val="26"/>
          <w:szCs w:val="26"/>
        </w:rPr>
        <w:t>целей</w:t>
      </w:r>
      <w:r>
        <w:rPr sz="26" baseline="-2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position w:val="-27"/>
          <w:sz w:val="26"/>
          <w:szCs w:val="26"/>
        </w:rPr>
        <w:t> </w:t>
      </w:r>
      <w:r>
        <w:rPr sz="25" baseline="-2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7"/>
          <w:sz w:val="25"/>
          <w:szCs w:val="25"/>
        </w:rPr>
        <w:t>необходимо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941832</wp:posOffset>
            </wp:positionH>
            <wp:positionV relativeFrom="paragraph">
              <wp:posOffset>141604</wp:posOffset>
            </wp:positionV>
            <wp:extent cx="6312809" cy="1205801"/>
            <wp:effectExtent l="0" t="0" r="0" b="0"/>
            <wp:wrapNone/>
            <wp:docPr id="176" name="Freeform 17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41832" y="1206500"/>
                      <a:ext cx="6198509" cy="109150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1" w:lineRule="exact"/>
                          <w:ind w:left="4147" w:right="0" w:hanging="67"/>
                        </w:pP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По 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5"/>
                            <w:szCs w:val="25"/>
                          </w:rPr>
                          <w:t>реализоции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position w:val="-6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6"/>
                            <w:szCs w:val="26"/>
                          </w:rPr>
                          <w:t>муниципальной</w:t>
                        </w:r>
                        <w:r>
                          <w:rPr sz="26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2"/>
                            <w:position w:val="-6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7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7"/>
                            <w:szCs w:val="27"/>
                          </w:rPr>
                          <w:t>программы</w:t>
                        </w:r>
                        <w:r>
                          <w:rPr sz="27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position w:val="-13"/>
                            <w:sz w:val="27"/>
                            <w:szCs w:val="27"/>
                          </w:rPr>
                          <w:t> </w:t>
                        </w:r>
                        <w:r>
                          <w:rPr sz="25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8"/>
                            <w:sz w:val="25"/>
                            <w:szCs w:val="25"/>
                          </w:rPr>
                          <w:t>по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территорий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2"/>
                            <w:sz w:val="27"/>
                            <w:szCs w:val="27"/>
                          </w:rPr>
                          <w:t> </w:t>
                        </w:r>
                        <w:r>
                          <w:rPr sz="30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30"/>
                            <w:szCs w:val="30"/>
                          </w:rPr>
                          <w:t>с,</w:t>
                        </w:r>
                        <w:r>
                          <w:rPr sz="30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2"/>
                            <w:position w:val="-5"/>
                            <w:sz w:val="30"/>
                            <w:szCs w:val="30"/>
                          </w:rPr>
                          <w:t> </w:t>
                        </w:r>
                        <w:r>
                          <w:rPr sz="28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8"/>
                            <w:szCs w:val="28"/>
                          </w:rPr>
                          <w:t>Куйбышево,</w:t>
                        </w:r>
                        <w:r>
                          <w:rPr sz="28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3"/>
                            <w:position w:val="-7"/>
                            <w:sz w:val="28"/>
                            <w:szCs w:val="28"/>
                          </w:rPr>
                          <w:t> 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5"/>
                            <w:szCs w:val="25"/>
                          </w:rPr>
                          <w:t>нуждающ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0"/>
                            <w:position w:val="-12"/>
                            <w:sz w:val="25"/>
                            <w:szCs w:val="25"/>
                          </w:rPr>
                          <w:t> </w:t>
                        </w:r>
                        <w:r>
                          <w:rPr sz="28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8"/>
                            <w:szCs w:val="28"/>
                          </w:rPr>
                          <w:t>ихся</w:t>
                        </w:r>
                        <w:r>
                          <w:rPr sz="28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7"/>
                            <w:position w:val="-16"/>
                            <w:sz w:val="28"/>
                            <w:szCs w:val="28"/>
                          </w:rPr>
                          <w:t> </w:t>
                        </w:r>
                        <w:r>
                          <w:rPr sz="21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1"/>
                            <w:szCs w:val="21"/>
                          </w:rPr>
                          <w:t>в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327"/>
                          </w:tabs>
                          <w:spacing w:before="0" w:after="0" w:line="316" w:lineRule="exact"/>
                          <w:ind w:left="0" w:right="0" w:firstLine="715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повышение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2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7"/>
                            <w:szCs w:val="27"/>
                          </w:rPr>
                          <w:t>уровня</w:t>
                        </w:r>
                        <w:r>
                          <w:rPr sz="27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4"/>
                            <w:position w:val="-11"/>
                            <w:sz w:val="27"/>
                            <w:szCs w:val="27"/>
                          </w:rPr>
                          <w:t> 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  <w:vertAlign w:val="subscript"/>
                          </w:rPr>
                          <w:t>BoBJle.IeH'-IOcTи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sz w:val="22"/>
                            <w:szCs w:val="22"/>
                            <w:vertAlign w:val="subscript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  <w:r>
                          <w:rPr sz="26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6"/>
                            <w:szCs w:val="26"/>
                          </w:rPr>
                          <w:t>заинтересованных</w:t>
                        </w:r>
                        <w:r>
                          <w:rPr sz="26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3"/>
                            <w:position w:val="-14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3"/>
                            <w:sz w:val="26"/>
                            <w:szCs w:val="26"/>
                          </w:rPr>
                          <w:t>ЛИц</w:t>
                        </w:r>
                        <w:r>
                          <w:rPr sz="26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position w:val="-23"/>
                            <w:sz w:val="26"/>
                            <w:szCs w:val="26"/>
                          </w:rPr>
                          <w:t> </w:t>
                        </w:r>
                        <w:r>
                          <w:rPr sz="30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4"/>
                            <w:sz w:val="30"/>
                            <w:szCs w:val="30"/>
                          </w:rPr>
                          <w:t>в  </w:t>
                        </w:r>
                        <w:r>
                          <w:br w:type="textWrapping" w:clear="all"/>
                        </w:r>
                        <w:r>
                          <w:rPr sz="26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6"/>
                            <w:szCs w:val="26"/>
                          </w:rPr>
                          <w:t>мероприятиЙ</w:t>
                        </w:r>
                        <w:r>
                          <w:rPr sz="26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2"/>
                            <w:position w:val="1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8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8"/>
                            <w:szCs w:val="28"/>
                          </w:rPr>
                          <w:t>пО </w:t>
                        </w:r>
                        <w:r>
                          <w:rPr sz="26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6"/>
                            <w:szCs w:val="26"/>
                          </w:rPr>
                          <w:t>реализациИ</w:t>
                        </w:r>
                        <w:r>
                          <w:rPr sz="26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"/>
                            <w:position w:val="-11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5"/>
                            <w:szCs w:val="25"/>
                          </w:rPr>
                          <w:t>муIIициПальноЙ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7"/>
                            <w:position w:val="-11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7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8"/>
                            <w:sz w:val="27"/>
                            <w:szCs w:val="27"/>
                          </w:rPr>
                          <w:t>программы</w:t>
                        </w:r>
                        <w:r>
                          <w:rPr sz="27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4"/>
                            <w:position w:val="-18"/>
                            <w:sz w:val="27"/>
                            <w:szCs w:val="27"/>
                          </w:rPr>
                          <w:t> </w:t>
                        </w:r>
                        <w:r>
                          <w:rPr sz="30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3"/>
                            <w:sz w:val="30"/>
                            <w:szCs w:val="30"/>
                          </w:rPr>
                          <w:t>по 	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реализацию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1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938783</wp:posOffset>
            </wp:positionH>
            <wp:positionV relativeFrom="paragraph">
              <wp:posOffset>170815</wp:posOffset>
            </wp:positionV>
            <wp:extent cx="6232316" cy="422573"/>
            <wp:effectExtent l="0" t="0" r="0" b="0"/>
            <wp:wrapNone/>
            <wp:docPr id="177" name="Freeform 17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38783" y="2112011"/>
                      <a:ext cx="6118016" cy="3082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7761"/>
                          </w:tabs>
                          <w:spacing w:before="0" w:after="0" w:line="485" w:lineRule="exact"/>
                          <w:ind w:left="0" w:right="0" w:firstLine="0"/>
                        </w:pP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5"/>
                            <w:szCs w:val="25"/>
                          </w:rPr>
                          <w:t>общественных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position w:val="-6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5"/>
                            <w:szCs w:val="25"/>
                          </w:rPr>
                          <w:t>территорий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"/>
                            <w:position w:val="-12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3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3"/>
                            <w:szCs w:val="23"/>
                          </w:rPr>
                          <w:t>Itуй </w:t>
                        </w:r>
                        <w:r>
                          <w:rPr sz="21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1"/>
                            <w:szCs w:val="21"/>
                          </w:rPr>
                          <w:t>бы 	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благоустройству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361" w:lineRule="exact"/>
        <w:ind w:left="852" w:right="0" w:firstLine="4190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i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u </w:t>
      </w:r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е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всItого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position w:val="-1"/>
          <w:sz w:val="24"/>
          <w:szCs w:val="24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сельского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5"/>
          <w:position w:val="-4"/>
          <w:sz w:val="25"/>
          <w:szCs w:val="25"/>
        </w:rPr>
        <w:t> 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4"/>
          <w:szCs w:val="24"/>
        </w:rPr>
        <w:t>поселения.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36" w:lineRule="exact"/>
        <w:ind w:left="852" w:right="0" w:firstLine="787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ПеРеЧеНЬ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sz w:val="24"/>
          <w:szCs w:val="24"/>
        </w:rPr>
        <w:t> </w:t>
      </w:r>
      <w:r>
        <w:rPr sz="23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3"/>
          <w:szCs w:val="23"/>
        </w:rPr>
        <w:t>И </w:t>
      </w:r>
      <w:r>
        <w:rPr sz="22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2"/>
          <w:szCs w:val="22"/>
        </w:rPr>
        <w:t>ЗНаЧеНИЯ</w:t>
      </w:r>
      <w:r>
        <w:rPr sz="22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9"/>
          <w:position w:val="-5"/>
          <w:sz w:val="22"/>
          <w:szCs w:val="22"/>
        </w:rPr>
        <w:t> </w:t>
      </w:r>
      <w:r>
        <w:rPr>
          <w:rFonts w:ascii="Times New Roman" w:hAnsi="Times New Roman" w:cs="Times New Roman"/>
          <w:sz w:val="22"/>
          <w:szCs w:val="22"/>
        </w:rPr>
        <w:t> </w:t>
      </w:r>
      <w:r>
        <w:rPr sz="22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2"/>
          <w:szCs w:val="22"/>
        </w:rPr>
        <w:t>ЦеJIеI]ых</w:t>
      </w:r>
      <w:r>
        <w:rPr sz="22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"/>
          <w:position w:val="-12"/>
          <w:sz w:val="22"/>
          <w:szCs w:val="22"/>
        </w:rPr>
        <w:t> </w:t>
      </w:r>
      <w:r>
        <w:rPr>
          <w:rFonts w:ascii="Times New Roman" w:hAnsi="Times New Roman" w:cs="Times New Roman"/>
          <w:sz w:val="22"/>
          <w:szCs w:val="22"/>
        </w:rPr>
        <w:t> 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5"/>
          <w:szCs w:val="25"/>
        </w:rPr>
        <w:t>индикаторов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12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6"/>
          <w:szCs w:val="26"/>
        </w:rPr>
        <w:t>и </w:t>
      </w:r>
      <w:r>
        <w:rPr sz="25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5"/>
          <w:szCs w:val="25"/>
        </w:rPr>
        <w:t>показателей</w:t>
      </w:r>
      <w:r>
        <w:rPr sz="25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position w:val="-19"/>
          <w:sz w:val="25"/>
          <w:szCs w:val="25"/>
        </w:rPr>
        <w:t> </w:t>
      </w:r>
      <w:r>
        <w:rPr sz="25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5"/>
          <w:szCs w:val="25"/>
        </w:rPr>
        <w:t>муниципальной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27" w:lineRule="exact"/>
        <w:ind w:left="852" w:right="0" w:firstLine="86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программы,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8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отражены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5"/>
          <w:position w:val="-4"/>
          <w:sz w:val="25"/>
          <w:szCs w:val="25"/>
        </w:rPr>
        <w:t>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  <w:vertAlign w:val="subscript"/>
        </w:rPr>
        <w:t>в 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5"/>
          <w:szCs w:val="25"/>
        </w:rPr>
        <w:t>таблиlIс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position w:val="-9"/>
          <w:sz w:val="25"/>
          <w:szCs w:val="25"/>
        </w:rPr>
        <w:t> </w:t>
      </w:r>
      <w:r>
        <w:rPr sz="26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6"/>
          <w:szCs w:val="26"/>
        </w:rPr>
        <w:t>J$ </w:t>
      </w:r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4"/>
          <w:szCs w:val="24"/>
        </w:rPr>
        <w:t>2 </w:t>
      </w:r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4"/>
          <w:szCs w:val="24"/>
        </w:rPr>
        <w:t>к </w:t>
      </w:r>
      <w:r>
        <w:rPr sz="26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6"/>
          <w:szCs w:val="26"/>
        </w:rPr>
        <w:t>муниципальной</w:t>
      </w:r>
      <w:r>
        <w:rPr sz="26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position w:val="-15"/>
          <w:sz w:val="26"/>
          <w:szCs w:val="26"/>
        </w:rPr>
        <w:t> </w:t>
      </w:r>
      <w:r>
        <w:rPr sz="25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25"/>
          <w:szCs w:val="25"/>
        </w:rPr>
        <w:t>программе.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60" w:after="0" w:line="548" w:lineRule="exact"/>
        <w:ind w:left="852" w:right="0" w:firstLine="1056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Раздел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sz w:val="25"/>
          <w:szCs w:val="25"/>
        </w:rPr>
        <w:t> </w:t>
      </w:r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  <w:vertAlign w:val="subscript"/>
        </w:rPr>
        <w:t>7 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3"/>
          <w:szCs w:val="23"/>
        </w:rPr>
        <w:t>,4,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3"/>
          <w:sz w:val="23"/>
          <w:szCs w:val="23"/>
        </w:rPr>
        <w:t> 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4"/>
          <w:szCs w:val="24"/>
        </w:rPr>
        <w:t>Характерис,t,ика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4"/>
          <w:position w:val="-4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6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6"/>
          <w:szCs w:val="26"/>
        </w:rPr>
        <w:t>основных</w:t>
      </w:r>
      <w:r>
        <w:rPr sz="26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position w:val="-11"/>
          <w:sz w:val="26"/>
          <w:szCs w:val="26"/>
        </w:rPr>
        <w:t> </w:t>
      </w:r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4"/>
          <w:szCs w:val="24"/>
        </w:rPr>
        <w:t>мероп</w:t>
      </w:r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2"/>
          <w:position w:val="-15"/>
          <w:sz w:val="24"/>
          <w:szCs w:val="24"/>
        </w:rPr>
        <w:t> </w:t>
      </w:r>
      <w:r>
        <w:rPr sz="26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6"/>
          <w:szCs w:val="26"/>
        </w:rPr>
        <w:t>риятий</w:t>
      </w:r>
      <w:r>
        <w:rPr sz="26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24"/>
          <w:sz w:val="26"/>
          <w:szCs w:val="26"/>
        </w:rPr>
        <w:t> </w:t>
      </w:r>
      <w:r>
        <w:rPr sz="2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5"/>
          <w:szCs w:val="25"/>
        </w:rPr>
        <w:t>&lt;Благоустройство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98" w:lineRule="exact"/>
        <w:ind w:left="4106" w:right="251" w:hanging="2284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общественныХ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территорий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"/>
          <w:position w:val="-6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6"/>
          <w:szCs w:val="26"/>
        </w:rPr>
        <w:t>Itуйбышевского</w:t>
      </w:r>
      <w:r>
        <w:rPr sz="26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position w:val="-11"/>
          <w:sz w:val="26"/>
          <w:szCs w:val="26"/>
        </w:rPr>
        <w:t> </w:t>
      </w:r>
      <w:r>
        <w:rPr sz="25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5"/>
          <w:szCs w:val="25"/>
        </w:rPr>
        <w:t>сельского</w:t>
      </w:r>
      <w:r>
        <w:rPr sz="25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17"/>
          <w:sz w:val="25"/>
          <w:szCs w:val="25"/>
        </w:rPr>
        <w:t> </w:t>
      </w:r>
      <w:r>
        <w:rPr sz="24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24"/>
          <w:szCs w:val="24"/>
        </w:rPr>
        <w:t>поселения))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муниI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sz w:val="23"/>
          <w:szCs w:val="23"/>
        </w:rPr>
        <w:t> </w:t>
      </w:r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  <w:vertAlign w:val="subscript"/>
        </w:rPr>
        <w:t>{иt </w:t>
      </w:r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4"/>
          <w:szCs w:val="24"/>
        </w:rPr>
        <w:t>Iа:lьной</w:t>
      </w:r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position w:val="-2"/>
          <w:sz w:val="24"/>
          <w:szCs w:val="24"/>
        </w:rPr>
        <w:t> </w:t>
      </w:r>
      <w:r>
        <w:rPr sz="26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6"/>
          <w:szCs w:val="26"/>
        </w:rPr>
        <w:t>программы</w:t>
      </w:r>
      <w:r>
        <w:rPr>
          <w:rFonts w:ascii="Times New Roman" w:hAnsi="Times New Roman" w:cs="Times New Roman"/>
          <w:sz w:val="26"/>
          <w:szCs w:val="2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40" w:after="0" w:line="273" w:lineRule="exact"/>
        <w:ind w:left="772" w:right="379" w:firstLine="0"/>
        <w:jc w:val="right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871727</wp:posOffset>
            </wp:positionH>
            <wp:positionV relativeFrom="paragraph">
              <wp:posOffset>461263</wp:posOffset>
            </wp:positionV>
            <wp:extent cx="5291219" cy="722229"/>
            <wp:effectExtent l="0" t="0" r="0" b="0"/>
            <wp:wrapNone/>
            <wp:docPr id="178" name="Freeform 17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71727" y="4205986"/>
                      <a:ext cx="5176919" cy="60792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43" w:lineRule="exact"/>
                          <w:ind w:left="0" w:right="0" w:firstLine="0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выполнение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9"/>
                            <w:sz w:val="25"/>
                            <w:szCs w:val="25"/>
                          </w:rPr>
                          <w:t> 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  <w:vertAlign w:val="subscript"/>
                          </w:rPr>
                          <w:t>с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711" w:lineRule="exact"/>
                          <w:ind w:left="0" w:right="0" w:firstLine="518"/>
                        </w:pPr>
                        <w:r>
                          <w:rPr sz="3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5"/>
                            <w:szCs w:val="35"/>
                          </w:rPr>
                          <w:t>МероприЦiJ'iТЗ#;ЖЖ</w:t>
                        </w:r>
                        <w:r>
                          <w:rPr sz="3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9"/>
                            <w:sz w:val="35"/>
                            <w:szCs w:val="35"/>
                          </w:rPr>
                          <w:t> </w:t>
                        </w:r>
                        <w:r>
                          <w:rPr sz="39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39"/>
                            <w:szCs w:val="39"/>
                          </w:rPr>
                          <w:t>jfr </w:t>
                        </w:r>
                        <w:r>
                          <w:rPr sz="20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0"/>
                            <w:szCs w:val="20"/>
                            <w:vertAlign w:val="subscript"/>
                          </w:rPr>
                          <w:t>. </w:t>
                        </w:r>
                        <w:r>
                          <w:rPr sz="31" baseline="-2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9"/>
                            <w:sz w:val="31"/>
                            <w:szCs w:val="31"/>
                          </w:rPr>
                          <w:t>*" </w:t>
                        </w:r>
                        <w:r>
                          <w:rPr sz="15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15"/>
                            <w:szCs w:val="15"/>
                          </w:rPr>
                          <w:t>о </w:t>
                        </w:r>
                        <w:r>
                          <w:rPr sz="12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12"/>
                            <w:szCs w:val="12"/>
                          </w:rPr>
                          <w:t>- </w:t>
                        </w:r>
                        <w:r>
                          <w:rPr sz="20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0"/>
                            <w:szCs w:val="20"/>
                          </w:rPr>
                          <w:t>см </w:t>
                        </w:r>
                        <w:r>
                          <w:rPr sz="21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21"/>
                            <w:szCs w:val="21"/>
                          </w:rPr>
                          <w:t>етн </w:t>
                        </w:r>
                        <w:r>
                          <w:rPr sz="25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5"/>
                            <w:szCs w:val="25"/>
                          </w:rPr>
                          <w:t>ой</w:t>
                        </w:r>
                        <w:r>
                          <w:rPr sz="25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position w:val="-19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3"/>
                            <w:sz w:val="26"/>
                            <w:szCs w:val="26"/>
                          </w:rPr>
                          <w:t>документации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дло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6"/>
          <w:szCs w:val="26"/>
        </w:rPr>
        <w:t>реализации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5"/>
          <w:position w:val="-1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поставJIеI-'ных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position w:val="-1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7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7"/>
          <w:szCs w:val="27"/>
        </w:rPr>
        <w:t>целей</w:t>
      </w:r>
      <w:r>
        <w:rPr sz="27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position w:val="-11"/>
          <w:sz w:val="27"/>
          <w:szCs w:val="27"/>
        </w:rPr>
        <w:t> </w:t>
      </w:r>
      <w:r>
        <w:rPr sz="27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7"/>
          <w:szCs w:val="27"/>
        </w:rPr>
        <w:t>и</w:t>
      </w:r>
      <w:r>
        <w:rPr sz="27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9"/>
          <w:position w:val="-11"/>
          <w:sz w:val="27"/>
          <w:szCs w:val="27"/>
        </w:rPr>
        <w:t> </w:t>
      </w:r>
      <w:r>
        <w:rPr sz="27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7"/>
          <w:szCs w:val="27"/>
        </w:rPr>
        <w:t>решения</w:t>
      </w:r>
      <w:r>
        <w:rPr sz="27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0"/>
          <w:position w:val="-17"/>
          <w:sz w:val="27"/>
          <w:szCs w:val="27"/>
        </w:rPr>
        <w:t> </w:t>
      </w:r>
      <w:r>
        <w:rPr sz="27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7"/>
          <w:szCs w:val="27"/>
        </w:rPr>
        <w:t>задач</w:t>
      </w:r>
      <w:r>
        <w:rPr sz="27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position w:val="-16"/>
          <w:sz w:val="27"/>
          <w:szCs w:val="27"/>
        </w:rPr>
        <w:t> </w:t>
      </w:r>
      <w:r>
        <w:rPr sz="25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5"/>
          <w:szCs w:val="25"/>
        </w:rPr>
        <w:t>подпрограммы,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достижения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8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4"/>
          <w:szCs w:val="24"/>
        </w:rPr>
        <w:t>пJ7анируемых</w:t>
      </w:r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position w:val="-2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4"/>
          <w:szCs w:val="24"/>
        </w:rPr>
        <w:t>значслtий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3"/>
          <w:position w:val="-8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1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1"/>
          <w:szCs w:val="21"/>
        </w:rPr>
        <w:t>гIOказател</w:t>
      </w:r>
      <w:r>
        <w:rPr sz="21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5"/>
          <w:position w:val="-12"/>
          <w:sz w:val="21"/>
          <w:szCs w:val="21"/>
        </w:rPr>
        <w:t> </w:t>
      </w:r>
      <w:r>
        <w:rPr sz="27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7"/>
          <w:szCs w:val="27"/>
        </w:rPr>
        <w:t>ей </w:t>
      </w:r>
      <w:r>
        <w:rPr sz="27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7"/>
          <w:szCs w:val="27"/>
        </w:rPr>
        <w:t>и</w:t>
      </w:r>
      <w:r>
        <w:rPr sz="27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position w:val="-17"/>
          <w:sz w:val="27"/>
          <w:szCs w:val="27"/>
        </w:rPr>
        <w:t> </w:t>
      </w:r>
      <w:r>
        <w:rPr sz="26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6"/>
          <w:szCs w:val="26"/>
        </w:rPr>
        <w:t>индикаторов</w:t>
      </w:r>
      <w:r>
        <w:rPr sz="26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position w:val="-18"/>
          <w:sz w:val="26"/>
          <w:szCs w:val="26"/>
        </w:rPr>
        <w:t> </w:t>
      </w:r>
      <w:r>
        <w:rPr sz="25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5"/>
          <w:szCs w:val="25"/>
        </w:rPr>
        <w:t>предусмотрено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after="8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8358"/>
          <w:tab w:val="left" w:pos="9064"/>
        </w:tabs>
        <w:spacing w:before="0" w:after="0" w:line="297" w:lineRule="exact"/>
        <w:ind w:left="1351" w:right="215" w:hanging="528"/>
      </w:pPr>
      <w:r/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ройству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3"/>
          <w:position w:val="-10"/>
          <w:sz w:val="25"/>
          <w:szCs w:val="25"/>
        </w:rPr>
        <w:t> 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общественных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position w:val="-7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5"/>
          <w:szCs w:val="25"/>
        </w:rPr>
        <w:t>территорий</w:t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8"/>
          <w:position w:val="-13"/>
          <w:sz w:val="25"/>
          <w:szCs w:val="25"/>
        </w:rPr>
        <w:t> </w:t>
      </w:r>
      <w:r>
        <w:rPr sz="26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6"/>
          <w:szCs w:val="26"/>
        </w:rPr>
        <w:t>itуйбышевского</w:t>
      </w:r>
      <w:r>
        <w:rPr sz="26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position w:val="-18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5" baseline="-2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5"/>
          <w:sz w:val="25"/>
          <w:szCs w:val="25"/>
        </w:rPr>
        <w:t>сельского 		</w:t>
      </w:r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п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о </w:t>
      </w:r>
      <w:r>
        <w:rPr sz="19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19"/>
          <w:szCs w:val="19"/>
        </w:rPr>
        <w:t>бл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агоуст-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4"/>
          <w:szCs w:val="24"/>
        </w:rPr>
        <w:t>Реализация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position w:val="-8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4"/>
          <w:szCs w:val="24"/>
        </w:rPr>
        <w:t>мероприятий</w:t>
      </w:r>
      <w:r>
        <w:rPr sz="24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position w:val="-13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 </w:t>
      </w:r>
      <w:r>
        <w:rPr sz="22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2"/>
          <w:szCs w:val="22"/>
        </w:rPr>
        <w:t>позвоJIi],г</w:t>
      </w:r>
      <w:r>
        <w:rPr sz="22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7"/>
          <w:position w:val="-18"/>
          <w:sz w:val="22"/>
          <w:szCs w:val="22"/>
        </w:rPr>
        <w:t> </w:t>
      </w:r>
      <w:r>
        <w:rPr sz="24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4"/>
          <w:szCs w:val="24"/>
        </w:rPr>
        <w:t>повысить 	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поселения;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36" w:lineRule="exact"/>
        <w:ind w:left="804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4671457</wp:posOffset>
            </wp:positionH>
            <wp:positionV relativeFrom="paragraph">
              <wp:posOffset>149097</wp:posOffset>
            </wp:positionV>
            <wp:extent cx="2423959" cy="383844"/>
            <wp:effectExtent l="0" t="0" r="0" b="0"/>
            <wp:wrapNone/>
            <wp:docPr id="179" name="Freeform 17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671457" y="5129530"/>
                      <a:ext cx="2309659" cy="26954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24" w:lineRule="exact"/>
                          <w:ind w:left="0" w:right="0" w:firstLine="0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5"/>
                            <w:sz w:val="25"/>
                            <w:szCs w:val="25"/>
                          </w:rPr>
                          <w:t> </w:t>
                        </w:r>
                        <w:r>
                          <w:rPr sz="29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9"/>
                            <w:szCs w:val="29"/>
                          </w:rPr>
                          <w:t>их </w:t>
                        </w:r>
                        <w:r>
                          <w:rPr sz="26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6"/>
                            <w:szCs w:val="26"/>
                          </w:rPr>
                          <w:t>современными,</w:t>
                        </w:r>
                        <w:r>
                          <w:rPr sz="26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0"/>
                            <w:position w:val="-6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4"/>
                            <w:szCs w:val="24"/>
                          </w:rPr>
                          <w:t>эффектив-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838200</wp:posOffset>
            </wp:positionH>
            <wp:positionV relativeFrom="paragraph">
              <wp:posOffset>246633</wp:posOffset>
            </wp:positionV>
            <wp:extent cx="6253007" cy="696055"/>
            <wp:effectExtent l="0" t="0" r="0" b="0"/>
            <wp:wrapNone/>
            <wp:docPr id="180" name="Freeform 18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38200" y="5227066"/>
                      <a:ext cx="6138707" cy="58175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22" w:lineRule="exact"/>
                          <w:ind w:left="0" w:right="0" w:firstLine="0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ньiми,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2"/>
                            <w:sz w:val="25"/>
                            <w:szCs w:val="25"/>
                          </w:rPr>
                          <w:t> </w:t>
                        </w:r>
                        <w:r>
                          <w:rPr sz="27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7"/>
                            <w:szCs w:val="27"/>
                          </w:rPr>
                          <w:t>оптимальr"rут,</w:t>
                        </w:r>
                        <w:r>
                          <w:rPr sz="27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6"/>
                            <w:position w:val="-2"/>
                            <w:sz w:val="27"/>
                            <w:szCs w:val="27"/>
                          </w:rPr>
                          <w:t> 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  <w:vertAlign w:val="subscript"/>
                          </w:rPr>
                          <w:t>orr.pur-.",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sz w:val="22"/>
                            <w:szCs w:val="22"/>
                            <w:vertAlign w:val="subscript"/>
                          </w:rPr>
                          <w:t> </w:t>
                        </w:r>
                        <w:r>
                          <w:rPr sz="26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6"/>
                            <w:szCs w:val="26"/>
                          </w:rPr>
                          <w:t>*и,</w:t>
                        </w:r>
                        <w:r>
                          <w:rPr sz="26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position w:val="-13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5"/>
                            <w:szCs w:val="25"/>
                          </w:rPr>
                          <w:t>востребованными</w:t>
                        </w:r>
                        <w:r>
                          <w:rPr sz="25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7"/>
                            <w:position w:val="-14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2"/>
                            <w:sz w:val="25"/>
                            <w:szCs w:val="25"/>
                          </w:rPr>
                          <w:t>гражданами).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90" w:lineRule="exact"/>
                          <w:ind w:left="0" w:right="0" w:firstLine="518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Мероприятие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5"/>
                            <w:sz w:val="27"/>
                            <w:szCs w:val="27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  <w:vertAlign w:val="subscript"/>
                          </w:rPr>
                          <w:t>1,2,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9"/>
                            <w:sz w:val="24"/>
                            <w:szCs w:val="24"/>
                            <w:vertAlign w:val="subscript"/>
                          </w:rPr>
                          <w:t> 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  <w:vertAlign w:val="subscript"/>
                          </w:rPr>
                          <w:t>РеализаiI{ия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sz w:val="23"/>
                            <w:szCs w:val="23"/>
                            <w:vertAlign w:val="subscript"/>
                          </w:rPr>
                          <w:t> </w:t>
                        </w:r>
                        <w:r>
                          <w:rPr sz="26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6"/>
                            <w:szCs w:val="26"/>
                          </w:rPr>
                          <w:t>мероприятий</w:t>
                        </w:r>
                        <w:r>
                          <w:rPr sz="26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6"/>
                            <w:position w:val="-12"/>
                            <w:sz w:val="26"/>
                            <w:szCs w:val="26"/>
                          </w:rPr>
                          <w:t> </w:t>
                        </w:r>
                        <w:r>
                          <w:rPr sz="27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8"/>
                            <w:sz w:val="27"/>
                            <w:szCs w:val="27"/>
                          </w:rPr>
                          <w:t>по </w:t>
                        </w:r>
                        <w:r>
                          <w:rPr sz="26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6"/>
                            <w:szCs w:val="26"/>
                          </w:rPr>
                          <w:t>благоустройству</w:t>
                        </w:r>
                        <w:r>
                          <w:rPr sz="26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6"/>
                            <w:sz w:val="25"/>
                            <w:szCs w:val="25"/>
                          </w:rPr>
                          <w:t>обществен-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6"/>
          <w:szCs w:val="26"/>
        </w:rPr>
        <w:t>зации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position w:val="-5"/>
          <w:sz w:val="26"/>
          <w:szCs w:val="26"/>
        </w:rPr>
        <w:t> </w:t>
      </w:r>
      <w:r>
        <w:rPr sz="2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6"/>
          <w:szCs w:val="26"/>
        </w:rPr>
        <w:t>мероприятий</w:t>
      </w:r>
      <w:r>
        <w:rPr sz="2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"/>
          <w:position w:val="-8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8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8"/>
          <w:szCs w:val="28"/>
        </w:rPr>
        <w:t>по</w:t>
      </w:r>
      <w:r>
        <w:rPr sz="28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position w:val="-14"/>
          <w:sz w:val="28"/>
          <w:szCs w:val="28"/>
        </w:rPr>
        <w:t> </w:t>
      </w:r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4"/>
          <w:szCs w:val="24"/>
        </w:rPr>
        <w:t>благоус,l,ройсr,ву</w:t>
      </w:r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2"/>
          <w:position w:val="-15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5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25"/>
          <w:szCs w:val="25"/>
        </w:rPr>
        <w:t>(сде;rат</w:t>
      </w:r>
      <w:r>
        <w:rPr sz="25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51"/>
          <w:position w:val="-22"/>
          <w:sz w:val="25"/>
          <w:szCs w:val="25"/>
        </w:rPr>
        <w:t>ь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уровень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24"/>
          <w:szCs w:val="24"/>
        </w:rPr>
        <w:t>планиров</w:t>
      </w:r>
      <w:r>
        <w:rPr sz="24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5"/>
          <w:position w:val="2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2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2"/>
          <w:szCs w:val="22"/>
        </w:rPr>
        <w:t>ания</w:t>
      </w:r>
      <w:r>
        <w:rPr sz="22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5"/>
          <w:position w:val="-1"/>
          <w:sz w:val="22"/>
          <w:szCs w:val="22"/>
        </w:rPr>
        <w:t> </w:t>
      </w:r>
      <w:r>
        <w:rPr sz="24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4"/>
          <w:szCs w:val="24"/>
        </w:rPr>
        <w:t>и</w:t>
      </w:r>
      <w:r>
        <w:rPr sz="24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position w:val="-3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4"/>
          <w:szCs w:val="24"/>
        </w:rPr>
        <w:t>реали-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822960</wp:posOffset>
            </wp:positionH>
            <wp:positionV relativeFrom="paragraph">
              <wp:posOffset>145034</wp:posOffset>
            </wp:positionV>
            <wp:extent cx="6248162" cy="693007"/>
            <wp:effectExtent l="0" t="0" r="0" b="0"/>
            <wp:wrapNone/>
            <wp:docPr id="181" name="Freeform 18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22960" y="5641595"/>
                      <a:ext cx="6133862" cy="57870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77" w:lineRule="exact"/>
                          <w:ind w:left="0" w:right="0" w:firstLine="0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ных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0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5"/>
                            <w:szCs w:val="25"/>
                          </w:rPr>
                          <w:t>территорий</w:t>
                        </w:r>
                        <w:r>
                          <w:rPr sz="2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8"/>
                            <w:position w:val="-1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5"/>
                            <w:szCs w:val="25"/>
                          </w:rPr>
                          <w:t>Куйбышевсi(оI.о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9"/>
                            <w:position w:val="-6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4"/>
                            <w:szCs w:val="24"/>
                          </w:rPr>
                          <w:t>ссJIьского</w:t>
                        </w:r>
                        <w:r>
                          <w:rPr sz="24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"/>
                            <w:position w:val="-13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24"/>
                            <w:szCs w:val="24"/>
                          </w:rPr>
                          <w:t>поселения;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75" w:lineRule="exact"/>
                          <w:ind w:left="0" w:right="0" w:firstLine="518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Реализация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9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6"/>
                            <w:szCs w:val="26"/>
                          </w:rPr>
                          <w:t>мероприятий</w:t>
                        </w:r>
                        <w:r>
                          <w:rPr sz="26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6"/>
                            <w:position w:val="-4"/>
                            <w:sz w:val="26"/>
                            <w:szCs w:val="26"/>
                          </w:rPr>
                          <w:t> </w:t>
                        </w:r>
                        <w:r>
                          <w:rPr sz="22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2"/>
                            <w:szCs w:val="22"/>
                          </w:rPr>
                          <w:t>lIозt]оли,I,</w:t>
                        </w:r>
                        <w:r>
                          <w:rPr sz="22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position w:val="-10"/>
                            <w:sz w:val="22"/>
                            <w:szCs w:val="22"/>
                          </w:rPr>
                          <w:t> </w:t>
                        </w:r>
                        <w:r>
                          <w:rPr sz="25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5"/>
                            <w:szCs w:val="25"/>
                          </w:rPr>
                          <w:t>гtовысить</w:t>
                        </w:r>
                        <w:r>
                          <w:rPr sz="25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position w:val="-14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5"/>
                            <w:szCs w:val="25"/>
                          </w:rPr>
                          <w:t>качество</w:t>
                        </w:r>
                        <w:r>
                          <w:rPr sz="25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1"/>
                            <w:position w:val="-19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3"/>
                            <w:sz w:val="26"/>
                            <w:szCs w:val="26"/>
                          </w:rPr>
                          <w:t>и </w:t>
                        </w:r>
                        <w:r>
                          <w:rPr sz="25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4"/>
                            <w:sz w:val="25"/>
                            <w:szCs w:val="25"/>
                          </w:rPr>
                          <w:t>комфорт</w:t>
                        </w:r>
                        <w:r>
                          <w:rPr sz="25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8"/>
                            <w:position w:val="-24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2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7"/>
                            <w:sz w:val="25"/>
                            <w:szCs w:val="25"/>
                          </w:rPr>
                          <w:t>городской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810768</wp:posOffset>
            </wp:positionH>
            <wp:positionV relativeFrom="paragraph">
              <wp:posOffset>27686</wp:posOffset>
            </wp:positionV>
            <wp:extent cx="6241535" cy="702151"/>
            <wp:effectExtent l="0" t="0" r="0" b="0"/>
            <wp:wrapNone/>
            <wp:docPr id="182" name="Freeform 18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10768" y="6050027"/>
                      <a:ext cx="6127235" cy="58785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38" w:lineRule="exact"/>
                          <w:ind w:left="0" w:right="0" w:firstLine="0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среды </w:t>
                        </w:r>
                        <w:r>
                          <w:rPr sz="22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2"/>
                            <w:szCs w:val="22"/>
                          </w:rPr>
                          <w:t>в </w:t>
                        </w:r>
                        <w:r>
                          <w:rPr sz="26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6"/>
                            <w:szCs w:val="26"/>
                          </w:rPr>
                          <w:t>Куйбышевском</w:t>
                        </w:r>
                        <w:r>
                          <w:rPr sz="26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2"/>
                            <w:position w:val="-3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4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4"/>
                            <w:szCs w:val="24"/>
                          </w:rPr>
                          <w:t>сельсt(ом</w:t>
                        </w:r>
                        <w:r>
                          <w:rPr sz="24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4"/>
                            <w:position w:val="-10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4"/>
                            <w:szCs w:val="24"/>
                          </w:rPr>
                          <w:t>Ilоселении;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84" w:lineRule="exact"/>
                          <w:ind w:left="0" w:right="0" w:firstLine="331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N{ероприя,гие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4"/>
                            <w:szCs w:val="24"/>
                          </w:rPr>
                          <w:t>1,З,</w:t>
                        </w:r>
                        <w:r>
                          <w:rPr sz="24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position w:val="-6"/>
                            <w:sz w:val="24"/>
                            <w:szCs w:val="24"/>
                          </w:rPr>
                          <w:t> </w:t>
                        </w:r>
                        <w:r>
                          <w:rPr sz="25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5"/>
                            <w:szCs w:val="25"/>
                          </w:rPr>
                          <w:t>Реализация</w:t>
                        </w:r>
                        <w:r>
                          <w:rPr sz="25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position w:val="-8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6"/>
                            <w:szCs w:val="26"/>
                          </w:rPr>
                          <w:t>мероприятий</w:t>
                        </w:r>
                        <w:r>
                          <w:rPr sz="26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6"/>
                            <w:position w:val="-13"/>
                            <w:sz w:val="26"/>
                            <w:szCs w:val="26"/>
                          </w:rPr>
                          <w:t> </w:t>
                        </w:r>
                        <w:r>
                          <w:rPr sz="27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7"/>
                            <w:szCs w:val="27"/>
                          </w:rPr>
                          <w:t>по </w:t>
                        </w:r>
                        <w:r>
                          <w:rPr sz="26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26"/>
                            <w:szCs w:val="26"/>
                          </w:rPr>
                          <w:t>обустройству</w:t>
                        </w:r>
                        <w:r>
                          <w:rPr sz="26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7"/>
                            <w:position w:val="-20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6"/>
                            <w:sz w:val="26"/>
                            <w:szCs w:val="26"/>
                          </w:rPr>
                          <w:t>мест</w:t>
                        </w:r>
                        <w:r>
                          <w:rPr sz="26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8"/>
                            <w:position w:val="-26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2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9"/>
                            <w:sz w:val="25"/>
                            <w:szCs w:val="25"/>
                          </w:rPr>
                          <w:t>массового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14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66" w:lineRule="exact"/>
        <w:ind w:left="699" w:right="0" w:firstLine="33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отдыха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sz w:val="25"/>
          <w:szCs w:val="25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населения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position w:val="-2"/>
          <w:sz w:val="25"/>
          <w:szCs w:val="25"/>
        </w:rPr>
        <w:t> </w:t>
      </w:r>
      <w:r>
        <w:rPr sz="24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4"/>
          <w:szCs w:val="24"/>
        </w:rPr>
        <w:t>(парков);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08" w:lineRule="exact"/>
        <w:ind w:left="699" w:right="0" w:firstLine="551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Реализаци,I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sz w:val="25"/>
          <w:szCs w:val="25"/>
        </w:rPr>
        <w:t> 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мероприяlтий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6"/>
          <w:position w:val="-5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1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1"/>
          <w:szCs w:val="21"/>
        </w:rPr>
        <w:t>IIозI]оJ]и,г</w:t>
      </w:r>
      <w:r>
        <w:rPr sz="21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"/>
          <w:position w:val="-11"/>
          <w:sz w:val="21"/>
          <w:szCs w:val="21"/>
        </w:rPr>
        <w:t> </w:t>
      </w:r>
      <w:r>
        <w:rPr>
          <w:rFonts w:ascii="Times New Roman" w:hAnsi="Times New Roman" w:cs="Times New Roman"/>
          <w:sz w:val="21"/>
          <w:szCs w:val="21"/>
        </w:rPr>
        <w:t> </w:t>
      </w:r>
      <w:r>
        <w:rPr sz="26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6"/>
          <w:szCs w:val="26"/>
        </w:rPr>
        <w:t>обеспечит</w:t>
      </w:r>
      <w:r>
        <w:rPr sz="26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-15"/>
          <w:sz w:val="26"/>
          <w:szCs w:val="26"/>
        </w:rPr>
        <w:t> </w:t>
      </w:r>
      <w:r>
        <w:rPr sz="25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5"/>
          <w:szCs w:val="25"/>
        </w:rPr>
        <w:t>благоприяl,ные  </w:t>
      </w:r>
    </w:p>
    <w:p>
      <w:pPr>
        <w:rPr>
          <w:rFonts w:ascii="Times New Roman" w:hAnsi="Times New Roman" w:cs="Times New Roman"/>
          <w:color w:val="010302"/>
        </w:rPr>
        <w:tabs>
          <w:tab w:val="left" w:pos="8801"/>
        </w:tabs>
        <w:spacing w:before="0" w:after="0" w:line="268" w:lineRule="exact"/>
        <w:ind w:left="699" w:right="403" w:firstLine="14"/>
        <w:jc w:val="both"/>
      </w:pPr>
      <w:r/>
      <w:r>
        <w:rPr sz="23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3"/>
          <w:szCs w:val="23"/>
        </w:rPr>
        <w:t>}киваниЯ</w:t>
      </w:r>
      <w:r>
        <w:rPr sz="23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position w:val="1"/>
          <w:sz w:val="23"/>
          <w:szCs w:val="23"/>
        </w:rPr>
        <w:t>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населения,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9"/>
          <w:position w:val="-1"/>
          <w:sz w:val="25"/>
          <w:szCs w:val="25"/>
        </w:rPr>
        <w:t>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что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position w:val="-6"/>
          <w:sz w:val="25"/>
          <w:szCs w:val="25"/>
        </w:rPr>
        <w:t>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  <w:vertAlign w:val="subscript"/>
        </w:rPr>
        <w:t>поло)I(t{теJIьно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sz w:val="22"/>
          <w:szCs w:val="22"/>
          <w:vertAlign w:val="subscript"/>
        </w:rPr>
        <w:t> </w:t>
      </w:r>
      <w:r>
        <w:rPr>
          <w:rFonts w:ascii="Times New Roman" w:hAnsi="Times New Roman" w:cs="Times New Roman"/>
          <w:sz w:val="22"/>
          <w:szCs w:val="22"/>
        </w:rPr>
        <w:t> 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5"/>
          <w:szCs w:val="25"/>
        </w:rPr>
        <w:t>отразится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position w:val="-14"/>
          <w:sz w:val="25"/>
          <w:szCs w:val="25"/>
        </w:rPr>
        <w:t> </w:t>
      </w:r>
      <w:r>
        <w:rPr sz="25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5"/>
          <w:szCs w:val="25"/>
        </w:rPr>
        <w:t>и </w:t>
      </w:r>
      <w:r>
        <w:rPr sz="25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5"/>
          <w:szCs w:val="25"/>
        </w:rPr>
        <w:t>на</w:t>
      </w:r>
      <w:r>
        <w:rPr sz="25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20"/>
          <w:sz w:val="25"/>
          <w:szCs w:val="25"/>
        </w:rPr>
        <w:t> </w:t>
      </w:r>
      <w:r>
        <w:rPr sz="26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6"/>
          <w:szCs w:val="26"/>
        </w:rPr>
        <w:t>повышении</w:t>
      </w:r>
      <w:r>
        <w:rPr sz="26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position w:val="-21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условия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7"/>
          <w:sz w:val="26"/>
          <w:szCs w:val="26"/>
        </w:rPr>
        <w:t> </w:t>
      </w:r>
      <w:r>
        <w:rPr sz="24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4"/>
          <w:szCs w:val="24"/>
        </w:rPr>
        <w:t>про-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ни </w:t>
      </w:r>
      <w:r>
        <w:rPr sz="23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3"/>
          <w:szCs w:val="23"/>
        </w:rPr>
        <w:t>в 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5"/>
          <w:szCs w:val="25"/>
        </w:rPr>
        <w:t>целом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position w:val="-9"/>
          <w:sz w:val="25"/>
          <w:szCs w:val="25"/>
        </w:rPr>
        <w:t>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  <w:vertAlign w:val="subscript"/>
        </w:rPr>
        <w:t>в </w:t>
      </w:r>
      <w:r>
        <w:rPr sz="2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6"/>
          <w:szCs w:val="26"/>
        </w:rPr>
        <w:t>Itуйбышевском</w:t>
      </w:r>
      <w:r>
        <w:rPr sz="2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9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2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2"/>
          <w:szCs w:val="22"/>
        </w:rPr>
        <w:t>CCJIbCl(oм</w:t>
      </w:r>
      <w:r>
        <w:rPr sz="22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16"/>
          <w:sz w:val="22"/>
          <w:szCs w:val="22"/>
        </w:rPr>
        <w:t> </w:t>
      </w:r>
      <w:r>
        <w:rPr sz="24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4"/>
          <w:szCs w:val="24"/>
        </w:rPr>
        <w:t>поселении.	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качества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4"/>
          <w:szCs w:val="24"/>
        </w:rPr>
        <w:t>жиз-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9718"/>
        </w:tabs>
        <w:spacing w:before="100" w:after="0" w:line="287" w:lineRule="exact"/>
        <w:ind w:left="766" w:right="403" w:firstLine="648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6007608</wp:posOffset>
            </wp:positionH>
            <wp:positionV relativeFrom="paragraph">
              <wp:posOffset>438657</wp:posOffset>
            </wp:positionV>
            <wp:extent cx="952348" cy="298246"/>
            <wp:effectExtent l="0" t="0" r="0" b="0"/>
            <wp:wrapNone/>
            <wp:docPr id="183" name="Freeform 18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007608" y="7869936"/>
                      <a:ext cx="838048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поселения))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1182624</wp:posOffset>
            </wp:positionH>
            <wp:positionV relativeFrom="paragraph">
              <wp:posOffset>536447</wp:posOffset>
            </wp:positionV>
            <wp:extent cx="5826527" cy="727760"/>
            <wp:effectExtent l="0" t="0" r="0" b="0"/>
            <wp:wrapNone/>
            <wp:docPr id="184" name="Freeform 18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182624" y="7967726"/>
                      <a:ext cx="5712227" cy="6134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51" w:lineRule="exact"/>
                          <w:ind w:left="0" w:right="0" w:firstLine="2529"/>
                        </w:pP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муl </w:t>
                        </w: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Iи </w:t>
                        </w:r>
                        <w:r>
                          <w:rPr sz="17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17"/>
                            <w:szCs w:val="17"/>
                          </w:rPr>
                          <w:t>llI4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  <w:vertAlign w:val="subscript"/>
                          </w:rPr>
                          <w:t>rIa;t </w:t>
                        </w:r>
                        <w:r>
                          <w:rPr sz="24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4"/>
                            <w:szCs w:val="24"/>
                          </w:rPr>
                          <w:t>ьной</w:t>
                        </w:r>
                        <w:r>
                          <w:rPr sz="24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8"/>
                            <w:position w:val="-4"/>
                            <w:sz w:val="24"/>
                            <w:szCs w:val="24"/>
                          </w:rPr>
                          <w:t> </w:t>
                        </w:r>
                        <w:r>
                          <w:rPr sz="26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6"/>
                            <w:szCs w:val="26"/>
                          </w:rPr>
                          <w:t>программы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78" w:lineRule="exact"/>
                          <w:ind w:left="0" w:right="0" w:firstLine="0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Финансирован_ие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6"/>
                            <w:szCs w:val="26"/>
                          </w:rPr>
                          <w:t>мероприll.,ий</w:t>
                        </w:r>
                        <w:r>
                          <w:rPr sz="26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2"/>
                            <w:position w:val="-7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6"/>
                            <w:szCs w:val="26"/>
                          </w:rPr>
                          <w:t>подпрограммы</w:t>
                        </w:r>
                        <w:r>
                          <w:rPr sz="26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position w:val="-13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26"/>
                            <w:szCs w:val="26"/>
                          </w:rPr>
                          <w:t>&lt;Благоустройство</w:t>
                        </w:r>
                        <w:r>
                          <w:rPr sz="26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4"/>
                            <w:position w:val="-20"/>
                            <w:sz w:val="26"/>
                            <w:szCs w:val="26"/>
                          </w:rPr>
                          <w:t> </w:t>
                        </w:r>
                        <w:r>
                          <w:rPr sz="24" baseline="-2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7"/>
                            <w:sz w:val="24"/>
                            <w:szCs w:val="24"/>
                          </w:rPr>
                          <w:t>обЩест-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Раздел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sz w:val="25"/>
          <w:szCs w:val="25"/>
        </w:rPr>
        <w:t> 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3"/>
          <w:szCs w:val="23"/>
        </w:rPr>
        <w:t>7.5.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3"/>
          <w:sz w:val="23"/>
          <w:szCs w:val="23"/>
        </w:rPr>
        <w:t> 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6"/>
          <w:szCs w:val="26"/>
        </w:rPr>
        <w:t>Информация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position w:val="-4"/>
          <w:sz w:val="26"/>
          <w:szCs w:val="26"/>
        </w:rPr>
        <w:t> </w:t>
      </w:r>
      <w:r>
        <w:rPr sz="24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4"/>
          <w:szCs w:val="24"/>
        </w:rPr>
        <w:t>iIo </w:t>
      </w:r>
      <w:r>
        <w:rPr sz="26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6"/>
          <w:szCs w:val="26"/>
        </w:rPr>
        <w:t>ресурсному</w:t>
      </w:r>
      <w:r>
        <w:rPr sz="26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position w:val="-17"/>
          <w:sz w:val="26"/>
          <w:szCs w:val="26"/>
        </w:rPr>
        <w:t> </w:t>
      </w:r>
      <w:r>
        <w:rPr sz="25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5"/>
          <w:szCs w:val="25"/>
        </w:rPr>
        <w:t>обеспечению</w:t>
      </w:r>
      <w:r>
        <w:rPr sz="25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8"/>
          <w:position w:val="-16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25"/>
          <w:szCs w:val="25"/>
        </w:rPr>
        <w:t>подпрограммы 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гоустройство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6"/>
          <w:szCs w:val="26"/>
        </w:rPr>
        <w:t>общественных</w:t>
      </w:r>
      <w:r>
        <w:rPr sz="26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position w:val="-6"/>
          <w:sz w:val="26"/>
          <w:szCs w:val="26"/>
        </w:rPr>
        <w:t> </w:t>
      </w:r>
      <w:r>
        <w:rPr sz="23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3"/>
          <w:szCs w:val="23"/>
        </w:rPr>
        <w:t>тсрри"l,орий</w:t>
      </w:r>
      <w:r>
        <w:rPr sz="23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3"/>
          <w:position w:val="-12"/>
          <w:sz w:val="23"/>
          <w:szCs w:val="23"/>
        </w:rPr>
        <w:t> </w:t>
      </w:r>
      <w:r>
        <w:rPr>
          <w:rFonts w:ascii="Times New Roman" w:hAnsi="Times New Roman" w:cs="Times New Roman"/>
          <w:sz w:val="23"/>
          <w:szCs w:val="23"/>
        </w:rPr>
        <w:t> </w:t>
      </w:r>
      <w:r>
        <w:rPr sz="27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7"/>
          <w:szCs w:val="27"/>
        </w:rPr>
        <w:t>Itуiбышевского</w:t>
      </w:r>
      <w:r>
        <w:rPr sz="27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5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5"/>
          <w:szCs w:val="25"/>
        </w:rPr>
        <w:t>сельского 	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&lt;Бла-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713231</wp:posOffset>
            </wp:positionH>
            <wp:positionV relativeFrom="paragraph">
              <wp:posOffset>21210</wp:posOffset>
            </wp:positionV>
            <wp:extent cx="6224076" cy="885031"/>
            <wp:effectExtent l="0" t="0" r="0" b="0"/>
            <wp:wrapNone/>
            <wp:docPr id="185" name="Freeform 18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13231" y="8400035"/>
                      <a:ext cx="6109776" cy="77073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60" w:lineRule="exact"/>
                          <w:ind w:left="0" w:right="0" w:firstLine="28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венных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6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5"/>
                            <w:szCs w:val="25"/>
                          </w:rPr>
                          <w:t>территорий</w:t>
                        </w:r>
                        <w:r>
                          <w:rPr sz="25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7"/>
                            <w:position w:val="-3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4"/>
                            <w:szCs w:val="24"/>
                          </w:rPr>
                          <w:t>ItуйбыIпеt]сl(оt.о</w:t>
                        </w:r>
                        <w:r>
                          <w:rPr sz="24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2"/>
                            <w:position w:val="-8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5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5"/>
                            <w:szCs w:val="25"/>
                          </w:rPr>
                          <w:t>сельского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6" w:lineRule="exact"/>
                          <w:ind w:left="0" w:right="0" w:firstLine="14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граММы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4"/>
                            <w:szCs w:val="24"/>
                          </w:rPr>
                          <w:t>осУЩес'гвJi,Iе'ся</w:t>
                        </w:r>
                        <w:r>
                          <w:rPr sz="24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7"/>
                            <w:position w:val="-3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4"/>
                            <w:szCs w:val="24"/>
                          </w:rPr>
                          <w:t>за </w:t>
                        </w:r>
                        <w:r>
                          <w:rPr sz="20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0"/>
                            <w:szCs w:val="20"/>
                          </w:rPr>
                          <w:t>cLIe,I</w:t>
                        </w:r>
                        <w:r>
                          <w:rPr sz="20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0"/>
                            <w:position w:val="-12"/>
                            <w:sz w:val="20"/>
                            <w:szCs w:val="20"/>
                          </w:rPr>
                          <w:t> </w:t>
                        </w:r>
                        <w:r>
                          <w:rPr sz="21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1"/>
                            <w:szCs w:val="21"/>
                          </w:rPr>
                          <w:t>cpe/{c,l,B</w:t>
                        </w:r>
                        <w:r>
                          <w:rPr sz="21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9"/>
                            <w:position w:val="-13"/>
                            <w:sz w:val="21"/>
                            <w:szCs w:val="21"/>
                          </w:rPr>
                          <w:t> </w:t>
                        </w:r>
                        <w:r>
                          <w:rPr sz="39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39"/>
                            <w:szCs w:val="39"/>
                          </w:rPr>
                          <w:t>оrо*.Iii}ъН?;"Ж;Жх}:';;ff,:_</w:t>
                        </w:r>
                        <w:r>
                          <w:rPr>
                            <w:rFonts w:ascii="Times New Roman" w:hAnsi="Times New Roman" w:cs="Times New Roman"/>
                            <w:sz w:val="39"/>
                            <w:szCs w:val="39"/>
                          </w:rPr>
                          <w:t>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та,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5"/>
                            <w:szCs w:val="25"/>
                          </w:rPr>
                          <w:t>федерального</w:t>
                        </w:r>
                        <w:r>
                          <w:rPr sz="25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1"/>
                            <w:position w:val="-7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6"/>
                            <w:szCs w:val="26"/>
                          </w:rPr>
                          <w:t>бюджета,</w:t>
                        </w:r>
                        <w:r>
                          <w:rPr sz="26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3"/>
                            <w:position w:val="-7"/>
                            <w:sz w:val="26"/>
                            <w:szCs w:val="26"/>
                          </w:rPr>
                          <w:t> </w:t>
                        </w:r>
                        <w:r>
                          <w:rPr sz="24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4"/>
                            <w:szCs w:val="24"/>
                          </w:rPr>
                          <w:t>прJ.lзJIсченных</w:t>
                        </w:r>
                        <w:r>
                          <w:rPr sz="24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2"/>
                            <w:position w:val="-11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6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8"/>
                            <w:sz w:val="26"/>
                            <w:szCs w:val="26"/>
                          </w:rPr>
                          <w:t>средств,</w:t>
                        </w:r>
                        <w:r>
                          <w:rPr sz="26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9"/>
                            <w:position w:val="-18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1"/>
                            <w:sz w:val="26"/>
                            <w:szCs w:val="26"/>
                          </w:rPr>
                          <w:t>отражены</w:t>
                        </w:r>
                        <w:r>
                          <w:rPr sz="26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0"/>
                            <w:position w:val="-21"/>
                            <w:sz w:val="26"/>
                            <w:szCs w:val="26"/>
                          </w:rPr>
                          <w:t> </w:t>
                        </w:r>
                        <w:r>
                          <w:rPr sz="28" baseline="-2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5"/>
                            <w:sz w:val="28"/>
                            <w:szCs w:val="28"/>
                          </w:rPr>
                          <w:t>в </w:t>
                        </w:r>
                        <w:r>
                          <w:rPr sz="25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6"/>
                            <w:sz w:val="25"/>
                            <w:szCs w:val="25"/>
                          </w:rPr>
                          <w:t>таблице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9569"/>
        </w:tabs>
        <w:spacing w:before="0" w:after="0" w:line="667" w:lineRule="exact"/>
        <w:ind w:left="713" w:right="489" w:hanging="115"/>
        <w:jc w:val="both"/>
      </w:pPr>
      <w:r/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муниципальной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position w:val="-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5"/>
          <w:szCs w:val="25"/>
        </w:rPr>
        <w:t>программы.	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J\b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В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к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Раздел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sz w:val="24"/>
          <w:szCs w:val="24"/>
        </w:rPr>
        <w:t> </w:t>
      </w:r>
      <w:r>
        <w:rPr sz="22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2"/>
          <w:szCs w:val="22"/>
        </w:rPr>
        <w:t>8, 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6"/>
          <w:szCs w:val="26"/>
        </w:rPr>
        <w:t>Подпрограмма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8"/>
          <w:position w:val="-4"/>
          <w:sz w:val="26"/>
          <w:szCs w:val="26"/>
        </w:rPr>
        <w:t> </w:t>
      </w:r>
      <w:r>
        <w:rPr sz="21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1"/>
          <w:szCs w:val="21"/>
        </w:rPr>
        <w:t>&lt;&lt;БЛаt,оl,сr,ройство</w:t>
      </w:r>
      <w:r>
        <w:rPr sz="21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8"/>
          <w:position w:val="-10"/>
          <w:sz w:val="21"/>
          <w:szCs w:val="21"/>
        </w:rPr>
        <w:t> </w:t>
      </w:r>
      <w:r>
        <w:rPr>
          <w:rFonts w:ascii="Times New Roman" w:hAnsi="Times New Roman" w:cs="Times New Roman"/>
          <w:sz w:val="21"/>
          <w:szCs w:val="21"/>
        </w:rPr>
        <w:t>  </w:t>
      </w:r>
      <w:r>
        <w:rPr sz="2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5"/>
          <w:szCs w:val="25"/>
        </w:rPr>
        <w:t>дворовых</w:t>
      </w:r>
      <w:r>
        <w:rPr sz="2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7"/>
          <w:position w:val="-21"/>
          <w:sz w:val="25"/>
          <w:szCs w:val="25"/>
        </w:rPr>
        <w:t> </w:t>
      </w:r>
      <w:r>
        <w:rPr sz="25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25"/>
          <w:szCs w:val="25"/>
        </w:rPr>
        <w:t>территорий</w:t>
      </w:r>
      <w:r>
        <w:rPr sz="25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"/>
          <w:position w:val="-22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6"/>
          <w:sz w:val="25"/>
          <w:szCs w:val="25"/>
        </w:rPr>
        <w:t>многоквар-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99" w:lineRule="exact"/>
        <w:ind w:left="560" w:right="0" w:firstLine="0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тирных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sz w:val="25"/>
          <w:szCs w:val="25"/>
        </w:rPr>
        <w:t> </w:t>
      </w:r>
      <w:r>
        <w:rPr sz="28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8"/>
          <w:szCs w:val="28"/>
        </w:rPr>
        <w:t>домов</w:t>
      </w:r>
      <w:r>
        <w:rPr sz="28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position w:val="-6"/>
          <w:sz w:val="28"/>
          <w:szCs w:val="28"/>
        </w:rPr>
        <w:t> </w:t>
      </w:r>
      <w:r>
        <w:rPr sz="27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7"/>
          <w:szCs w:val="27"/>
        </w:rPr>
        <w:t>Куйбышевского</w:t>
      </w:r>
      <w:r>
        <w:rPr sz="27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1"/>
          <w:position w:val="-6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3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3"/>
          <w:szCs w:val="23"/>
        </w:rPr>
        <w:t>сельс](()го</w:t>
      </w:r>
      <w:r>
        <w:rPr sz="23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position w:val="-13"/>
          <w:sz w:val="23"/>
          <w:szCs w:val="23"/>
        </w:rPr>
        <w:t> </w:t>
      </w:r>
      <w:r>
        <w:rPr sz="24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4"/>
          <w:szCs w:val="24"/>
        </w:rPr>
        <w:t>поселен</w:t>
      </w:r>
      <w:r>
        <w:rPr sz="24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7"/>
          <w:position w:val="-18"/>
          <w:sz w:val="24"/>
          <w:szCs w:val="24"/>
        </w:rPr>
        <w:t> </w:t>
      </w:r>
      <w:r>
        <w:rPr sz="16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16"/>
          <w:szCs w:val="16"/>
        </w:rPr>
        <w:t>ия&gt;&gt;</w:t>
      </w:r>
      <w:r>
        <w:rPr sz="16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position w:val="-21"/>
          <w:sz w:val="16"/>
          <w:szCs w:val="16"/>
        </w:rPr>
        <w:t> </w:t>
      </w:r>
      <w:r>
        <w:rPr sz="25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5"/>
          <w:szCs w:val="25"/>
        </w:rPr>
        <w:t>муниципальной</w:t>
      </w:r>
      <w:r>
        <w:rPr sz="25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"/>
          <w:position w:val="-2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2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9"/>
          <w:sz w:val="25"/>
          <w:szCs w:val="25"/>
        </w:rPr>
        <w:t>програм-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docGrid w:linePitch="360"/>
        </w:sectPr>
        <w:spacing w:before="220" w:after="0" w:line="205" w:lineRule="exact"/>
        <w:ind w:left="560" w:right="0" w:firstLine="8040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12</w:t>
      </w:r>
      <w:r>
        <w:rPr>
          <w:rFonts w:ascii="Times New Roman" w:hAnsi="Times New Roman" w:cs="Times New Roman"/>
          <w:sz w:val="17"/>
          <w:szCs w:val="17"/>
        </w:rPr>
        <w:t> </w:t>
      </w:r>
      <w:r/>
      <w:r>
        <w:br w:type="page"/>
      </w:r>
    </w:p>
    <w:p>
      <w:pPr>
        <w:spacing w:after="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-311404</wp:posOffset>
            </wp:positionV>
            <wp:extent cx="7559040" cy="10692383"/>
            <wp:effectExtent l="0" t="0" r="0" b="0"/>
            <wp:wrapNone/>
            <wp:docPr id="186" name="Picture 18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/>
                    <pic:cNvPicPr>
                      <a:picLocks noChangeAspect="0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65" w:lineRule="exact"/>
        <w:ind w:left="1040" w:right="0" w:firstLine="0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Mbi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95" w:after="0" w:line="393" w:lineRule="exact"/>
        <w:ind w:left="2465" w:right="-40" w:hanging="1252"/>
      </w:pPr>
      <w:r/>
      <w:r>
        <w:rPr sz="3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2"/>
          <w:szCs w:val="32"/>
        </w:rPr>
        <w:t>&lt;Благоус,о"о.,"l"ii:;*J-ТffiТ;;#:Г""#;[ТьирныхдомовItуйбышев_</w:t>
      </w:r>
      <w:r>
        <w:rPr>
          <w:rFonts w:ascii="Times New Roman" w:hAnsi="Times New Roman" w:cs="Times New Roman"/>
          <w:sz w:val="32"/>
          <w:szCs w:val="32"/>
        </w:rPr>
        <w:t> </w:t>
      </w:r>
      <w:r>
        <w:br w:type="textWrapping" w:clear="all"/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ского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sz w:val="28"/>
          <w:szCs w:val="28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сельского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sz w:val="25"/>
          <w:szCs w:val="25"/>
          <w:vertAlign w:val="subscript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поселения)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2"/>
          <w:sz w:val="25"/>
          <w:szCs w:val="25"/>
          <w:vertAlign w:val="subscript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6"/>
          <w:szCs w:val="26"/>
        </w:rPr>
        <w:t>муниципальной</w:t>
      </w:r>
      <w:r>
        <w:rPr sz="26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5"/>
          <w:position w:val="-14"/>
          <w:sz w:val="26"/>
          <w:szCs w:val="26"/>
        </w:rPr>
        <w:t> </w:t>
      </w:r>
      <w:r>
        <w:rPr sz="26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6"/>
          <w:szCs w:val="26"/>
        </w:rPr>
        <w:t>программы</w:t>
      </w:r>
      <w:r>
        <w:rPr>
          <w:rFonts w:ascii="Times New Roman" w:hAnsi="Times New Roman" w:cs="Times New Roman"/>
          <w:sz w:val="26"/>
          <w:szCs w:val="26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6386"/>
        </w:tabs>
        <w:spacing w:before="260" w:after="0" w:line="517" w:lineRule="exact"/>
        <w:ind w:left="1040" w:right="0" w:firstLine="28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Наименование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6"/>
          <w:szCs w:val="26"/>
        </w:rPr>
        <w:t>подпрограммы</w:t>
      </w:r>
      <w:r>
        <w:rPr sz="2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3"/>
          <w:position w:val="-7"/>
          <w:sz w:val="26"/>
          <w:szCs w:val="26"/>
        </w:rPr>
        <w:t> </w:t>
      </w:r>
      <w:r>
        <w:rPr sz="30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30"/>
          <w:szCs w:val="30"/>
        </w:rPr>
        <w:t>муни- 	</w:t>
      </w:r>
      <w:r>
        <w:rPr sz="2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5"/>
          <w:szCs w:val="25"/>
        </w:rPr>
        <w:t>Благоустройство  </w:t>
      </w:r>
    </w:p>
    <w:p>
      <w:pPr>
        <w:rPr>
          <w:rFonts w:ascii="Times New Roman" w:hAnsi="Times New Roman" w:cs="Times New Roman"/>
          <w:color w:val="010302"/>
        </w:rPr>
        <w:tabs>
          <w:tab w:val="left" w:pos="6367"/>
        </w:tabs>
        <w:spacing w:before="0" w:after="0" w:line="331" w:lineRule="exact"/>
        <w:ind w:left="1049" w:right="-40" w:firstLine="9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5623559</wp:posOffset>
            </wp:positionH>
            <wp:positionV relativeFrom="paragraph">
              <wp:posOffset>390397</wp:posOffset>
            </wp:positionV>
            <wp:extent cx="890628" cy="298246"/>
            <wp:effectExtent l="0" t="0" r="0" b="0"/>
            <wp:wrapNone/>
            <wp:docPr id="187" name="Freeform 18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623559" y="2337816"/>
                      <a:ext cx="776328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поселения;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ципальной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position w:val="-1"/>
          <w:sz w:val="25"/>
          <w:szCs w:val="25"/>
        </w:rPr>
        <w:t> 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6"/>
          <w:szCs w:val="26"/>
        </w:rPr>
        <w:t>программы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-4"/>
          <w:sz w:val="26"/>
          <w:szCs w:val="26"/>
        </w:rPr>
        <w:t> </w:t>
      </w:r>
      <w:r>
        <w:rPr sz="30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30"/>
          <w:szCs w:val="30"/>
        </w:rPr>
        <w:t>КуйбышевсItо-</w:t>
      </w:r>
      <w:r>
        <w:rPr sz="30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"/>
          <w:position w:val="-10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   </w:t>
      </w:r>
      <w:r>
        <w:rPr sz="26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6"/>
          <w:szCs w:val="26"/>
        </w:rPr>
        <w:t>многоквартирных</w:t>
      </w:r>
      <w:r>
        <w:rPr sz="26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70"/>
          <w:position w:val="-21"/>
          <w:sz w:val="26"/>
          <w:szCs w:val="26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дворовых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7"/>
          <w:sz w:val="25"/>
          <w:szCs w:val="25"/>
        </w:rPr>
        <w:t>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территорий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4"/>
          <w:szCs w:val="24"/>
        </w:rPr>
        <w:t>го</w:t>
      </w:r>
      <w:r>
        <w:rPr sz="24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1"/>
          <w:sz w:val="24"/>
          <w:szCs w:val="24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селъского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sz w:val="25"/>
          <w:szCs w:val="25"/>
        </w:rPr>
        <w:t> </w:t>
      </w:r>
      <w:r>
        <w:rPr sz="30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30"/>
          <w:szCs w:val="30"/>
        </w:rPr>
        <w:t>поселения 	</w:t>
      </w:r>
      <w:r>
        <w:rPr sz="25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5"/>
          <w:szCs w:val="25"/>
        </w:rPr>
        <w:t>ского</w:t>
      </w:r>
      <w:r>
        <w:rPr sz="25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position w:val="-20"/>
          <w:sz w:val="25"/>
          <w:szCs w:val="25"/>
        </w:rPr>
        <w:t> </w:t>
      </w:r>
      <w:r>
        <w:rPr sz="25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25"/>
          <w:szCs w:val="25"/>
        </w:rPr>
        <w:t>сельского</w:t>
      </w:r>
      <w:r>
        <w:rPr sz="25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"/>
          <w:position w:val="-22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   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домов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sz w:val="25"/>
          <w:szCs w:val="25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Куйбышев-</w:t>
      </w:r>
      <w:r>
        <w:rPr>
          <w:rFonts w:ascii="Times New Roman" w:hAnsi="Times New Roman" w:cs="Times New Roman"/>
          <w:sz w:val="26"/>
          <w:szCs w:val="2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1" w:lineRule="exact"/>
        <w:ind w:left="1000" w:right="5564" w:firstLine="23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Ответственный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исполнитель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7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19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19"/>
          <w:szCs w:val="19"/>
        </w:rPr>
        <w:t>по/_1lIро-</w:t>
      </w:r>
      <w:r>
        <w:rPr>
          <w:rFonts w:ascii="Times New Roman" w:hAnsi="Times New Roman" w:cs="Times New Roman"/>
          <w:sz w:val="19"/>
          <w:szCs w:val="19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граммы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sz w:val="26"/>
          <w:szCs w:val="26"/>
        </w:rPr>
        <w:t> 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6"/>
          <w:szCs w:val="26"/>
        </w:rPr>
        <w:t>муниципальной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4"/>
          <w:sz w:val="26"/>
          <w:szCs w:val="26"/>
        </w:rPr>
        <w:t> </w:t>
      </w:r>
      <w:r>
        <w:rPr sz="22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2"/>
          <w:szCs w:val="22"/>
        </w:rPr>
        <w:t>прогрLlм</w:t>
      </w:r>
      <w:r>
        <w:rPr sz="22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3"/>
          <w:position w:val="-12"/>
          <w:sz w:val="22"/>
          <w:szCs w:val="22"/>
        </w:rPr>
        <w:t> </w:t>
      </w:r>
      <w:r>
        <w:rPr sz="11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11"/>
          <w:szCs w:val="11"/>
        </w:rPr>
        <w:t>fuI </w:t>
      </w:r>
      <w:r>
        <w:rPr sz="22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2"/>
          <w:szCs w:val="22"/>
        </w:rPr>
        <w:t>ы</w:t>
      </w:r>
      <w:r>
        <w:rPr>
          <w:rFonts w:ascii="Times New Roman" w:hAnsi="Times New Roman" w:cs="Times New Roman"/>
          <w:sz w:val="22"/>
          <w:szCs w:val="22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куйбышевского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сельского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9"/>
          <w:position w:val="-7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19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19"/>
          <w:szCs w:val="19"/>
        </w:rPr>
        <w:t>посеJIе1-1иrl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899160</wp:posOffset>
            </wp:positionH>
            <wp:positionV relativeFrom="paragraph">
              <wp:posOffset>6732</wp:posOffset>
            </wp:positionV>
            <wp:extent cx="2879438" cy="1184795"/>
            <wp:effectExtent l="0" t="0" r="0" b="0"/>
            <wp:wrapNone/>
            <wp:docPr id="188" name="Freeform 18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99160" y="3739897"/>
                      <a:ext cx="2765138" cy="107049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1" w:lineRule="exact"/>
                          <w:ind w:left="47" w:right="0" w:firstLine="14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Участники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2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</w:t>
                        </w:r>
                        <w:r>
                          <w:rPr sz="24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4"/>
                            <w:szCs w:val="24"/>
                          </w:rPr>
                          <w:t>подпрограммы</w:t>
                        </w:r>
                        <w:r>
                          <w:rPr sz="24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8"/>
                            <w:position w:val="-4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 </w:t>
                        </w: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4"/>
                            <w:szCs w:val="24"/>
                          </w:rPr>
                          <w:t>муниl{и-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пальной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7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5"/>
                            <w:szCs w:val="25"/>
                          </w:rPr>
                          <w:t>программы</w:t>
                        </w:r>
                        <w:r>
                          <w:rPr sz="25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position w:val="-3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9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9"/>
                            <w:szCs w:val="29"/>
                          </w:rPr>
                          <w:t>Куйбыr.о.,rп.о</w:t>
                        </w:r>
                        <w:r>
                          <w:rPr>
                            <w:rFonts w:ascii="Times New Roman" w:hAnsi="Times New Roman" w:cs="Times New Roman"/>
                            <w:sz w:val="29"/>
                            <w:szCs w:val="29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сельского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0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5"/>
                            <w:szCs w:val="25"/>
                          </w:rPr>
                          <w:t>поселения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220" w:after="0" w:line="404" w:lineRule="exact"/>
                          <w:ind w:left="0" w:right="0" w:firstLine="0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Программно-целевые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7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 </w:t>
                        </w:r>
                        <w:r>
                          <w:rPr sz="26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6"/>
                            <w:szCs w:val="26"/>
                          </w:rPr>
                          <w:t>инструменты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4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5852"/>
        </w:tabs>
        <w:spacing w:before="0" w:after="0" w:line="321" w:lineRule="exact"/>
        <w:ind w:left="871" w:right="64" w:firstLine="14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подпрограммы	</w:t>
      </w:r>
      <w:r>
        <w:rPr sz="30" baseline="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3"/>
          <w:sz w:val="30"/>
          <w:szCs w:val="30"/>
        </w:rPr>
        <w:t>-</w:t>
      </w:r>
      <w:r>
        <w:rPr sz="30" baseline="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"/>
          <w:position w:val="13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26" baseline="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0"/>
          <w:sz w:val="26"/>
          <w:szCs w:val="26"/>
        </w:rPr>
        <w:t>отсутствуют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муниципальной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sz w:val="26"/>
          <w:szCs w:val="26"/>
        </w:rPr>
        <w:t> </w:t>
      </w:r>
      <w:r>
        <w:rPr sz="2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6"/>
          <w:szCs w:val="26"/>
        </w:rPr>
        <w:t>программы</w:t>
      </w:r>
      <w:r>
        <w:rPr sz="2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-7"/>
          <w:sz w:val="26"/>
          <w:szCs w:val="26"/>
        </w:rPr>
        <w:t> </w:t>
      </w:r>
      <w:r>
        <w:rPr sz="27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7"/>
          <w:szCs w:val="27"/>
        </w:rPr>
        <w:t>Куйбы-</w:t>
      </w:r>
      <w:r>
        <w:rPr>
          <w:rFonts w:ascii="Times New Roman" w:hAnsi="Times New Roman" w:cs="Times New Roman"/>
          <w:sz w:val="27"/>
          <w:szCs w:val="2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97" w:lineRule="exact"/>
        <w:ind w:left="828" w:right="0" w:firstLine="33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шевского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sz w:val="25"/>
          <w:szCs w:val="25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сельского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4"/>
          <w:sz w:val="25"/>
          <w:szCs w:val="25"/>
        </w:rPr>
        <w:t> 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5"/>
          <w:szCs w:val="25"/>
        </w:rPr>
        <w:t>поселения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60" w:after="0" w:line="618" w:lineRule="exact"/>
        <w:ind w:left="828" w:right="0" w:firstLine="4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I]ель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sz w:val="24"/>
          <w:szCs w:val="24"/>
        </w:rPr>
        <w:t> 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6"/>
          <w:szCs w:val="26"/>
        </w:rPr>
        <w:t>подпрограммы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position w:val="-2"/>
          <w:sz w:val="26"/>
          <w:szCs w:val="26"/>
        </w:rPr>
        <w:t> </w:t>
      </w:r>
      <w:r>
        <w:rPr sz="30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30"/>
          <w:szCs w:val="30"/>
        </w:rPr>
        <w:t>мунициiIЕjlьFIой</w:t>
      </w:r>
      <w:r>
        <w:rPr sz="30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position w:val="-10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   </w:t>
      </w:r>
      <w:r>
        <w:rPr sz="27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7"/>
          <w:szCs w:val="27"/>
        </w:rPr>
        <w:t>Повышение</w:t>
      </w:r>
      <w:r>
        <w:rPr sz="27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position w:val="-21"/>
          <w:sz w:val="27"/>
          <w:szCs w:val="27"/>
        </w:rPr>
        <w:t> </w:t>
      </w:r>
      <w:r>
        <w:rPr sz="26" baseline="-2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7"/>
          <w:sz w:val="26"/>
          <w:szCs w:val="26"/>
        </w:rPr>
        <w:t>качества</w:t>
      </w:r>
      <w:r>
        <w:rPr sz="26" baseline="-2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position w:val="-27"/>
          <w:sz w:val="26"/>
          <w:szCs w:val="26"/>
        </w:rPr>
        <w:t> </w:t>
      </w:r>
      <w:r>
        <w:rPr sz="30" baseline="-3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1"/>
          <w:sz w:val="30"/>
          <w:szCs w:val="30"/>
        </w:rPr>
        <w:t>и  </w:t>
      </w:r>
    </w:p>
    <w:p>
      <w:pPr>
        <w:rPr>
          <w:rFonts w:ascii="Times New Roman" w:hAnsi="Times New Roman" w:cs="Times New Roman"/>
          <w:color w:val="010302"/>
        </w:rPr>
        <w:spacing w:before="0" w:after="0" w:line="624" w:lineRule="exact"/>
        <w:ind w:left="828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798576</wp:posOffset>
            </wp:positionH>
            <wp:positionV relativeFrom="paragraph">
              <wp:posOffset>204215</wp:posOffset>
            </wp:positionV>
            <wp:extent cx="6548656" cy="1602041"/>
            <wp:effectExtent l="0" t="0" r="0" b="0"/>
            <wp:wrapNone/>
            <wp:docPr id="189" name="Freeform 18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98576" y="5955284"/>
                      <a:ext cx="6434356" cy="148774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270"/>
                          </w:tabs>
                          <w:spacing w:before="0" w:after="0" w:line="201" w:lineRule="exact"/>
                          <w:ind w:left="0" w:right="0" w:firstLine="0"/>
                          <w:jc w:val="right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поселения	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Куйбышевском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сельском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6"/>
                            <w:szCs w:val="26"/>
                          </w:rPr>
                          <w:t>поселении,</w:t>
                        </w:r>
                        <w:r>
                          <w:rPr sz="26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4"/>
                            <w:position w:val="-4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6"/>
                            <w:szCs w:val="26"/>
                          </w:rPr>
                          <w:t>повышение</w:t>
                        </w:r>
                        <w:r>
                          <w:rPr sz="26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4"/>
                            <w:position w:val="-10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2"/>
                            <w:sz w:val="25"/>
                            <w:szCs w:val="25"/>
                          </w:rPr>
                          <w:t>уров-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6" w:lineRule="exact"/>
                          <w:ind w:left="5356" w:right="0" w:firstLine="24"/>
                        </w:pP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ня.благоустройства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9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5"/>
                            <w:szCs w:val="25"/>
                          </w:rPr>
                          <w:t>дворовых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2"/>
                            <w:position w:val="-12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5"/>
                            <w:szCs w:val="25"/>
                          </w:rPr>
                          <w:t>террито-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рий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6"/>
                            <w:sz w:val="30"/>
                            <w:szCs w:val="30"/>
                          </w:rPr>
                          <w:t> </w:t>
                        </w:r>
                        <w:r>
                          <w:rPr sz="27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3"/>
                            <w:sz w:val="27"/>
                            <w:szCs w:val="27"/>
                          </w:rPr>
                          <w:t>многоквартирных</w:t>
                        </w:r>
                        <w:r>
                          <w:rPr sz="27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1"/>
                            <w:position w:val="3"/>
                            <w:sz w:val="27"/>
                            <w:szCs w:val="27"/>
                          </w:rPr>
                          <w:t> </w:t>
                        </w:r>
                        <w:r>
                          <w:rPr sz="29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9"/>
                            <w:szCs w:val="29"/>
                          </w:rPr>
                          <w:t>домов</w:t>
                        </w:r>
                        <w:r>
                          <w:rPr sz="29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7"/>
                            <w:position w:val="-9"/>
                            <w:sz w:val="29"/>
                            <w:szCs w:val="29"/>
                          </w:rPr>
                          <w:t> </w:t>
                        </w:r>
                        <w:r>
                          <w:rPr sz="30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30"/>
                            <w:szCs w:val="30"/>
                          </w:rPr>
                          <w:t>..</w:t>
                        </w:r>
                        <w:r>
                          <w:rPr sz="30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9"/>
                            <w:position w:val="-9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  <w:vertAlign w:val="subscript"/>
                          </w:rPr>
                          <w:t>КуИ-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бышево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20" w:after="0" w:line="289" w:lineRule="exact"/>
                          <w:ind w:left="0" w:right="0" w:firstLine="14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ЗадачИподпрогр_аммымуницигIаllьной 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5332"/>
                          </w:tabs>
                          <w:spacing w:before="0" w:after="0" w:line="542" w:lineRule="exact"/>
                          <w:ind w:left="0" w:right="0" w:firstLine="0"/>
                        </w:pPr>
                        <w:r>
                          <w:rPr sz="22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2"/>
                            <w:szCs w:val="22"/>
                          </w:rPr>
                          <w:t>ПРОГРаММЫ</w:t>
                        </w:r>
                        <w:r>
                          <w:rPr sz="22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4"/>
                            <w:position w:val="-1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  <w:r>
                          <w:rPr sz="26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6"/>
                            <w:szCs w:val="26"/>
                          </w:rPr>
                          <w:t>КуЙбышевского</w:t>
                        </w:r>
                        <w:r>
                          <w:rPr sz="26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9"/>
                            <w:position w:val="-15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30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4"/>
                            <w:sz w:val="30"/>
                            <w:szCs w:val="30"/>
                          </w:rPr>
                          <w:t>сельского 	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обеспечениеформированияединого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программы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6"/>
          <w:szCs w:val="26"/>
        </w:rPr>
        <w:t>Куйбышевского</w:t>
      </w:r>
      <w:r>
        <w:rPr sz="2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2"/>
          <w:position w:val="-4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30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30"/>
          <w:szCs w:val="30"/>
        </w:rPr>
        <w:t>СеJIiэСКоГо</w:t>
      </w:r>
      <w:r>
        <w:rPr sz="30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12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28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8"/>
          <w:szCs w:val="28"/>
        </w:rPr>
        <w:t>живания</w:t>
      </w:r>
      <w:r>
        <w:rPr sz="28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7"/>
          <w:position w:val="-20"/>
          <w:sz w:val="28"/>
          <w:szCs w:val="28"/>
        </w:rPr>
        <w:t> </w:t>
      </w:r>
      <w:r>
        <w:rPr sz="29" baseline="-2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5"/>
          <w:sz w:val="29"/>
          <w:szCs w:val="29"/>
        </w:rPr>
        <w:t>жителей</w:t>
      </w:r>
      <w:r>
        <w:rPr sz="29" baseline="-2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position w:val="-25"/>
          <w:sz w:val="29"/>
          <w:szCs w:val="29"/>
        </w:rPr>
        <w:t> </w:t>
      </w:r>
      <w:r>
        <w:rPr sz="30" baseline="-3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0"/>
          <w:sz w:val="30"/>
          <w:szCs w:val="30"/>
        </w:rPr>
        <w:t>в</w:t>
      </w:r>
      <w:r>
        <w:rPr sz="30" baseline="-3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position w:val="-30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комфорта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5"/>
          <w:sz w:val="26"/>
          <w:szCs w:val="26"/>
        </w:rPr>
        <w:t>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  <w:vertAlign w:val="subscript"/>
        </w:rPr>
        <w:t>про_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789431</wp:posOffset>
            </wp:positionH>
            <wp:positionV relativeFrom="paragraph">
              <wp:posOffset>22605</wp:posOffset>
            </wp:positionV>
            <wp:extent cx="3692212" cy="896073"/>
            <wp:effectExtent l="0" t="0" r="0" b="0"/>
            <wp:wrapNone/>
            <wp:docPr id="190" name="Freeform 19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89431" y="6871716"/>
                      <a:ext cx="3577912" cy="7817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231" w:lineRule="exact"/>
                          <w:ind w:left="0" w:right="0" w:firstLine="0"/>
                        </w:pPr>
                        <w:r>
                          <w:rPr sz="102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102"/>
                            <w:szCs w:val="102"/>
                          </w:rPr>
                          <w:t>поселения</w:t>
                        </w:r>
                        <w:r>
                          <w:rPr sz="102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78"/>
                            <w:position w:val="-10"/>
                            <w:sz w:val="102"/>
                            <w:szCs w:val="102"/>
                          </w:rPr>
                          <w:t> 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об.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4111752</wp:posOffset>
            </wp:positionH>
            <wp:positionV relativeFrom="paragraph">
              <wp:posOffset>40639</wp:posOffset>
            </wp:positionV>
            <wp:extent cx="3167213" cy="1845151"/>
            <wp:effectExtent l="0" t="0" r="0" b="0"/>
            <wp:wrapNone/>
            <wp:docPr id="191" name="Freeform 19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111752" y="7415530"/>
                      <a:ext cx="3052913" cy="173085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14" w:lineRule="exact"/>
                          <w:ind w:left="62" w:right="0" w:firstLine="23"/>
                        </w:pPr>
                        <w:r>
                          <w:rPr sz="3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7"/>
                            <w:szCs w:val="37"/>
                          </w:rPr>
                          <w:t>.uJffJ;х;:х1:;"ж,.;#цlх,r#;,</w:t>
                        </w:r>
                        <w:r>
                          <w:rPr>
                            <w:rFonts w:ascii="Times New Roman" w:hAnsi="Times New Roman" w:cs="Times New Roman"/>
                            <w:sz w:val="37"/>
                            <w:szCs w:val="37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развития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3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5"/>
                            <w:szCs w:val="25"/>
                          </w:rPr>
                          <w:t>объектов</w:t>
                        </w:r>
                        <w:r>
                          <w:rPr sz="25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3"/>
                            <w:position w:val="1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  <w:vertAlign w:val="subscript"/>
                          </w:rPr>
                          <w:t>благоустройства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sz w:val="25"/>
                            <w:szCs w:val="25"/>
                            <w:vertAlign w:val="subscript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4"/>
                            <w:szCs w:val="24"/>
                          </w:rPr>
                          <w:t>на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территории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8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4"/>
                            <w:szCs w:val="24"/>
                          </w:rPr>
                          <w:t>поселения;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19" w:lineRule="exact"/>
                          <w:ind w:left="43" w:right="0" w:firstLine="9"/>
                          <w:jc w:val="both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повышение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6"/>
                            <w:sz w:val="27"/>
                            <w:szCs w:val="27"/>
                          </w:rPr>
                          <w:t> </w:t>
                        </w:r>
                        <w:r>
                          <w:rPr sz="28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8"/>
                            <w:szCs w:val="28"/>
                          </w:rPr>
                          <w:t>уровня</w:t>
                        </w:r>
                        <w:r>
                          <w:rPr sz="28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9"/>
                            <w:position w:val="-11"/>
                            <w:sz w:val="28"/>
                            <w:szCs w:val="28"/>
                          </w:rPr>
                          <w:t> </w:t>
                        </w:r>
                        <w:r>
                          <w:rPr sz="26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6"/>
                            <w:szCs w:val="26"/>
                          </w:rPr>
                          <w:t>вовлеченности</w:t>
                        </w:r>
                        <w:r>
                          <w:rPr sz="26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position w:val="-9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2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22"/>
                            <w:szCs w:val="22"/>
                          </w:rPr>
                          <w:t>за-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интересованных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6"/>
                            <w:szCs w:val="26"/>
                          </w:rPr>
                          <w:t>граждан,</w:t>
                        </w:r>
                        <w:r>
                          <w:rPr sz="26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4"/>
                            <w:position w:val="-7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5"/>
                            <w:szCs w:val="25"/>
                          </w:rPr>
                          <w:t>организаций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в 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5"/>
                            <w:szCs w:val="25"/>
                          </w:rPr>
                          <w:t>реализацию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"/>
                            <w:position w:val="-6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6"/>
                            <w:szCs w:val="26"/>
                          </w:rPr>
                          <w:t>мероприятий</w:t>
                        </w:r>
                        <w:r>
                          <w:rPr sz="26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6"/>
                            <w:position w:val="-6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6"/>
                            <w:szCs w:val="26"/>
                          </w:rPr>
                          <w:t>по </w:t>
                        </w:r>
                        <w:r>
                          <w:rPr sz="25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5"/>
                            <w:szCs w:val="25"/>
                          </w:rPr>
                          <w:t>благоус-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8"/>
                            <w:szCs w:val="28"/>
                          </w:rPr>
                          <w:t>тройству</w:t>
                        </w: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9"/>
                            <w:sz w:val="28"/>
                            <w:szCs w:val="28"/>
                          </w:rPr>
                          <w:t> </w:t>
                        </w:r>
                        <w:r>
                          <w:rPr sz="30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30"/>
                            <w:szCs w:val="30"/>
                          </w:rPr>
                          <w:t>территорйи</w:t>
                        </w:r>
                        <w:r>
                          <w:rPr sz="30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position w:val="-4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5"/>
                            <w:szCs w:val="25"/>
                          </w:rPr>
                          <w:t>многоквартир-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ных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0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5"/>
                            <w:szCs w:val="25"/>
                          </w:rPr>
                          <w:t>домов</w:t>
                        </w:r>
                        <w:r>
                          <w:rPr sz="25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4"/>
                            <w:position w:val="-5"/>
                            <w:sz w:val="25"/>
                            <w:szCs w:val="25"/>
                          </w:rPr>
                          <w:t> </w:t>
                        </w:r>
                        <w:r>
                          <w:rPr sz="23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3"/>
                            <w:szCs w:val="23"/>
                          </w:rPr>
                          <w:t>в </w:t>
                        </w:r>
                        <w:r>
                          <w:rPr sz="23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3"/>
                            <w:szCs w:val="23"/>
                          </w:rPr>
                          <w:t>с. </w:t>
                        </w:r>
                        <w:r>
                          <w:rPr sz="25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5"/>
                            <w:szCs w:val="25"/>
                          </w:rPr>
                          <w:t>КуйОышево.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7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72" w:lineRule="exact"/>
        <w:ind w:left="588" w:right="0" w:firstLine="19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I-{еЛеВЫе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sz w:val="21"/>
          <w:szCs w:val="21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индикаторы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position w:val="-4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4"/>
          <w:szCs w:val="24"/>
        </w:rPr>
        <w:t>и </w:t>
      </w:r>
      <w:r>
        <w:rPr sz="23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3"/>
          <w:szCs w:val="23"/>
        </w:rPr>
        <w:t>показа.гс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31" w:lineRule="exact"/>
        <w:ind w:left="588" w:right="2283" w:firstLine="14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подпрограммы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6"/>
          <w:szCs w:val="26"/>
        </w:rPr>
        <w:t>муниципuпr"пИ</w:t>
      </w:r>
      <w:r>
        <w:rPr sz="2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position w:val="-8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54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54"/>
          <w:szCs w:val="54"/>
        </w:rPr>
        <w:t>,]ffo_</w:t>
      </w:r>
      <w:r>
        <w:rPr sz="54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7"/>
          <w:position w:val="-16"/>
          <w:sz w:val="54"/>
          <w:szCs w:val="54"/>
        </w:rPr>
        <w:t> </w:t>
      </w:r>
      <w:r>
        <w:rPr sz="25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4"/>
          <w:sz w:val="25"/>
          <w:szCs w:val="25"/>
        </w:rPr>
        <w:t>указаны</w:t>
      </w:r>
      <w:r>
        <w:rPr sz="25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0"/>
          <w:position w:val="4"/>
          <w:sz w:val="25"/>
          <w:szCs w:val="25"/>
        </w:rPr>
        <w:t>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  <w:vertAlign w:val="superscript"/>
        </w:rPr>
        <w:t>в </w:t>
      </w:r>
      <w:r>
        <w:rPr sz="25" baseline="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6"/>
          <w:sz w:val="25"/>
          <w:szCs w:val="25"/>
        </w:rPr>
        <w:t>таблице</w:t>
      </w:r>
      <w:r>
        <w:rPr sz="25" baseline="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position w:val="6"/>
          <w:sz w:val="25"/>
          <w:szCs w:val="25"/>
        </w:rPr>
        <w:t> </w:t>
      </w:r>
      <w:r>
        <w:rPr sz="31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31"/>
          <w:szCs w:val="31"/>
        </w:rPr>
        <w:t>М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2</w:t>
      </w:r>
      <w:r>
        <w:rPr>
          <w:rFonts w:ascii="Times New Roman" w:hAnsi="Times New Roman" w:cs="Times New Roman"/>
          <w:sz w:val="21"/>
          <w:szCs w:val="21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граммы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sz w:val="25"/>
          <w:szCs w:val="25"/>
        </w:rPr>
        <w:t> 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6"/>
          <w:szCs w:val="26"/>
        </w:rPr>
        <w:t>Куйбышевского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-3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5"/>
          <w:szCs w:val="25"/>
        </w:rPr>
        <w:t>сельского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12"/>
          <w:sz w:val="25"/>
          <w:szCs w:val="25"/>
        </w:rPr>
        <w:t> </w:t>
      </w:r>
      <w:r>
        <w:rPr sz="24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4"/>
          <w:szCs w:val="24"/>
        </w:rPr>
        <w:t>по-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359" w:bottom="400" w:left="500" w:header="708" w:footer="708" w:gutter="0"/>
          <w:docGrid w:linePitch="360"/>
        </w:sectPr>
        <w:spacing w:before="480" w:after="0" w:line="217" w:lineRule="exact"/>
        <w:ind w:left="588" w:right="0" w:firstLine="7915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1з</w:t>
      </w:r>
      <w:r>
        <w:rPr>
          <w:rFonts w:ascii="Times New Roman" w:hAnsi="Times New Roman" w:cs="Times New Roman"/>
          <w:sz w:val="18"/>
          <w:szCs w:val="18"/>
        </w:rPr>
        <w:t> </w:t>
      </w:r>
      <w:r/>
      <w:r>
        <w:br w:type="page"/>
      </w:r>
    </w:p>
    <w:p>
      <w:pPr>
        <w:spacing w:after="3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-311404</wp:posOffset>
            </wp:positionV>
            <wp:extent cx="7559040" cy="10692383"/>
            <wp:effectExtent l="0" t="0" r="0" b="0"/>
            <wp:wrapNone/>
            <wp:docPr id="192" name="Picture 19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>
                      <a:picLocks noChangeAspect="0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1073" w:right="0" w:firstLine="71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селения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33" w:lineRule="exact"/>
        <w:ind w:left="1125" w:right="-40" w:firstLine="9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Этапы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sz w:val="26"/>
          <w:szCs w:val="26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и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сроки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position w:val="-2"/>
          <w:sz w:val="25"/>
          <w:szCs w:val="25"/>
        </w:rPr>
        <w:t> 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реализации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position w:val="-10"/>
          <w:sz w:val="25"/>
          <w:szCs w:val="25"/>
        </w:rPr>
        <w:t> 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5"/>
          <w:szCs w:val="25"/>
        </w:rPr>
        <w:t>подriро-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граммы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6"/>
          <w:sz w:val="25"/>
          <w:szCs w:val="25"/>
        </w:rPr>
        <w:t> 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6"/>
          <w:szCs w:val="26"/>
        </w:rPr>
        <w:t>муниципальной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5"/>
          <w:position w:val="-2"/>
          <w:sz w:val="26"/>
          <w:szCs w:val="26"/>
        </w:rPr>
        <w:t> 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4"/>
          <w:szCs w:val="24"/>
        </w:rPr>
        <w:t>программ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position w:val="-8"/>
          <w:sz w:val="24"/>
          <w:szCs w:val="24"/>
        </w:rPr>
        <w:t> </w:t>
      </w:r>
      <w:r>
        <w:rPr sz="22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2"/>
          <w:szCs w:val="22"/>
        </w:rPr>
        <w:t>ы</w:t>
      </w:r>
      <w:r>
        <w:rPr>
          <w:rFonts w:ascii="Times New Roman" w:hAnsi="Times New Roman" w:cs="Times New Roman"/>
          <w:sz w:val="22"/>
          <w:szCs w:val="22"/>
        </w:rPr>
        <w:t> </w:t>
      </w:r>
      <w:r>
        <w:br w:type="textWrapping" w:clear="all"/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Куйбышевского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сельского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"/>
          <w:position w:val="-5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  <w:vertAlign w:val="subscript"/>
        </w:rPr>
        <w:t>посеJIения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460" w:after="0" w:line="326" w:lineRule="exact"/>
        <w:ind w:left="1077" w:right="-40" w:firstLine="9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Ресурсное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8"/>
          <w:sz w:val="25"/>
          <w:szCs w:val="25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обеспечение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position w:val="-4"/>
          <w:sz w:val="25"/>
          <w:szCs w:val="25"/>
        </w:rPr>
        <w:t> </w:t>
      </w:r>
      <w:r>
        <w:rPr sz="24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4"/>
          <w:szCs w:val="24"/>
        </w:rPr>
        <w:t>подпроl</w:t>
      </w:r>
      <w:r>
        <w:rPr sz="24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8"/>
          <w:position w:val="-9"/>
          <w:sz w:val="24"/>
          <w:szCs w:val="24"/>
        </w:rPr>
        <w:t> </w:t>
      </w:r>
      <w:r>
        <w:rPr sz="26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6"/>
          <w:szCs w:val="26"/>
        </w:rPr>
        <w:t>раммы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муниципальной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sz w:val="26"/>
          <w:szCs w:val="26"/>
        </w:rPr>
        <w:t> 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6"/>
          <w:szCs w:val="26"/>
        </w:rPr>
        <w:t>программы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-5"/>
          <w:sz w:val="26"/>
          <w:szCs w:val="26"/>
        </w:rPr>
        <w:t> </w:t>
      </w:r>
      <w:r>
        <w:rPr sz="2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6"/>
          <w:szCs w:val="26"/>
        </w:rPr>
        <w:t>Itуйбы-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шевского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4"/>
          <w:szCs w:val="24"/>
        </w:rPr>
        <w:t>района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1"/>
          <w:position w:val="-8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4"/>
          <w:szCs w:val="24"/>
        </w:rPr>
        <w:t>сельского</w:t>
      </w:r>
      <w:r>
        <w:rPr sz="24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position w:val="-5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3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3"/>
          <w:szCs w:val="23"/>
        </w:rPr>
        <w:t>посеJ]ения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2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37" w:lineRule="exact"/>
        <w:ind w:left="244" w:right="0" w:firstLine="23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2018-202З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1"/>
          <w:sz w:val="25"/>
          <w:szCs w:val="25"/>
        </w:rPr>
        <w:t> 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6"/>
          <w:szCs w:val="26"/>
        </w:rPr>
        <w:t>годы</w:t>
      </w:r>
      <w:r>
        <w:rPr>
          <w:rFonts w:ascii="Times New Roman" w:hAnsi="Times New Roman" w:cs="Times New Roman"/>
          <w:sz w:val="26"/>
          <w:szCs w:val="2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40" w:lineRule="exact"/>
        <w:ind w:left="244" w:right="-40" w:firstLine="9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Этапы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sz w:val="30"/>
          <w:szCs w:val="30"/>
        </w:rPr>
        <w:t>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  <w:vertAlign w:val="subscript"/>
        </w:rPr>
        <w:t>реализации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7"/>
          <w:sz w:val="27"/>
          <w:szCs w:val="27"/>
          <w:vertAlign w:val="subscript"/>
        </w:rPr>
        <w:t>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  <w:vertAlign w:val="subscript"/>
        </w:rPr>
        <w:t>подпрограммы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8"/>
          <w:sz w:val="27"/>
          <w:szCs w:val="27"/>
          <w:vertAlign w:val="subscript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3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3"/>
          <w:szCs w:val="23"/>
        </w:rPr>
        <w:t>не</w:t>
      </w:r>
      <w:r>
        <w:rPr>
          <w:rFonts w:ascii="Times New Roman" w:hAnsi="Times New Roman" w:cs="Times New Roman"/>
          <w:sz w:val="23"/>
          <w:szCs w:val="23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выделяются.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5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21" w:lineRule="exact"/>
        <w:ind w:left="230" w:right="6" w:firstLine="4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общий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27"/>
          <w:szCs w:val="27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объем_финансирования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position w:val="-2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подпро-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граммы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sz w:val="27"/>
          <w:szCs w:val="27"/>
        </w:rPr>
        <w:t> </w:t>
      </w:r>
      <w:r>
        <w:rPr sz="29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9"/>
          <w:szCs w:val="29"/>
        </w:rPr>
        <w:t>на </w:t>
      </w:r>
      <w:r>
        <w:rPr sz="27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7"/>
          <w:szCs w:val="27"/>
        </w:rPr>
        <w:t>20|8-202З</w:t>
      </w:r>
      <w:r>
        <w:rPr sz="27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8"/>
          <w:position w:val="-4"/>
          <w:sz w:val="27"/>
          <w:szCs w:val="27"/>
        </w:rPr>
        <w:t> </w:t>
      </w:r>
      <w:r>
        <w:rPr sz="27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7"/>
          <w:szCs w:val="27"/>
        </w:rPr>
        <w:t>годы</w:t>
      </w:r>
      <w:r>
        <w:rPr sz="27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1"/>
          <w:position w:val="-8"/>
          <w:sz w:val="27"/>
          <w:szCs w:val="27"/>
        </w:rPr>
        <w:t> 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составляет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0,0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sz w:val="23"/>
          <w:szCs w:val="23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тыс.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sz w:val="25"/>
          <w:szCs w:val="25"/>
        </w:rPr>
        <w:t> 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5"/>
          <w:szCs w:val="25"/>
        </w:rPr>
        <w:t>рублей,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position w:val="-8"/>
          <w:sz w:val="25"/>
          <w:szCs w:val="25"/>
        </w:rPr>
        <w:t> </w:t>
      </w:r>
      <w:r>
        <w:rPr sz="22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2"/>
          <w:szCs w:val="22"/>
        </w:rPr>
        <w:t>в 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том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position w:val="-5"/>
          <w:sz w:val="25"/>
          <w:szCs w:val="25"/>
        </w:rPr>
        <w:t> 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числе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position w:val="-7"/>
          <w:sz w:val="25"/>
          <w:szCs w:val="25"/>
        </w:rPr>
        <w:t> </w:t>
      </w:r>
      <w:r>
        <w:rPr sz="24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4"/>
          <w:szCs w:val="24"/>
        </w:rPr>
        <w:t>по</w:t>
      </w:r>
      <w:r>
        <w:rPr sz="24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9"/>
          <w:sz w:val="24"/>
          <w:szCs w:val="24"/>
        </w:rPr>
        <w:t> </w:t>
      </w:r>
      <w:r>
        <w:rPr sz="24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4"/>
          <w:szCs w:val="24"/>
        </w:rPr>
        <w:t>годам;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3" w:lineRule="exact"/>
        <w:ind w:left="211" w:right="6" w:firstLine="0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2018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4"/>
          <w:szCs w:val="24"/>
        </w:rPr>
        <w:t> </w:t>
      </w:r>
      <w:r>
        <w:rPr sz="3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32"/>
          <w:szCs w:val="32"/>
        </w:rPr>
        <w:t>- 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3"/>
          <w:szCs w:val="23"/>
        </w:rPr>
        <w:t>0,0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3"/>
          <w:sz w:val="23"/>
          <w:szCs w:val="23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тыс.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4"/>
          <w:sz w:val="25"/>
          <w:szCs w:val="25"/>
        </w:rPr>
        <w:t>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рублей;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2019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sz w:val="24"/>
          <w:szCs w:val="24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 </w:t>
      </w:r>
      <w:r>
        <w:rPr sz="4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42"/>
          <w:szCs w:val="42"/>
        </w:rPr>
        <w:t>- 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3"/>
          <w:szCs w:val="23"/>
        </w:rPr>
        <w:t>0,0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3"/>
          <w:sz w:val="23"/>
          <w:szCs w:val="23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тыс.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4"/>
          <w:sz w:val="25"/>
          <w:szCs w:val="25"/>
        </w:rPr>
        <w:t>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рублей;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2020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25"/>
          <w:szCs w:val="25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 </w:t>
      </w:r>
      <w:r>
        <w:rPr sz="4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42"/>
          <w:szCs w:val="42"/>
        </w:rPr>
        <w:t>- </w:t>
      </w:r>
      <w:r>
        <w:rPr sz="23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3"/>
          <w:szCs w:val="23"/>
        </w:rPr>
        <w:t>0,0</w:t>
      </w:r>
      <w:r>
        <w:rPr sz="23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4"/>
          <w:sz w:val="23"/>
          <w:szCs w:val="23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тыс.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4"/>
          <w:sz w:val="25"/>
          <w:szCs w:val="25"/>
        </w:rPr>
        <w:t>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рублей;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2021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sz w:val="25"/>
          <w:szCs w:val="25"/>
        </w:rPr>
        <w:t> </w:t>
      </w:r>
      <w:r>
        <w:rPr sz="3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33"/>
          <w:szCs w:val="33"/>
        </w:rPr>
        <w:t>год-</w:t>
      </w:r>
      <w:r>
        <w:rPr sz="3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position w:val="-1"/>
          <w:sz w:val="33"/>
          <w:szCs w:val="33"/>
        </w:rPr>
        <w:t> </w:t>
      </w:r>
      <w:r>
        <w:rPr sz="32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32"/>
          <w:szCs w:val="32"/>
        </w:rPr>
        <w:t>0,0 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тыс.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5"/>
          <w:sz w:val="25"/>
          <w:szCs w:val="25"/>
        </w:rPr>
        <w:t>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рублей;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19" w:lineRule="exact"/>
        <w:ind w:left="0" w:right="0" w:firstLine="172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2022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25"/>
          <w:szCs w:val="25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 </w:t>
      </w:r>
      <w:r>
        <w:rPr sz="3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32"/>
          <w:szCs w:val="32"/>
        </w:rPr>
        <w:t>- 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3"/>
          <w:szCs w:val="23"/>
        </w:rPr>
        <w:t>0,0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3"/>
          <w:sz w:val="23"/>
          <w:szCs w:val="23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тыс.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4"/>
          <w:sz w:val="25"/>
          <w:szCs w:val="25"/>
        </w:rPr>
        <w:t>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рублей;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19" w:lineRule="exact"/>
        <w:ind w:left="0" w:right="0" w:firstLine="230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202З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год </w:t>
      </w:r>
      <w:r>
        <w:rPr sz="3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32"/>
          <w:szCs w:val="32"/>
        </w:rPr>
        <w:t>- 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3"/>
          <w:szCs w:val="23"/>
        </w:rPr>
        <w:t>0,0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3"/>
          <w:sz w:val="23"/>
          <w:szCs w:val="23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тыс.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4"/>
          <w:sz w:val="25"/>
          <w:szCs w:val="25"/>
        </w:rPr>
        <w:t>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руб.;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1" w:lineRule="exact"/>
        <w:ind w:left="148" w:right="6" w:firstLine="4"/>
      </w:pPr>
      <w:r/>
      <w:r>
        <w:rPr sz="2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9"/>
          <w:szCs w:val="29"/>
        </w:rPr>
        <w:t>в 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том</w:t>
      </w:r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sz w:val="28"/>
          <w:szCs w:val="28"/>
        </w:rPr>
        <w:t> 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6"/>
          <w:szCs w:val="26"/>
        </w:rPr>
        <w:t>числе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position w:val="-2"/>
          <w:sz w:val="26"/>
          <w:szCs w:val="26"/>
        </w:rPr>
        <w:t> </w:t>
      </w:r>
      <w:r>
        <w:rPr sz="27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7"/>
          <w:szCs w:val="27"/>
        </w:rPr>
        <w:t>за</w:t>
      </w:r>
      <w:r>
        <w:rPr sz="27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4"/>
          <w:sz w:val="27"/>
          <w:szCs w:val="27"/>
        </w:rPr>
        <w:t> </w:t>
      </w:r>
      <w:r>
        <w:rPr sz="27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7"/>
          <w:szCs w:val="27"/>
        </w:rPr>
        <w:t>счет</w:t>
      </w:r>
      <w:r>
        <w:rPr sz="27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5"/>
          <w:sz w:val="27"/>
          <w:szCs w:val="27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  <w:vertAlign w:val="subscript"/>
        </w:rPr>
        <w:t>средств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9"/>
          <w:sz w:val="26"/>
          <w:szCs w:val="26"/>
          <w:vertAlign w:val="subscript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бюджета-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поселения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3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32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32"/>
          <w:szCs w:val="32"/>
        </w:rPr>
        <w:t>- </w:t>
      </w:r>
      <w:r>
        <w:rPr sz="23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3"/>
          <w:szCs w:val="23"/>
        </w:rPr>
        <w:t>0,0</w:t>
      </w:r>
      <w:r>
        <w:rPr sz="23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4"/>
          <w:sz w:val="23"/>
          <w:szCs w:val="23"/>
        </w:rPr>
        <w:t> 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тыс.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5"/>
          <w:sz w:val="25"/>
          <w:szCs w:val="25"/>
        </w:rPr>
        <w:t>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рублей,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4" w:lineRule="exact"/>
        <w:ind w:left="0" w:right="0" w:firstLine="139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в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том </w:t>
      </w:r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4"/>
          <w:szCs w:val="24"/>
        </w:rPr>
        <w:t>числе: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24" w:lineRule="exact"/>
        <w:ind w:left="0" w:right="0" w:firstLine="124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2018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25"/>
          <w:szCs w:val="25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4"/>
          <w:szCs w:val="24"/>
        </w:rPr>
        <w:t> </w:t>
      </w:r>
      <w:r>
        <w:rPr sz="3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32"/>
          <w:szCs w:val="32"/>
        </w:rPr>
        <w:t>- 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3"/>
          <w:szCs w:val="23"/>
        </w:rPr>
        <w:t>0,0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3"/>
          <w:sz w:val="23"/>
          <w:szCs w:val="23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тыс.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4"/>
          <w:sz w:val="25"/>
          <w:szCs w:val="25"/>
        </w:rPr>
        <w:t>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рублей;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06" w:lineRule="exact"/>
        <w:ind w:left="0" w:right="0" w:firstLine="129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2019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sz w:val="24"/>
          <w:szCs w:val="24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4"/>
          <w:szCs w:val="24"/>
        </w:rPr>
        <w:t> </w:t>
      </w:r>
      <w:r>
        <w:rPr sz="4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42"/>
          <w:szCs w:val="42"/>
        </w:rPr>
        <w:t>- 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4"/>
          <w:szCs w:val="24"/>
        </w:rPr>
        <w:t>0,0 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тыс.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рублей;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06" w:lineRule="exact"/>
        <w:ind w:left="0" w:right="0" w:firstLine="110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2020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4"/>
          <w:szCs w:val="24"/>
        </w:rPr>
        <w:t> </w:t>
      </w:r>
      <w:r>
        <w:rPr sz="4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42"/>
          <w:szCs w:val="42"/>
        </w:rPr>
        <w:t>- </w:t>
      </w:r>
      <w:r>
        <w:rPr sz="32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32"/>
          <w:szCs w:val="32"/>
        </w:rPr>
        <w:t>0,0 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тыс.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рублей;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08" w:lineRule="exact"/>
        <w:ind w:left="0" w:right="0" w:firstLine="100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202|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sz w:val="26"/>
          <w:szCs w:val="26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4"/>
          <w:szCs w:val="24"/>
        </w:rPr>
        <w:t> </w:t>
      </w:r>
      <w:r>
        <w:rPr sz="4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42"/>
          <w:szCs w:val="42"/>
        </w:rPr>
        <w:t>- </w:t>
      </w:r>
      <w:r>
        <w:rPr sz="32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32"/>
          <w:szCs w:val="32"/>
        </w:rPr>
        <w:t>0,0 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тыс.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5"/>
          <w:sz w:val="25"/>
          <w:szCs w:val="25"/>
        </w:rPr>
        <w:t> </w:t>
      </w:r>
      <w:r>
        <w:rPr sz="24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4"/>
          <w:szCs w:val="24"/>
        </w:rPr>
        <w:t>рублей;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06" w:lineRule="exact"/>
        <w:ind w:left="0" w:right="0" w:firstLine="91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2022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25"/>
          <w:szCs w:val="25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4"/>
          <w:szCs w:val="24"/>
        </w:rPr>
        <w:t> </w:t>
      </w:r>
      <w:r>
        <w:rPr sz="4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42"/>
          <w:szCs w:val="42"/>
        </w:rPr>
        <w:t>- 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3"/>
          <w:szCs w:val="23"/>
        </w:rPr>
        <w:t>0,0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3"/>
          <w:sz w:val="23"/>
          <w:szCs w:val="23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тыс.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рублей;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19" w:lineRule="exact"/>
        <w:ind w:left="0" w:right="0" w:firstLine="139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202З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sz w:val="25"/>
          <w:szCs w:val="25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4"/>
          <w:szCs w:val="24"/>
        </w:rPr>
        <w:t> </w:t>
      </w:r>
      <w:r>
        <w:rPr sz="3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32"/>
          <w:szCs w:val="32"/>
        </w:rPr>
        <w:t>- 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3"/>
          <w:szCs w:val="23"/>
        </w:rPr>
        <w:t>0,0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3"/>
          <w:sz w:val="23"/>
          <w:szCs w:val="23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тыс.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руб.;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11" w:lineRule="exact"/>
        <w:ind w:left="57" w:right="6" w:firstLine="14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областной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4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7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7"/>
          <w:szCs w:val="27"/>
        </w:rPr>
        <w:t>бюджет</w:t>
      </w:r>
      <w:r>
        <w:rPr sz="27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position w:val="-3"/>
          <w:sz w:val="27"/>
          <w:szCs w:val="27"/>
        </w:rPr>
        <w:t> </w:t>
      </w:r>
      <w:r>
        <w:rPr sz="24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4"/>
          <w:szCs w:val="24"/>
        </w:rPr>
        <w:t>-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  <w:vertAlign w:val="subscript"/>
        </w:rPr>
        <w:t>О,0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sz w:val="21"/>
          <w:szCs w:val="21"/>
          <w:vertAlign w:val="subscript"/>
        </w:rPr>
        <w:t> 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4"/>
          <w:szCs w:val="24"/>
        </w:rPr>
        <w:t>тыс.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position w:val="-8"/>
          <w:sz w:val="24"/>
          <w:szCs w:val="24"/>
        </w:rPr>
        <w:t> </w:t>
      </w:r>
      <w:r>
        <w:rPr sz="28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8"/>
          <w:szCs w:val="28"/>
        </w:rPr>
        <w:t>руб., </w:t>
      </w:r>
      <w:r>
        <w:rPr sz="21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1"/>
          <w:szCs w:val="21"/>
        </w:rPr>
        <w:t>в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том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sz w:val="25"/>
          <w:szCs w:val="25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числе: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06" w:lineRule="exact"/>
        <w:ind w:left="0" w:right="0" w:firstLine="120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201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sz w:val="21"/>
          <w:szCs w:val="21"/>
        </w:rPr>
        <w:t> </w:t>
      </w:r>
      <w:r>
        <w:rPr sz="22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2"/>
          <w:szCs w:val="22"/>
        </w:rPr>
        <w:t>8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4"/>
          <w:szCs w:val="24"/>
        </w:rPr>
        <w:t> </w:t>
      </w:r>
      <w:r>
        <w:rPr sz="3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32"/>
          <w:szCs w:val="32"/>
        </w:rPr>
        <w:t>- </w:t>
      </w:r>
      <w:r>
        <w:rPr sz="27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7"/>
          <w:szCs w:val="27"/>
        </w:rPr>
        <w:t>0,0</w:t>
      </w:r>
      <w:r>
        <w:rPr sz="27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position w:val="-4"/>
          <w:sz w:val="27"/>
          <w:szCs w:val="27"/>
        </w:rPr>
        <w:t> 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тыс.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5"/>
          <w:sz w:val="25"/>
          <w:szCs w:val="25"/>
        </w:rPr>
        <w:t>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19" w:lineRule="exact"/>
        <w:ind w:left="0" w:right="0" w:firstLine="124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2019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sz w:val="24"/>
          <w:szCs w:val="24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4"/>
          <w:szCs w:val="24"/>
        </w:rPr>
        <w:t> </w:t>
      </w:r>
      <w:r>
        <w:rPr sz="3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32"/>
          <w:szCs w:val="32"/>
        </w:rPr>
        <w:t>- 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3"/>
          <w:szCs w:val="23"/>
        </w:rPr>
        <w:t>0,0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3"/>
          <w:sz w:val="23"/>
          <w:szCs w:val="23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тыс.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24" w:lineRule="exact"/>
        <w:ind w:left="0" w:right="0" w:firstLine="100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2020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25"/>
          <w:szCs w:val="25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 </w:t>
      </w:r>
      <w:r>
        <w:rPr sz="3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32"/>
          <w:szCs w:val="32"/>
        </w:rPr>
        <w:t>- </w:t>
      </w:r>
      <w:r>
        <w:rPr sz="23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3"/>
          <w:szCs w:val="23"/>
        </w:rPr>
        <w:t>0,0</w:t>
      </w:r>
      <w:r>
        <w:rPr sz="23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4"/>
          <w:sz w:val="23"/>
          <w:szCs w:val="23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тыс.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49" w:lineRule="exact"/>
        <w:ind w:left="0" w:right="0" w:firstLine="91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2021год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27"/>
          <w:szCs w:val="27"/>
        </w:rPr>
        <w:t> </w:t>
      </w:r>
      <w:r>
        <w:rPr sz="31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31"/>
          <w:szCs w:val="31"/>
        </w:rPr>
        <w:t>- 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4"/>
          <w:szCs w:val="24"/>
        </w:rPr>
        <w:t>0,0 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тыс.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руб.,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24" w:lineRule="exact"/>
        <w:ind w:left="0" w:right="0" w:firstLine="86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2022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4"/>
          <w:szCs w:val="24"/>
        </w:rPr>
        <w:t> </w:t>
      </w:r>
      <w:r>
        <w:rPr sz="3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32"/>
          <w:szCs w:val="32"/>
        </w:rPr>
        <w:t>- </w:t>
      </w:r>
      <w:r>
        <w:rPr sz="23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3"/>
          <w:szCs w:val="23"/>
        </w:rPr>
        <w:t>0,0</w:t>
      </w:r>
      <w:r>
        <w:rPr sz="23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4"/>
          <w:sz w:val="23"/>
          <w:szCs w:val="23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тыс.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position w:val="-4"/>
          <w:sz w:val="25"/>
          <w:szCs w:val="25"/>
        </w:rPr>
        <w:t>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руб.;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29" w:lineRule="exact"/>
        <w:ind w:left="0" w:right="0" w:firstLine="72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202З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sz w:val="25"/>
          <w:szCs w:val="25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год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"/>
          <w:sz w:val="24"/>
          <w:szCs w:val="24"/>
        </w:rPr>
        <w:t> </w:t>
      </w:r>
      <w:r>
        <w:rPr sz="32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32"/>
          <w:szCs w:val="32"/>
        </w:rPr>
        <w:t>- </w:t>
      </w:r>
      <w:r>
        <w:rPr sz="23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3"/>
          <w:szCs w:val="23"/>
        </w:rPr>
        <w:t>0,0</w:t>
      </w:r>
      <w:r>
        <w:rPr sz="23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4"/>
          <w:sz w:val="23"/>
          <w:szCs w:val="23"/>
        </w:rPr>
        <w:t> 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тыс.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руб.;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160" w:bottom="400" w:left="500" w:header="708" w:footer="708" w:gutter="0"/>
          <w:cols w:num="2" w:space="0" w:equalWidth="0">
            <w:col w:w="5757" w:space="434"/>
            <w:col w:w="5071" w:space="0"/>
          </w:cols>
          <w:docGrid w:linePitch="360"/>
        </w:sectPr>
        <w:spacing w:before="0" w:after="0" w:line="450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4163567</wp:posOffset>
            </wp:positionH>
            <wp:positionV relativeFrom="paragraph">
              <wp:posOffset>186436</wp:posOffset>
            </wp:positionV>
            <wp:extent cx="3170807" cy="3049949"/>
            <wp:effectExtent l="0" t="0" r="0" b="0"/>
            <wp:wrapNone/>
            <wp:docPr id="193" name="Freeform 19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163567" y="7372858"/>
                      <a:ext cx="3056507" cy="293564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14" w:lineRule="exact"/>
                          <w:ind w:left="0" w:right="0" w:firstLine="115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том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</w:rPr>
                          <w:t>числе: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19" w:lineRule="exact"/>
                          <w:ind w:left="0" w:right="0" w:firstLine="182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20l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sz w:val="25"/>
                            <w:szCs w:val="25"/>
                          </w:rPr>
                          <w:t> </w:t>
                        </w:r>
                        <w:r>
                          <w:rPr sz="23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3"/>
                            <w:szCs w:val="23"/>
                          </w:rPr>
                          <w:t>8 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</w:rPr>
                          <w:t>год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position w:val="-1"/>
                            <w:sz w:val="24"/>
                            <w:szCs w:val="24"/>
                          </w:rPr>
                          <w:t> </w:t>
                        </w:r>
                        <w:r>
                          <w:rPr sz="31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31"/>
                            <w:szCs w:val="31"/>
                          </w:rPr>
                          <w:t>- </w:t>
                        </w:r>
                        <w:r>
                          <w:rPr sz="23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3"/>
                            <w:szCs w:val="23"/>
                          </w:rPr>
                          <w:t>0,0</w:t>
                        </w:r>
                        <w:r>
                          <w:rPr sz="23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position w:val="-3"/>
                            <w:sz w:val="23"/>
                            <w:szCs w:val="23"/>
                          </w:rPr>
                          <w:t> </w:t>
                        </w:r>
                        <w:r>
                          <w:rPr sz="25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5"/>
                            <w:szCs w:val="25"/>
                          </w:rPr>
                          <w:t>тыс.</w:t>
                        </w:r>
                        <w:r>
                          <w:rPr sz="25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position w:val="-4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4"/>
                            <w:szCs w:val="24"/>
                          </w:rPr>
                          <w:t>руб.,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19" w:lineRule="exact"/>
                          <w:ind w:left="163" w:right="0" w:firstLine="19"/>
                        </w:pP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20|9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8"/>
                            <w:sz w:val="26"/>
                            <w:szCs w:val="26"/>
                          </w:rPr>
                          <w:t> 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</w:rPr>
                          <w:t>год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position w:val="-1"/>
                            <w:sz w:val="24"/>
                            <w:szCs w:val="24"/>
                          </w:rPr>
                          <w:t> </w:t>
                        </w:r>
                        <w:r>
                          <w:rPr sz="31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31"/>
                            <w:szCs w:val="31"/>
                          </w:rPr>
                          <w:t>- </w:t>
                        </w:r>
                        <w:r>
                          <w:rPr sz="24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4"/>
                            <w:szCs w:val="24"/>
                          </w:rPr>
                          <w:t>0,0 </w:t>
                        </w:r>
                        <w:r>
                          <w:rPr sz="25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5"/>
                            <w:szCs w:val="25"/>
                          </w:rPr>
                          <w:t>тыс. </w:t>
                        </w: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4"/>
                            <w:szCs w:val="24"/>
                          </w:rPr>
                          <w:t>руб.,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2020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</w:rPr>
                          <w:t>год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position w:val="-1"/>
                            <w:sz w:val="24"/>
                            <w:szCs w:val="24"/>
                          </w:rPr>
                          <w:t> </w:t>
                        </w:r>
                        <w:r>
                          <w:rPr sz="32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32"/>
                            <w:szCs w:val="32"/>
                          </w:rPr>
                          <w:t>- </w:t>
                        </w:r>
                        <w:r>
                          <w:rPr sz="25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5"/>
                            <w:szCs w:val="25"/>
                          </w:rPr>
                          <w:t>0,0тыс.</w:t>
                        </w:r>
                        <w:r>
                          <w:rPr sz="25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position w:val="-3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4"/>
                            <w:szCs w:val="24"/>
                          </w:rPr>
                          <w:t>руб.,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8"/>
                            <w:szCs w:val="28"/>
                          </w:rPr>
                          <w:t>202l</w:t>
                        </w: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4"/>
                            <w:sz w:val="28"/>
                            <w:szCs w:val="28"/>
                          </w:rPr>
                          <w:t> 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</w:rPr>
                          <w:t>год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position w:val="-1"/>
                            <w:sz w:val="24"/>
                            <w:szCs w:val="24"/>
                          </w:rPr>
                          <w:t> </w:t>
                        </w:r>
                        <w:r>
                          <w:rPr sz="31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31"/>
                            <w:szCs w:val="31"/>
                          </w:rPr>
                          <w:t>- </w:t>
                        </w:r>
                        <w:r>
                          <w:rPr sz="23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3"/>
                            <w:szCs w:val="23"/>
                          </w:rPr>
                          <w:t>0,0</w:t>
                        </w:r>
                        <w:r>
                          <w:rPr sz="23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position w:val="-3"/>
                            <w:sz w:val="23"/>
                            <w:szCs w:val="23"/>
                          </w:rPr>
                          <w:t> </w:t>
                        </w:r>
                        <w:r>
                          <w:rPr sz="25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5"/>
                            <w:szCs w:val="25"/>
                          </w:rPr>
                          <w:t>тыс.</w:t>
                        </w:r>
                        <w:r>
                          <w:rPr sz="25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position w:val="-4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4"/>
                            <w:szCs w:val="24"/>
                          </w:rPr>
                          <w:t>руб.,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2022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5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</w:rPr>
                          <w:t>год </w:t>
                        </w:r>
                        <w:r>
                          <w:rPr sz="32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32"/>
                            <w:szCs w:val="32"/>
                          </w:rPr>
                          <w:t>- </w:t>
                        </w:r>
                        <w:r>
                          <w:rPr sz="23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3"/>
                            <w:szCs w:val="23"/>
                          </w:rPr>
                          <w:t>0,0</w:t>
                        </w:r>
                        <w:r>
                          <w:rPr sz="23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position w:val="-3"/>
                            <w:sz w:val="23"/>
                            <w:szCs w:val="23"/>
                          </w:rPr>
                          <w:t> </w:t>
                        </w:r>
                        <w:r>
                          <w:rPr sz="23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3"/>
                            <w:szCs w:val="23"/>
                          </w:rPr>
                          <w:t>Tbic. </w:t>
                        </w: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4"/>
                            <w:szCs w:val="24"/>
                          </w:rPr>
                          <w:t>руб.;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202З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</w:rPr>
                          <w:t>год </w:t>
                        </w:r>
                        <w:r>
                          <w:rPr sz="32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32"/>
                            <w:szCs w:val="32"/>
                          </w:rPr>
                          <w:t>- </w:t>
                        </w:r>
                        <w:r>
                          <w:rPr sz="23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3"/>
                            <w:szCs w:val="23"/>
                          </w:rPr>
                          <w:t>0,0</w:t>
                        </w:r>
                        <w:r>
                          <w:rPr sz="23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position w:val="-3"/>
                            <w:sz w:val="23"/>
                            <w:szCs w:val="23"/>
                          </w:rPr>
                          <w:t> </w:t>
                        </w:r>
                        <w:r>
                          <w:rPr sz="23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3"/>
                            <w:szCs w:val="23"/>
                          </w:rPr>
                          <w:t>Tbic. </w:t>
                        </w: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4"/>
                            <w:szCs w:val="24"/>
                          </w:rPr>
                          <w:t>руб.;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42" w:lineRule="exact"/>
                          <w:ind w:left="47" w:right="0" w:firstLine="14"/>
                          <w:jc w:val="both"/>
                        </w:pP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8"/>
                            <w:szCs w:val="28"/>
                          </w:rPr>
                          <w:t>Объемы</w:t>
                        </w: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8"/>
                            <w:sz w:val="28"/>
                            <w:szCs w:val="28"/>
                          </w:rPr>
                          <w:t> </w:t>
                        </w:r>
                        <w:r>
                          <w:rPr sz="26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6"/>
                            <w:szCs w:val="26"/>
                          </w:rPr>
                          <w:t>финансирования</w:t>
                        </w:r>
                        <w:r>
                          <w:rPr sz="26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3"/>
                            <w:position w:val="-8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  <w:vertAlign w:val="subscript"/>
                          </w:rPr>
                          <w:t>подпрограм-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9"/>
                            <w:szCs w:val="29"/>
                          </w:rPr>
                          <w:t>мы</w:t>
                        </w:r>
                        <w:r>
                          <w:rPr sz="2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sz w:val="29"/>
                            <w:szCs w:val="29"/>
                          </w:rPr>
                          <w:t>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носят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sz w:val="27"/>
                            <w:szCs w:val="27"/>
                          </w:rPr>
                          <w:t>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  <w:vertAlign w:val="subscript"/>
                          </w:rPr>
                          <w:t>прогнозный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6"/>
                            <w:sz w:val="26"/>
                            <w:szCs w:val="26"/>
                            <w:vertAlign w:val="subscript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  <w:vertAlign w:val="subscript"/>
                          </w:rPr>
                          <w:t>характер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3"/>
                            <w:sz w:val="26"/>
                            <w:szCs w:val="26"/>
                            <w:vertAlign w:val="subscript"/>
                          </w:rPr>
                          <w:t> </w:t>
                        </w:r>
                        <w:r>
                          <w:rPr sz="30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30"/>
                            <w:szCs w:val="30"/>
                          </w:rPr>
                          <w:t>и 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5"/>
                            <w:szCs w:val="25"/>
                          </w:rPr>
                          <w:t>под-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лежат </w:t>
                        </w:r>
                        <w:r>
                          <w:rPr sz="26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6"/>
                            <w:szCs w:val="26"/>
                          </w:rPr>
                          <w:t>уточнению</w:t>
                        </w:r>
                        <w:r>
                          <w:rPr sz="26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position w:val="-8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6"/>
                            <w:szCs w:val="26"/>
                          </w:rPr>
                          <w:t>в </w:t>
                        </w:r>
                        <w:r>
                          <w:rPr sz="26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6"/>
                            <w:szCs w:val="26"/>
                          </w:rPr>
                          <w:t>установленном</w:t>
                        </w:r>
                        <w:r>
                          <w:rPr sz="26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"/>
                            <w:position w:val="-12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4"/>
                            <w:szCs w:val="24"/>
                          </w:rPr>
                          <w:t>цо-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рядке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180" w:after="0" w:line="424" w:lineRule="exact"/>
                          <w:ind w:left="0" w:right="0" w:firstLine="0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ДОСТИЖеНИе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sz w:val="22"/>
                            <w:szCs w:val="22"/>
                          </w:rPr>
                          <w:t> </w:t>
                        </w:r>
                        <w:r>
                          <w:rPr sz="26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6"/>
                            <w:szCs w:val="26"/>
                          </w:rPr>
                          <w:t>следующих</w:t>
                        </w:r>
                        <w:r>
                          <w:rPr sz="26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"/>
                            <w:position w:val="-1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4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4"/>
                            <w:szCs w:val="24"/>
                          </w:rPr>
                          <w:t>показателей</w:t>
                        </w:r>
                        <w:r>
                          <w:rPr sz="24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position w:val="-5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4"/>
                            <w:szCs w:val="24"/>
                          </w:rPr>
                          <w:t>до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60" w:after="0" w:line="253" w:lineRule="exact"/>
                          <w:ind w:left="0" w:right="0" w:firstLine="2625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|4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федеральный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бюджет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sz w:val="27"/>
          <w:szCs w:val="27"/>
        </w:rPr>
        <w:t>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- </w:t>
      </w:r>
      <w:r>
        <w:rPr sz="23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3"/>
          <w:szCs w:val="23"/>
        </w:rPr>
        <w:t>0,0</w:t>
      </w:r>
      <w:r>
        <w:rPr sz="23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position w:val="-2"/>
          <w:sz w:val="23"/>
          <w:szCs w:val="23"/>
        </w:rPr>
        <w:t> 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тыс. </w:t>
      </w:r>
      <w:r>
        <w:rPr sz="27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7"/>
          <w:szCs w:val="27"/>
        </w:rPr>
        <w:t>руб.,</w:t>
      </w:r>
      <w:r>
        <w:rPr sz="27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-11"/>
          <w:sz w:val="27"/>
          <w:szCs w:val="27"/>
        </w:rPr>
        <w:t> </w:t>
      </w:r>
      <w:r>
        <w:rPr sz="2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2"/>
          <w:szCs w:val="22"/>
        </w:rPr>
        <w:t>в</w:t>
      </w:r>
      <w:r>
        <w:rPr>
          <w:rFonts w:ascii="Times New Roman" w:hAnsi="Times New Roman" w:cs="Times New Roman"/>
          <w:sz w:val="22"/>
          <w:szCs w:val="22"/>
        </w:rPr>
        <w:t> </w:t>
      </w:r>
      <w:r/>
      <w:r>
        <w:br w:type="page"/>
      </w:r>
    </w:p>
    <w:p>
      <w:pPr>
        <w:spacing w:after="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-311404</wp:posOffset>
            </wp:positionV>
            <wp:extent cx="7559040" cy="10692383"/>
            <wp:effectExtent l="0" t="0" r="0" b="0"/>
            <wp:wrapNone/>
            <wp:docPr id="194" name="Picture 19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/>
                    <pic:cNvPicPr>
                      <a:picLocks noChangeAspect="0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tabs>
          <w:tab w:val="left" w:pos="6477"/>
        </w:tabs>
        <w:spacing w:before="0" w:after="0" w:line="515" w:lineRule="exact"/>
        <w:ind w:left="953" w:right="0" w:firstLine="206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подпрограммы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6"/>
          <w:szCs w:val="26"/>
        </w:rPr>
        <w:t>мунициПальIJой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5"/>
          <w:position w:val="-5"/>
          <w:sz w:val="26"/>
          <w:szCs w:val="26"/>
        </w:rPr>
        <w:t> </w:t>
      </w:r>
      <w:r>
        <w:rPr sz="30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30"/>
          <w:szCs w:val="30"/>
        </w:rPr>
        <w:t>llpo- 	</w:t>
      </w:r>
      <w:r>
        <w:rPr sz="24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4"/>
          <w:szCs w:val="24"/>
        </w:rPr>
        <w:t>зFIачения</w:t>
      </w:r>
      <w:r>
        <w:rPr sz="24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0"/>
          <w:position w:val="-17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6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6"/>
          <w:szCs w:val="26"/>
        </w:rPr>
        <w:t>индикаторов,  </w:t>
      </w:r>
    </w:p>
    <w:p>
      <w:pPr>
        <w:rPr>
          <w:rFonts w:ascii="Times New Roman" w:hAnsi="Times New Roman" w:cs="Times New Roman"/>
          <w:color w:val="010302"/>
        </w:rPr>
        <w:tabs>
          <w:tab w:val="left" w:pos="6472"/>
          <w:tab w:val="left" w:pos="9448"/>
        </w:tabs>
        <w:spacing w:before="0" w:after="0" w:line="316" w:lineRule="exact"/>
        <w:ind w:left="1140" w:right="-40" w:firstLine="9"/>
      </w:pPr>
      <w:r/>
      <w:r>
        <w:rPr sz="25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5"/>
          <w:szCs w:val="25"/>
        </w:rPr>
        <w:t>граммы</w:t>
      </w:r>
      <w:r>
        <w:rPr sz="25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position w:val="1"/>
          <w:sz w:val="25"/>
          <w:szCs w:val="25"/>
        </w:rPr>
        <w:t> 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6"/>
          <w:szCs w:val="26"/>
        </w:rPr>
        <w:t>Куйбышевского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2"/>
          <w:position w:val="-1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4"/>
          <w:szCs w:val="24"/>
        </w:rPr>
        <w:t>сельсI(ого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position w:val="-8"/>
          <w:sz w:val="24"/>
          <w:szCs w:val="24"/>
        </w:rPr>
        <w:t> </w:t>
      </w:r>
      <w:r>
        <w:rPr sz="30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30"/>
          <w:szCs w:val="30"/>
        </w:rPr>
        <w:t>гIо* 	</w:t>
      </w:r>
      <w:r>
        <w:rPr sz="22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2"/>
          <w:szCs w:val="22"/>
        </w:rPr>
        <w:t>в </w:t>
      </w:r>
      <w:r>
        <w:rPr sz="24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4"/>
          <w:szCs w:val="24"/>
        </w:rPr>
        <w:t>таблице</w:t>
      </w:r>
      <w:r>
        <w:rPr sz="24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7"/>
          <w:position w:val="-16"/>
          <w:sz w:val="24"/>
          <w:szCs w:val="24"/>
        </w:rPr>
        <w:t> </w:t>
      </w:r>
      <w:r>
        <w:rPr sz="16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16"/>
          <w:szCs w:val="16"/>
        </w:rPr>
        <w:t>J\lЪ</w:t>
      </w:r>
      <w:r>
        <w:rPr sz="16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20"/>
          <w:sz w:val="16"/>
          <w:szCs w:val="16"/>
        </w:rPr>
        <w:t> </w:t>
      </w:r>
      <w:r>
        <w:rPr sz="21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1"/>
          <w:szCs w:val="21"/>
        </w:rPr>
        <w:t>2;	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установленных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селения	</w:t>
      </w:r>
      <w:r>
        <w:rPr sz="36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36"/>
          <w:szCs w:val="36"/>
        </w:rPr>
        <w:t>лоJrrI</w:t>
      </w:r>
      <w:r>
        <w:rPr sz="36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80"/>
          <w:position w:val="-21"/>
          <w:sz w:val="36"/>
          <w:szCs w:val="36"/>
        </w:rPr>
        <w:t> </w:t>
      </w:r>
      <w:r>
        <w:rPr sz="36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36"/>
          <w:szCs w:val="36"/>
        </w:rPr>
        <w:t>площади</w:t>
      </w:r>
      <w:r>
        <w:rPr sz="36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position w:val="-21"/>
          <w:sz w:val="36"/>
          <w:szCs w:val="36"/>
        </w:rPr>
        <w:t> </w:t>
      </w:r>
      <w:r>
        <w:rPr sz="25" baseline="-2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7"/>
          <w:sz w:val="25"/>
          <w:szCs w:val="25"/>
        </w:rPr>
        <w:t>благоустроенных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9774"/>
        </w:tabs>
        <w:spacing w:before="0" w:after="0" w:line="326" w:lineRule="exact"/>
        <w:ind w:left="6434" w:right="-40" w:firstLine="9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общественных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0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 </w:t>
      </w:r>
      <w:r>
        <w:rPr sz="30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30"/>
          <w:szCs w:val="30"/>
        </w:rPr>
        <w:t>территорий</w:t>
      </w:r>
      <w:r>
        <w:rPr sz="30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9"/>
          <w:position w:val="-7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  </w:t>
      </w:r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4"/>
          <w:szCs w:val="24"/>
        </w:rPr>
        <w:t>по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отношению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4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</w:t>
      </w:r>
      <w:r>
        <w:rPr sz="30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30"/>
          <w:szCs w:val="30"/>
        </w:rPr>
        <w:t>к</w:t>
      </w:r>
      <w:r>
        <w:rPr sz="30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0"/>
          <w:position w:val="-6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 </w:t>
      </w:r>
      <w:r>
        <w:rPr sz="30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30"/>
          <w:szCs w:val="30"/>
        </w:rPr>
        <w:t>общей</w:t>
      </w:r>
      <w:r>
        <w:rPr sz="30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position w:val="-8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5"/>
          <w:szCs w:val="25"/>
        </w:rPr>
        <w:t>площади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ОбЩественных 	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территорий,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нуждающихея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9"/>
          <w:sz w:val="26"/>
          <w:szCs w:val="26"/>
        </w:rPr>
        <w:t>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  <w:vertAlign w:val="subscript"/>
        </w:rPr>
        <w:t>в 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5"/>
          <w:szCs w:val="25"/>
        </w:rPr>
        <w:t>ремонте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4" w:lineRule="exact"/>
        <w:ind w:left="873" w:right="587" w:firstLine="0"/>
        <w:jc w:val="right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418847</wp:posOffset>
            </wp:positionV>
            <wp:extent cx="6227431" cy="1136700"/>
            <wp:effectExtent l="0" t="0" r="0" b="0"/>
            <wp:wrapNone/>
            <wp:docPr id="195" name="Freeform 19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14400" y="2511299"/>
                      <a:ext cx="6113131" cy="102240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48" w:lineRule="exact"/>
                          <w:ind w:left="0" w:right="0" w:firstLine="33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ского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8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5"/>
                            <w:szCs w:val="25"/>
                          </w:rPr>
                          <w:t>поселения)</w:t>
                        </w:r>
                        <w:r>
                          <w:rPr sz="2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7"/>
                            <w:position w:val="-1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6"/>
                            <w:szCs w:val="26"/>
                          </w:rPr>
                          <w:t>муниципальной</w:t>
                        </w:r>
                        <w:r>
                          <w:rPr sz="26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"/>
                            <w:position w:val="-7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31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31"/>
                            <w:szCs w:val="31"/>
                          </w:rPr>
                          <w:t>r,ро.рй"i,</w:t>
                        </w:r>
                        <w:r>
                          <w:rPr>
                            <w:rFonts w:ascii="Times New Roman" w:hAnsi="Times New Roman" w:cs="Times New Roman"/>
                            <w:sz w:val="31"/>
                            <w:szCs w:val="3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200" w:after="0" w:line="583" w:lineRule="exact"/>
                          <w:ind w:left="0" w:right="0" w:firstLine="705"/>
                        </w:pP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АналиЗ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5"/>
                            <w:szCs w:val="25"/>
                          </w:rPr>
                          <w:t>состоянИя</w:t>
                        </w:r>
                        <w:r>
                          <w:rPr sz="25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8"/>
                            <w:position w:val="-3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4"/>
                            <w:szCs w:val="24"/>
                          </w:rPr>
                          <w:t>объек''оtз</w:t>
                        </w:r>
                        <w:r>
                          <w:rPr sz="24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9"/>
                            <w:position w:val="-7"/>
                            <w:sz w:val="24"/>
                            <w:szCs w:val="24"/>
                          </w:rPr>
                          <w:t> 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5"/>
                            <w:szCs w:val="25"/>
                          </w:rPr>
                          <w:t>благоустройства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8"/>
                            <w:position w:val="-11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1"/>
                            <w:sz w:val="25"/>
                            <w:szCs w:val="25"/>
                          </w:rPr>
                          <w:t>дворовых</w:t>
                        </w:r>
                        <w:r>
                          <w:rPr sz="25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"/>
                            <w:position w:val="-21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2"/>
                            <w:sz w:val="25"/>
                            <w:szCs w:val="25"/>
                          </w:rPr>
                          <w:t>территорий</w:t>
                        </w:r>
                        <w:r>
                          <w:rPr sz="25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3"/>
                            <w:position w:val="-22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2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7"/>
                            <w:sz w:val="24"/>
                            <w:szCs w:val="24"/>
                          </w:rPr>
                          <w:t>много_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43" w:lineRule="exact"/>
                          <w:ind w:left="0" w:right="0" w:firstLine="0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КВаРТИРНЫХ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  <w:r>
                          <w:rPr sz="21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1"/>
                            <w:szCs w:val="21"/>
                          </w:rPr>
                          <w:t>ДОМОВ</w:t>
                        </w:r>
                        <w:r>
                          <w:rPr sz="21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7"/>
                            <w:position w:val="-7"/>
                            <w:sz w:val="21"/>
                            <w:szCs w:val="21"/>
                          </w:rPr>
                          <w:t> </w:t>
                        </w:r>
                        <w:r>
                          <w:rPr sz="21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1"/>
                            <w:szCs w:val="21"/>
                          </w:rPr>
                          <w:t>В </w:t>
                        </w:r>
                        <w:r>
                          <w:rPr sz="24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4"/>
                            <w:szCs w:val="24"/>
                          </w:rPr>
                          <w:t>КУйбЫШеl]СК()М</w:t>
                        </w:r>
                        <w:r>
                          <w:rPr sz="24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9"/>
                            <w:position w:val="-8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3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3"/>
                            <w:szCs w:val="23"/>
                          </w:rPr>
                          <w:t>СеЛЬском</w:t>
                        </w:r>
                        <w:r>
                          <w:rPr sz="23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"/>
                            <w:position w:val="-15"/>
                            <w:sz w:val="23"/>
                            <w:szCs w:val="23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  <w:r>
                          <w:rPr sz="24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4"/>
                            <w:szCs w:val="24"/>
                          </w:rPr>
                          <w:t>поселении</w:t>
                        </w:r>
                        <w:r>
                          <w:rPr sz="24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3"/>
                            <w:position w:val="-19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3"/>
                            <w:sz w:val="24"/>
                            <w:szCs w:val="24"/>
                          </w:rPr>
                          <w:t>показал,</w:t>
                        </w:r>
                        <w:r>
                          <w:rPr sz="24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0"/>
                            <w:position w:val="-23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2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7"/>
                            <w:sz w:val="24"/>
                            <w:szCs w:val="24"/>
                          </w:rPr>
                          <w:t>что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Раздел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sz w:val="26"/>
          <w:szCs w:val="26"/>
        </w:rPr>
        <w:t> </w:t>
      </w:r>
      <w:r>
        <w:rPr sz="30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30"/>
          <w:szCs w:val="30"/>
        </w:rPr>
        <w:t>В,2,</w:t>
      </w:r>
      <w:r>
        <w:rPr sz="30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position w:val="-3"/>
          <w:sz w:val="30"/>
          <w:szCs w:val="30"/>
        </w:rPr>
        <w:t> </w:t>
      </w:r>
      <w:r>
        <w:rPr sz="24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4"/>
          <w:szCs w:val="24"/>
        </w:rPr>
        <w:t>Характерис,t,иI(а</w:t>
      </w:r>
      <w:r>
        <w:rPr sz="24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position w:val="-5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5"/>
          <w:szCs w:val="25"/>
        </w:rPr>
        <w:t>сферы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position w:val="-12"/>
          <w:sz w:val="25"/>
          <w:szCs w:val="25"/>
        </w:rPr>
        <w:t> </w:t>
      </w:r>
      <w:r>
        <w:rPr sz="26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6"/>
          <w:szCs w:val="26"/>
        </w:rPr>
        <w:t>реализации</w:t>
      </w:r>
      <w:r>
        <w:rPr sz="26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position w:val="-21"/>
          <w:sz w:val="26"/>
          <w:szCs w:val="26"/>
        </w:rPr>
        <w:t> </w:t>
      </w:r>
      <w:r>
        <w:rPr sz="26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6"/>
          <w:szCs w:val="26"/>
        </w:rPr>
        <w:t>подпрограммы</w:t>
      </w:r>
      <w:r>
        <w:rPr sz="26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position w:val="-20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5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6"/>
          <w:sz w:val="25"/>
          <w:szCs w:val="25"/>
        </w:rPr>
        <w:t>кБлагоуст-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ройство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sz w:val="26"/>
          <w:szCs w:val="26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дворовых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sz w:val="26"/>
          <w:szCs w:val="26"/>
        </w:rPr>
        <w:t> 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6"/>
          <w:szCs w:val="26"/>
        </w:rPr>
        <w:t>территорий</w:t>
      </w:r>
      <w:r>
        <w:rPr sz="2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0"/>
          <w:position w:val="-1"/>
          <w:sz w:val="26"/>
          <w:szCs w:val="26"/>
        </w:rPr>
        <w:t> </w:t>
      </w:r>
      <w:r>
        <w:rPr sz="28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8"/>
          <w:szCs w:val="28"/>
        </w:rPr>
        <w:t>многьоuuрr"i"ых</w:t>
      </w:r>
      <w:r>
        <w:rPr sz="28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position w:val="-8"/>
          <w:sz w:val="28"/>
          <w:szCs w:val="28"/>
        </w:rPr>
        <w:t> </w:t>
      </w:r>
      <w:r>
        <w:rPr>
          <w:rFonts w:ascii="Times New Roman" w:hAnsi="Times New Roman" w:cs="Times New Roman"/>
          <w:sz w:val="28"/>
          <w:szCs w:val="28"/>
        </w:rPr>
        <w:t> </w:t>
      </w:r>
      <w:r>
        <w:rPr sz="30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30"/>
          <w:szCs w:val="30"/>
        </w:rPr>
        <w:t>домов</w:t>
      </w:r>
      <w:r>
        <w:rPr sz="30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position w:val="-19"/>
          <w:sz w:val="30"/>
          <w:szCs w:val="30"/>
        </w:rPr>
        <w:t> </w:t>
      </w:r>
      <w:r>
        <w:rPr sz="28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8"/>
          <w:szCs w:val="28"/>
        </w:rPr>
        <w:t>Куйбышевского</w:t>
      </w:r>
      <w:r>
        <w:rPr sz="28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4"/>
          <w:position w:val="-19"/>
          <w:sz w:val="28"/>
          <w:szCs w:val="28"/>
        </w:rPr>
        <w:t> </w:t>
      </w:r>
      <w:r>
        <w:rPr sz="24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6"/>
          <w:sz w:val="24"/>
          <w:szCs w:val="24"/>
        </w:rPr>
        <w:t>сель-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3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9457"/>
        </w:tabs>
        <w:spacing w:before="0" w:after="0" w:line="297" w:lineRule="exact"/>
        <w:ind w:left="900" w:right="709" w:firstLine="9"/>
      </w:pPr>
      <w:r/>
      <w:r>
        <w:rPr sz="24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4"/>
          <w:szCs w:val="24"/>
        </w:rPr>
        <w:t>сах</w:t>
      </w:r>
      <w:r>
        <w:rPr sz="24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position w:val="-3"/>
          <w:sz w:val="24"/>
          <w:szCs w:val="24"/>
        </w:rPr>
        <w:t> </w:t>
      </w:r>
      <w:r>
        <w:rPr sz="24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4"/>
          <w:szCs w:val="24"/>
        </w:rPr>
        <w:t>состОяниИ</w:t>
      </w:r>
      <w:r>
        <w:rPr sz="24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position w:val="-5"/>
          <w:sz w:val="24"/>
          <w:szCs w:val="24"/>
        </w:rPr>
        <w:t> </w:t>
      </w:r>
      <w:r>
        <w:rPr sz="24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4"/>
          <w:szCs w:val="24"/>
        </w:rPr>
        <w:t>объектов</w:t>
      </w:r>
      <w:r>
        <w:rPr sz="24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position w:val="-9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3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3"/>
          <w:szCs w:val="23"/>
        </w:rPr>
        <w:t>благоус,гройс,i,ва</w:t>
      </w:r>
      <w:r>
        <w:rPr sz="23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position w:val="-13"/>
          <w:sz w:val="23"/>
          <w:szCs w:val="23"/>
        </w:rPr>
        <w:t> </w:t>
      </w:r>
      <w:r>
        <w:rPr>
          <w:rFonts w:ascii="Times New Roman" w:hAnsi="Times New Roman" w:cs="Times New Roman"/>
          <w:sz w:val="23"/>
          <w:szCs w:val="23"/>
        </w:rPr>
        <w:t> </w:t>
      </w:r>
      <w:r>
        <w:rPr sz="24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4"/>
          <w:szCs w:val="24"/>
        </w:rPr>
        <w:t>имеется 	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в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вопро_</w:t>
      </w:r>
      <w:r>
        <w:rPr>
          <w:rFonts w:ascii="Times New Roman" w:hAnsi="Times New Roman" w:cs="Times New Roman"/>
          <w:sz w:val="23"/>
          <w:szCs w:val="23"/>
        </w:rPr>
        <w:t> </w:t>
      </w:r>
      <w:r>
        <w:br w:type="textWrapping" w:clear="all"/>
      </w:r>
      <w:r>
        <w:rPr sz="28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8"/>
          <w:szCs w:val="28"/>
        </w:rPr>
        <w:t>общеТ</w:t>
      </w:r>
      <w:r>
        <w:rPr sz="28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6"/>
          <w:sz w:val="28"/>
          <w:szCs w:val="28"/>
        </w:rPr>
        <w:t> 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5"/>
          <w:szCs w:val="25"/>
        </w:rPr>
        <w:t>благоусr.ройства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position w:val="-9"/>
          <w:sz w:val="25"/>
          <w:szCs w:val="25"/>
        </w:rPr>
        <w:t> </w:t>
      </w:r>
      <w:r>
        <w:rPr sz="24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4"/>
          <w:szCs w:val="24"/>
        </w:rPr>
        <w:t>!вор</w:t>
      </w:r>
      <w:r>
        <w:rPr sz="24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position w:val="-19"/>
          <w:sz w:val="24"/>
          <w:szCs w:val="24"/>
        </w:rPr>
        <w:t> </w:t>
      </w:r>
      <w:r>
        <w:rPr sz="16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16"/>
          <w:szCs w:val="16"/>
        </w:rPr>
        <w:t>о </w:t>
      </w:r>
      <w:r>
        <w:rPr sz="12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12"/>
          <w:szCs w:val="12"/>
        </w:rPr>
        <w:t>lз </w:t>
      </w:r>
      <w:r>
        <w:rPr sz="16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16"/>
          <w:szCs w:val="16"/>
        </w:rPr>
        <w:t>I&gt;Ix</w:t>
      </w:r>
      <w:r>
        <w:rPr sz="16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position w:val="-18"/>
          <w:sz w:val="16"/>
          <w:szCs w:val="16"/>
        </w:rPr>
        <w:t> </w:t>
      </w:r>
      <w:r>
        <w:rPr sz="23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3"/>
          <w:szCs w:val="23"/>
        </w:rPr>
        <w:t>территор</w:t>
      </w:r>
      <w:r>
        <w:rPr sz="23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20"/>
          <w:sz w:val="23"/>
          <w:szCs w:val="23"/>
        </w:rPr>
        <w:t> </w:t>
      </w:r>
      <w:r>
        <w:rPr sz="23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3"/>
          <w:szCs w:val="23"/>
        </w:rPr>
        <w:t>ий</w:t>
      </w:r>
      <w:r>
        <w:rPr sz="23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8"/>
          <w:position w:val="-24"/>
          <w:sz w:val="23"/>
          <w:szCs w:val="23"/>
        </w:rPr>
        <w:t>.</w:t>
      </w:r>
      <w:r>
        <w:rPr>
          <w:rFonts w:ascii="Times New Roman" w:hAnsi="Times New Roman" w:cs="Times New Roman"/>
          <w:sz w:val="23"/>
          <w:szCs w:val="23"/>
        </w:rPr>
        <w:t>    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ряд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sz w:val="24"/>
          <w:szCs w:val="24"/>
        </w:rPr>
        <w:t> </w:t>
      </w:r>
      <w:r>
        <w:rPr sz="24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4"/>
          <w:sz w:val="24"/>
          <w:szCs w:val="24"/>
        </w:rPr>
        <w:t>проблем:</w:t>
      </w:r>
      <w:r>
        <w:rPr sz="24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7"/>
          <w:position w:val="4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низкий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6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4"/>
          <w:szCs w:val="24"/>
        </w:rPr>
        <w:t>уровень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9473"/>
        </w:tabs>
        <w:spacing w:before="0" w:after="0" w:line="304" w:lineRule="exact"/>
        <w:ind w:left="881" w:right="709" w:firstLine="700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В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1"/>
          <w:sz w:val="24"/>
          <w:szCs w:val="24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Куйбышевском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    </w:t>
      </w:r>
      <w:r>
        <w:rPr sz="24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4"/>
          <w:szCs w:val="24"/>
        </w:rPr>
        <w:t>сельс*ом</w:t>
      </w:r>
      <w:r>
        <w:rPr sz="24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position w:val="-7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4"/>
          <w:szCs w:val="24"/>
        </w:rPr>
        <w:t>l]осеJIении</w:t>
      </w:r>
      <w:r>
        <w:rPr sz="24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position w:val="-11"/>
          <w:sz w:val="24"/>
          <w:szCs w:val="24"/>
        </w:rPr>
        <w:t> </w:t>
      </w:r>
      <w:r>
        <w:rPr sz="24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4"/>
          <w:szCs w:val="24"/>
        </w:rPr>
        <w:t>имеются</w:t>
      </w:r>
      <w:r>
        <w:rPr sz="24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position w:val="-16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24"/>
          <w:szCs w:val="24"/>
        </w:rPr>
        <w:t>дворовые</w:t>
      </w:r>
      <w:r>
        <w:rPr sz="24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position w:val="-22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4"/>
          <w:szCs w:val="24"/>
        </w:rPr>
        <w:t>территории,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благоустройство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6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 </w:t>
      </w:r>
      <w:r>
        <w:rPr sz="24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4"/>
          <w:szCs w:val="24"/>
        </w:rPr>
        <w:t>которых</w:t>
      </w:r>
      <w:r>
        <w:rPr sz="24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position w:val="-6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4"/>
          <w:szCs w:val="24"/>
        </w:rPr>
        <w:t>не </w:t>
      </w:r>
      <w:r>
        <w:rPr sz="22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2"/>
          <w:szCs w:val="22"/>
        </w:rPr>
        <w:t>от.еLIае,г</w:t>
      </w:r>
      <w:r>
        <w:rPr sz="22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"/>
          <w:position w:val="-11"/>
          <w:sz w:val="22"/>
          <w:szCs w:val="22"/>
        </w:rPr>
        <w:t> </w:t>
      </w:r>
      <w:r>
        <w:rPr>
          <w:rFonts w:ascii="Times New Roman" w:hAnsi="Times New Roman" w:cs="Times New Roman"/>
          <w:sz w:val="22"/>
          <w:szCs w:val="22"/>
        </w:rPr>
        <w:t> </w:t>
      </w:r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4"/>
          <w:szCs w:val="24"/>
        </w:rPr>
        <w:t>совремеllFIым</w:t>
      </w:r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position w:val="-15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4"/>
          <w:szCs w:val="24"/>
        </w:rPr>
        <w:t>требован</w:t>
      </w:r>
      <w:r>
        <w:rPr sz="24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21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4"/>
          <w:szCs w:val="24"/>
        </w:rPr>
        <w:t>иям</w:t>
      </w:r>
      <w:r>
        <w:rPr sz="24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position w:val="-24"/>
          <w:sz w:val="24"/>
          <w:szCs w:val="24"/>
        </w:rPr>
        <w:t> </w:t>
      </w:r>
      <w:r>
        <w:rPr sz="24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6"/>
          <w:sz w:val="24"/>
          <w:szCs w:val="24"/>
        </w:rPr>
        <w:t>итребует 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плексного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3"/>
          <w:position w:val="-1"/>
          <w:sz w:val="25"/>
          <w:szCs w:val="25"/>
        </w:rPr>
        <w:t> 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подхода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position w:val="-5"/>
          <w:sz w:val="25"/>
          <w:szCs w:val="25"/>
        </w:rPr>
        <w:t> </w:t>
      </w:r>
      <w:r>
        <w:rPr sz="24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4"/>
          <w:szCs w:val="24"/>
        </w:rPr>
        <w:t>к </w:t>
      </w:r>
      <w:r>
        <w:rPr sz="23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3"/>
          <w:szCs w:val="23"/>
        </w:rPr>
        <w:t>благоус.гройс.r.ву,</w:t>
      </w:r>
      <w:r>
        <w:rPr sz="23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position w:val="-10"/>
          <w:sz w:val="23"/>
          <w:szCs w:val="23"/>
        </w:rPr>
        <w:t> </w:t>
      </w:r>
      <w:r>
        <w:rPr>
          <w:rFonts w:ascii="Times New Roman" w:hAnsi="Times New Roman" w:cs="Times New Roman"/>
          <w:sz w:val="23"/>
          <w:szCs w:val="23"/>
        </w:rPr>
        <w:t> </w:t>
      </w:r>
      <w:r>
        <w:rPr sz="28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8"/>
          <w:szCs w:val="28"/>
        </w:rPr>
        <w:t>IIlЙщадь</w:t>
      </w:r>
      <w:r>
        <w:rPr sz="28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position w:val="-17"/>
          <w:sz w:val="28"/>
          <w:szCs w:val="28"/>
        </w:rPr>
        <w:t> </w:t>
      </w:r>
      <w:r>
        <w:rPr sz="25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5"/>
          <w:szCs w:val="25"/>
        </w:rPr>
        <w:t>дворовых</w:t>
      </w:r>
      <w:r>
        <w:rPr sz="25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"/>
          <w:position w:val="-24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2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5"/>
          <w:sz w:val="25"/>
          <w:szCs w:val="25"/>
        </w:rPr>
        <w:t>территорий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koMt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квартирных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"/>
          <w:position w:val="-2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домов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position w:val="-11"/>
          <w:sz w:val="25"/>
          <w:szCs w:val="25"/>
        </w:rPr>
        <w:t> </w:t>
      </w:r>
      <w:r>
        <w:rPr sz="38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38"/>
          <w:szCs w:val="38"/>
        </w:rPr>
        <w:t>- </w:t>
      </w:r>
      <w:r>
        <w:rPr sz="24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4"/>
          <w:szCs w:val="24"/>
        </w:rPr>
        <w:t>1З522</w:t>
      </w:r>
      <w:r>
        <w:rPr sz="24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11"/>
          <w:sz w:val="24"/>
          <w:szCs w:val="24"/>
        </w:rPr>
        <w:t> </w:t>
      </w:r>
      <w:r>
        <w:rPr sz="23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3"/>
          <w:szCs w:val="23"/>
        </w:rPr>
        <w:t>м2;	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много-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42" w:lineRule="exact"/>
        <w:ind w:left="800" w:right="0" w:firstLine="739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в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sz w:val="27"/>
          <w:szCs w:val="27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ходе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25"/>
          <w:szCs w:val="25"/>
        </w:rPr>
        <w:t> 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5"/>
          <w:szCs w:val="25"/>
        </w:rPr>
        <w:t>проведения</w:t>
      </w:r>
      <w:r>
        <w:rPr sz="2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position w:val="-2"/>
          <w:sz w:val="25"/>
          <w:szCs w:val="25"/>
        </w:rPr>
        <w:t> 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мониторингаl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position w:val="-7"/>
          <w:sz w:val="25"/>
          <w:szCs w:val="25"/>
        </w:rPr>
        <w:t> </w:t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5"/>
          <w:szCs w:val="25"/>
        </w:rPr>
        <w:t>состояния</w:t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position w:val="-13"/>
          <w:sz w:val="25"/>
          <w:szCs w:val="25"/>
        </w:rPr>
        <w:t> </w:t>
      </w:r>
      <w:r>
        <w:rPr sz="25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5"/>
          <w:szCs w:val="25"/>
        </w:rPr>
        <w:t>дворовых</w:t>
      </w:r>
      <w:r>
        <w:rPr sz="25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"/>
          <w:position w:val="-20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25"/>
          <w:szCs w:val="25"/>
        </w:rPr>
        <w:t>территорий,  </w:t>
      </w:r>
    </w:p>
    <w:p>
      <w:pPr>
        <w:rPr>
          <w:rFonts w:ascii="Times New Roman" w:hAnsi="Times New Roman" w:cs="Times New Roman"/>
          <w:color w:val="010302"/>
        </w:rPr>
        <w:tabs>
          <w:tab w:val="left" w:pos="9520"/>
        </w:tabs>
        <w:spacing w:before="0" w:after="0" w:line="546" w:lineRule="exact"/>
        <w:ind w:left="800" w:right="0" w:firstLine="33"/>
      </w:pPr>
      <w:r/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4"/>
          <w:szCs w:val="24"/>
        </w:rPr>
        <w:t>на 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основании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6"/>
          <w:position w:val="-3"/>
          <w:sz w:val="25"/>
          <w:szCs w:val="25"/>
        </w:rPr>
        <w:t> 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5"/>
          <w:szCs w:val="25"/>
        </w:rPr>
        <w:t>предложений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3"/>
          <w:position w:val="-8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4"/>
          <w:szCs w:val="24"/>
        </w:rPr>
        <w:t>гра)I(дан,</w:t>
      </w:r>
      <w:r>
        <w:rPr sz="24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1"/>
          <w:position w:val="-13"/>
          <w:sz w:val="24"/>
          <w:szCs w:val="24"/>
        </w:rPr>
        <w:t> </w:t>
      </w:r>
      <w:r>
        <w:rPr sz="26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6"/>
          <w:szCs w:val="26"/>
        </w:rPr>
        <w:t>поступивших</w:t>
      </w:r>
      <w:r>
        <w:rPr sz="26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6"/>
          <w:position w:val="-18"/>
          <w:sz w:val="26"/>
          <w:szCs w:val="26"/>
        </w:rPr>
        <w:t> </w:t>
      </w:r>
      <w:r>
        <w:rPr sz="23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3"/>
          <w:szCs w:val="23"/>
        </w:rPr>
        <w:t>в </w:t>
      </w:r>
      <w:r>
        <w:rPr sz="25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5"/>
          <w:szCs w:val="25"/>
        </w:rPr>
        <w:t>администрацию 	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а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также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8656"/>
          <w:tab w:val="left" w:pos="9247"/>
        </w:tabs>
        <w:spacing w:before="0" w:after="0" w:line="328" w:lineRule="exact"/>
        <w:ind w:left="804" w:right="709" w:firstLine="19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1280160</wp:posOffset>
            </wp:positionH>
            <wp:positionV relativeFrom="paragraph">
              <wp:posOffset>594614</wp:posOffset>
            </wp:positionV>
            <wp:extent cx="5451351" cy="647706"/>
            <wp:effectExtent l="0" t="0" r="0" b="0"/>
            <wp:wrapNone/>
            <wp:docPr id="196" name="Freeform 19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280160" y="5577586"/>
                      <a:ext cx="5337051" cy="53340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5558"/>
                            <w:tab w:val="left" w:pos="6575"/>
                          </w:tabs>
                          <w:spacing w:before="0" w:after="0" w:line="316" w:lineRule="exact"/>
                          <w:ind w:left="0" w:right="0" w:firstLine="0"/>
                        </w:pPr>
                        <w:r>
                          <w:rPr sz="25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5"/>
                            <w:szCs w:val="25"/>
                          </w:rPr>
                          <w:t>Проведение</w:t>
                        </w:r>
                        <w:r>
                          <w:rPr sz="25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5"/>
                            <w:position w:val="-10"/>
                            <w:sz w:val="25"/>
                            <w:szCs w:val="25"/>
                          </w:rPr>
                          <w:t> </w:t>
                        </w:r>
                        <w:r>
                          <w:rPr sz="23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3"/>
                            <w:szCs w:val="23"/>
                          </w:rPr>
                          <w:t>мероп</w:t>
                        </w:r>
                        <w:r>
                          <w:rPr sz="23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5"/>
                            <w:position w:val="-14"/>
                            <w:sz w:val="23"/>
                            <w:szCs w:val="23"/>
                          </w:rPr>
                          <w:t> </w:t>
                        </w:r>
                        <w:r>
                          <w:rPr sz="20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3"/>
                            <w:sz w:val="20"/>
                            <w:szCs w:val="20"/>
                          </w:rPr>
                          <w:t>рия-г </w:t>
                        </w:r>
                        <w:r>
                          <w:rPr sz="27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7"/>
                            <w:szCs w:val="27"/>
                          </w:rPr>
                          <w:t>ий,,u</w:t>
                        </w:r>
                        <w:r>
                          <w:rPr sz="27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4"/>
                            <w:position w:val="-19"/>
                            <w:sz w:val="27"/>
                            <w:szCs w:val="27"/>
                          </w:rPr>
                          <w:t> </w:t>
                        </w:r>
                        <w:r>
                          <w:rPr sz="25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2"/>
                            <w:sz w:val="25"/>
                            <w:szCs w:val="25"/>
                          </w:rPr>
                          <w:t>б,.,а,.оу.r|uИ.ruу 		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2ОlВ-202Згодах.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4"/>
                            <w:szCs w:val="24"/>
                          </w:rPr>
                          <w:t>с, </w:t>
                        </w:r>
                        <w:r>
                          <w:rPr sz="26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6"/>
                            <w:szCs w:val="26"/>
                          </w:rPr>
                          <w:t>Куйбышево,</w:t>
                        </w:r>
                        <w:r>
                          <w:rPr sz="26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8"/>
                            <w:position w:val="-11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5"/>
                            <w:szCs w:val="25"/>
                          </w:rPr>
                          <w:t>нуждаюU{ихсrl</w:t>
                        </w:r>
                        <w:r>
                          <w:rPr sz="25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2"/>
                            <w:position w:val="-16"/>
                            <w:sz w:val="25"/>
                            <w:szCs w:val="25"/>
                          </w:rPr>
                          <w:t> </w:t>
                        </w:r>
                        <w:r>
                          <w:rPr sz="23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2"/>
                            <w:sz w:val="23"/>
                            <w:szCs w:val="23"/>
                          </w:rPr>
                          <w:t>u 	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дворовых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5"/>
                            <w:szCs w:val="25"/>
                          </w:rPr>
                          <w:t>территорий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шевского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3"/>
          <w:sz w:val="25"/>
          <w:szCs w:val="25"/>
        </w:rPr>
        <w:t> 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сельского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7"/>
          <w:sz w:val="25"/>
          <w:szCs w:val="25"/>
        </w:rPr>
        <w:t> </w:t>
      </w:r>
      <w:r>
        <w:rPr sz="23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3"/>
          <w:szCs w:val="23"/>
        </w:rPr>
        <w:t>поселенияt,</w:t>
      </w:r>
      <w:r>
        <w:rPr sz="23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1"/>
          <w:position w:val="-11"/>
          <w:sz w:val="23"/>
          <w:szCs w:val="23"/>
        </w:rPr>
        <w:t> </w:t>
      </w:r>
      <w:r>
        <w:rPr>
          <w:rFonts w:ascii="Times New Roman" w:hAnsi="Times New Roman" w:cs="Times New Roman"/>
          <w:sz w:val="23"/>
          <w:szCs w:val="23"/>
        </w:rPr>
        <w:t> </w:t>
      </w:r>
      <w:r>
        <w:rPr sz="27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7"/>
          <w:szCs w:val="27"/>
        </w:rPr>
        <w:t>с(lорм"рой"</w:t>
      </w:r>
      <w:r>
        <w:rPr sz="27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position w:val="-16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 </w:t>
      </w:r>
      <w:r>
        <w:rPr sz="25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25"/>
          <w:szCs w:val="25"/>
        </w:rPr>
        <w:t>адресный</w:t>
      </w:r>
      <w:r>
        <w:rPr sz="25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1"/>
          <w:position w:val="-22"/>
          <w:sz w:val="25"/>
          <w:szCs w:val="25"/>
        </w:rPr>
        <w:t> </w:t>
      </w:r>
      <w:r>
        <w:rPr sz="24" baseline="-2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5"/>
          <w:sz w:val="24"/>
          <w:szCs w:val="24"/>
        </w:rPr>
        <w:t>перечень 		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Куйбы-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5"/>
          <w:szCs w:val="25"/>
        </w:rPr>
        <w:t>риторий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position w:val="-8"/>
          <w:sz w:val="25"/>
          <w:szCs w:val="25"/>
        </w:rPr>
        <w:t> </w:t>
      </w:r>
      <w:r>
        <w:rPr sz="23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3"/>
          <w:szCs w:val="23"/>
        </w:rPr>
        <w:t>с, </w:t>
      </w:r>
      <w:r>
        <w:rPr sz="2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6"/>
          <w:szCs w:val="26"/>
        </w:rPr>
        <w:t>Куйбышево,</w:t>
      </w:r>
      <w:r>
        <w:rPr sz="2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8"/>
          <w:position w:val="-7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3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3"/>
          <w:szCs w:val="23"/>
        </w:rPr>
        <w:t>нУжДаюЦIихсrI</w:t>
      </w:r>
      <w:r>
        <w:rPr sz="23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position w:val="-12"/>
          <w:sz w:val="23"/>
          <w:szCs w:val="23"/>
        </w:rPr>
        <w:t> </w:t>
      </w:r>
      <w:r>
        <w:rPr>
          <w:rFonts w:ascii="Times New Roman" w:hAnsi="Times New Roman" w:cs="Times New Roman"/>
          <w:sz w:val="23"/>
          <w:szCs w:val="23"/>
        </w:rPr>
        <w:t> </w:t>
      </w:r>
      <w:r>
        <w:rPr sz="22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2"/>
          <w:szCs w:val="22"/>
        </w:rPr>
        <w:t>в </w:t>
      </w:r>
      <w:r>
        <w:rPr sz="25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5"/>
          <w:szCs w:val="25"/>
        </w:rPr>
        <w:t>благоустройстве,</w:t>
      </w:r>
      <w:r>
        <w:rPr sz="25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position w:val="-19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3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6"/>
          <w:sz w:val="23"/>
          <w:szCs w:val="23"/>
        </w:rPr>
        <w:t>с 	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дворовых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3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тер-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тересованныХ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position w:val="-1"/>
          <w:sz w:val="25"/>
          <w:szCs w:val="25"/>
        </w:rPr>
        <w:t> 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лиц,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position w:val="-7"/>
          <w:sz w:val="25"/>
          <w:szCs w:val="25"/>
        </w:rPr>
        <w:t> 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блаГоустройСтво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5"/>
          <w:position w:val="-10"/>
          <w:sz w:val="25"/>
          <w:szCs w:val="25"/>
        </w:rPr>
        <w:t> </w:t>
      </w:r>
      <w:r>
        <w:rPr sz="25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5"/>
          <w:szCs w:val="25"/>
        </w:rPr>
        <w:t>которых</w:t>
      </w:r>
      <w:r>
        <w:rPr sz="25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"/>
          <w:position w:val="-17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4"/>
          <w:szCs w:val="24"/>
        </w:rPr>
        <w:t>пJIанируется</w:t>
      </w:r>
      <w:r>
        <w:rPr sz="24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"/>
          <w:position w:val="-20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30" baseline="-2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5"/>
          <w:sz w:val="30"/>
          <w:szCs w:val="30"/>
        </w:rPr>
        <w:t>в</w:t>
      </w:r>
      <w:r>
        <w:rPr sz="30" baseline="-2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64"/>
          <w:position w:val="-25"/>
          <w:sz w:val="30"/>
          <w:szCs w:val="30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учетоМ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sz w:val="25"/>
          <w:szCs w:val="25"/>
        </w:rPr>
        <w:t> </w:t>
      </w:r>
      <w:r>
        <w:rPr sz="25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25"/>
          <w:szCs w:val="25"/>
        </w:rPr>
        <w:t>мнения</w:t>
      </w:r>
      <w:r>
        <w:rPr sz="25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position w:val="2"/>
          <w:sz w:val="25"/>
          <w:szCs w:val="2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заин-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3739896</wp:posOffset>
            </wp:positionH>
            <wp:positionV relativeFrom="paragraph">
              <wp:posOffset>164211</wp:posOffset>
            </wp:positionV>
            <wp:extent cx="3346997" cy="430625"/>
            <wp:effectExtent l="0" t="0" r="0" b="0"/>
            <wp:wrapNone/>
            <wp:docPr id="197" name="Freeform 19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39896" y="5934457"/>
                      <a:ext cx="3232697" cy="31632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98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бr,а.оус,гройЬтве,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7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7"/>
                            <w:szCs w:val="27"/>
                          </w:rPr>
                          <w:t>Ъ.ущ..rвляется</w:t>
                        </w:r>
                        <w:r>
                          <w:rPr sz="27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9"/>
                            <w:position w:val="-7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4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4"/>
                            <w:szCs w:val="24"/>
                          </w:rPr>
                          <w:t>с </w:t>
                        </w:r>
                        <w:r>
                          <w:rPr sz="25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25"/>
                            <w:szCs w:val="25"/>
                          </w:rPr>
                          <w:t>учетом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807719</wp:posOffset>
            </wp:positionH>
            <wp:positionV relativeFrom="paragraph">
              <wp:posOffset>82931</wp:posOffset>
            </wp:positionV>
            <wp:extent cx="6271515" cy="734199"/>
            <wp:effectExtent l="0" t="0" r="0" b="0"/>
            <wp:wrapNone/>
            <wp:docPr id="198" name="Freeform 19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07719" y="6028436"/>
                      <a:ext cx="6157215" cy="61989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0" w:lineRule="exact"/>
                          <w:ind w:left="0" w:right="0" w:firstLine="19"/>
                          <w:jc w:val="both"/>
                        </w:pP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необходимости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5"/>
                            <w:szCs w:val="25"/>
                          </w:rPr>
                          <w:t>обеспечения</w:t>
                        </w:r>
                        <w:r>
                          <w:rPr sz="2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2"/>
                            <w:position w:val="-6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5"/>
                            <w:szCs w:val="25"/>
                          </w:rPr>
                          <w:t>(lизичесtсой,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5"/>
                            <w:position w:val="-11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25"/>
                            <w:szCs w:val="25"/>
                          </w:rPr>
                          <w:t>пространственной</w:t>
                        </w:r>
                        <w:r>
                          <w:rPr sz="25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9"/>
                            <w:position w:val="-17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 </w:t>
                        </w:r>
                        <w:r>
                          <w:rPr sz="27" baseline="-2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5"/>
                            <w:sz w:val="27"/>
                            <w:szCs w:val="27"/>
                          </w:rPr>
                          <w:t>и</w:t>
                        </w:r>
                        <w:r>
                          <w:rPr sz="27" baseline="-2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position w:val="-25"/>
                            <w:sz w:val="27"/>
                            <w:szCs w:val="27"/>
                          </w:rPr>
                          <w:t> </w:t>
                        </w:r>
                        <w:r>
                          <w:rPr sz="25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6"/>
                            <w:sz w:val="25"/>
                            <w:szCs w:val="25"/>
                          </w:rPr>
                          <w:t>информационной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доступности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5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5"/>
                            <w:szCs w:val="25"/>
                          </w:rPr>
                          <w:t>зданий,</w:t>
                        </w:r>
                        <w:r>
                          <w:rPr sz="2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8"/>
                            <w:position w:val="-1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5"/>
                            <w:szCs w:val="25"/>
                          </w:rPr>
                          <w:t>соорулсеtlий</w:t>
                        </w:r>
                        <w:r>
                          <w:rPr sz="25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position w:val="-5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6"/>
                            <w:szCs w:val="26"/>
                          </w:rPr>
                          <w:t>дворовых</w:t>
                        </w:r>
                        <w:r>
                          <w:rPr sz="26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0"/>
                            <w:position w:val="-13"/>
                            <w:sz w:val="26"/>
                            <w:szCs w:val="26"/>
                          </w:rPr>
                          <w:t> </w:t>
                        </w:r>
                        <w:r>
                          <w:rPr sz="27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7"/>
                            <w:szCs w:val="27"/>
                          </w:rPr>
                          <w:t>территорий</w:t>
                        </w:r>
                        <w:r>
                          <w:rPr sz="27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2"/>
                            <w:position w:val="-14"/>
                            <w:sz w:val="27"/>
                            <w:szCs w:val="27"/>
                          </w:rPr>
                          <w:t> </w:t>
                        </w:r>
                        <w:r>
                          <w:rPr sz="25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3"/>
                            <w:sz w:val="25"/>
                            <w:szCs w:val="25"/>
                          </w:rPr>
                          <w:t>дляинвалидов</w:t>
                        </w:r>
                        <w:r>
                          <w:rPr sz="25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position w:val="-23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6"/>
                            <w:sz w:val="25"/>
                            <w:szCs w:val="25"/>
                          </w:rPr>
                          <w:t>и </w:t>
                        </w:r>
                        <w:r>
                          <w:rPr sz="26" baseline="-3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0"/>
                            <w:sz w:val="26"/>
                            <w:szCs w:val="26"/>
                          </w:rPr>
                          <w:t>других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22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9270"/>
        </w:tabs>
        <w:spacing w:before="0" w:after="0" w:line="297" w:lineRule="exact"/>
        <w:ind w:left="741" w:right="770" w:firstLine="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783336</wp:posOffset>
            </wp:positionH>
            <wp:positionV relativeFrom="paragraph">
              <wp:posOffset>578867</wp:posOffset>
            </wp:positionV>
            <wp:extent cx="6282347" cy="467962"/>
            <wp:effectExtent l="0" t="0" r="0" b="0"/>
            <wp:wrapNone/>
            <wp:docPr id="199" name="Freeform 19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83336" y="7018783"/>
                      <a:ext cx="6168047" cy="35366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7905"/>
                          </w:tabs>
                          <w:spacing w:before="0" w:after="0" w:line="556" w:lineRule="exact"/>
                          <w:ind w:left="0" w:right="0" w:firstLine="0"/>
                        </w:pPr>
                        <w:r>
                          <w:rPr sz="25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5"/>
                            <w:szCs w:val="25"/>
                          </w:rPr>
                          <w:t>хсителей,</w:t>
                        </w:r>
                        <w:r>
                          <w:rPr sz="25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6"/>
                            <w:position w:val="-4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6"/>
                            <w:szCs w:val="26"/>
                          </w:rPr>
                          <w:t>существование</w:t>
                        </w:r>
                        <w:r>
                          <w:rPr sz="26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6"/>
                            <w:position w:val="-9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7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7"/>
                            <w:szCs w:val="27"/>
                          </w:rPr>
                          <w:t>пoc',o,Iliilo</w:t>
                        </w:r>
                        <w:r>
                          <w:rPr sz="27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7"/>
                            <w:position w:val="-15"/>
                            <w:sz w:val="27"/>
                            <w:szCs w:val="27"/>
                          </w:rPr>
                          <w:t> </w:t>
                        </w:r>
                        <w:r>
                          <w:rPr sz="25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3"/>
                            <w:sz w:val="25"/>
                            <w:szCs w:val="25"/>
                          </w:rPr>
                          <w:t>/{ействуIощих 	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и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sz w:val="27"/>
                            <w:szCs w:val="27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сервисов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  <w:vertAlign w:val="subscript"/>
                          </w:rPr>
                          <w:t>для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маломобильнь]Х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7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7"/>
          <w:szCs w:val="27"/>
        </w:rPr>
        <w:t>групП</w:t>
      </w:r>
      <w:r>
        <w:rPr sz="27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"/>
          <w:position w:val="-7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3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3"/>
          <w:szCs w:val="23"/>
        </w:rPr>
        <w:t>насе.IIеIIия,</w:t>
      </w:r>
      <w:r>
        <w:rPr sz="23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10"/>
          <w:sz w:val="23"/>
          <w:szCs w:val="23"/>
        </w:rPr>
        <w:t> </w:t>
      </w:r>
      <w:r>
        <w:rPr>
          <w:rFonts w:ascii="Times New Roman" w:hAnsi="Times New Roman" w:cs="Times New Roman"/>
          <w:sz w:val="23"/>
          <w:szCs w:val="23"/>
        </w:rPr>
        <w:t> </w:t>
      </w:r>
      <w:r>
        <w:rPr sz="27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7"/>
          <w:szCs w:val="27"/>
        </w:rPr>
        <w:t>а</w:t>
      </w:r>
      <w:r>
        <w:rPr sz="27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5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5"/>
          <w:szCs w:val="25"/>
        </w:rPr>
        <w:t>Taкrtte</w:t>
      </w:r>
      <w:r>
        <w:rPr sz="25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position w:val="-16"/>
          <w:sz w:val="25"/>
          <w:szCs w:val="25"/>
        </w:rPr>
        <w:t> </w:t>
      </w:r>
      <w:r>
        <w:rPr sz="27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7"/>
          <w:szCs w:val="27"/>
        </w:rPr>
        <w:t>с</w:t>
      </w:r>
      <w:r>
        <w:rPr sz="27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2"/>
          <w:position w:val="-19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7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6"/>
          <w:sz w:val="27"/>
          <w:szCs w:val="27"/>
        </w:rPr>
        <w:t>учетом</w:t>
      </w:r>
      <w:r>
        <w:rPr sz="27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26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7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7"/>
          <w:szCs w:val="27"/>
        </w:rPr>
        <w:t>следующих  </w:t>
      </w:r>
      <w:r>
        <w:br w:type="textWrapping" w:clear="all"/>
      </w:r>
      <w:r>
        <w:rPr sz="27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7"/>
          <w:szCs w:val="27"/>
        </w:rPr>
        <w:t>привлекательности</w:t>
      </w:r>
      <w:r>
        <w:rPr sz="27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position w:val="-2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терри.гориI,1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9"/>
          <w:position w:val="-1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7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7"/>
          <w:szCs w:val="27"/>
        </w:rPr>
        <w:t>KaI(</w:t>
      </w:r>
      <w:r>
        <w:rPr sz="27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8"/>
          <w:position w:val="-16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7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7"/>
          <w:szCs w:val="27"/>
        </w:rPr>
        <w:t>места</w:t>
      </w:r>
      <w:r>
        <w:rPr sz="27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3"/>
          <w:position w:val="-19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 </w:t>
      </w:r>
      <w:r>
        <w:rPr sz="27" baseline="-2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5"/>
          <w:sz w:val="27"/>
          <w:szCs w:val="27"/>
        </w:rPr>
        <w:t>для</w:t>
      </w:r>
      <w:r>
        <w:rPr sz="27" baseline="-2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-25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 </w:t>
      </w:r>
      <w:r>
        <w:rPr sz="27" baseline="-2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5"/>
          <w:sz w:val="27"/>
          <w:szCs w:val="27"/>
        </w:rPr>
        <w:t>создания 	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критериев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пространства: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position w:val="-4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5"/>
          <w:szCs w:val="25"/>
        </w:rPr>
        <w:t>востребованносl,ь,</w:t>
      </w:r>
      <w:r>
        <w:rPr sz="25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"/>
          <w:position w:val="-11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 </w:t>
      </w:r>
      <w:r>
        <w:rPr sz="23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3"/>
          <w:szCs w:val="23"/>
        </w:rPr>
        <w:t>Itаiличие</w:t>
      </w:r>
      <w:r>
        <w:rPr sz="23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7"/>
          <w:position w:val="-19"/>
          <w:sz w:val="23"/>
          <w:szCs w:val="23"/>
        </w:rPr>
        <w:t> </w:t>
      </w:r>
      <w:r>
        <w:rPr sz="26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6"/>
          <w:szCs w:val="26"/>
        </w:rPr>
        <w:t>пешеходных</w:t>
      </w:r>
      <w:r>
        <w:rPr sz="26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5"/>
          <w:position w:val="-23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-2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8"/>
          <w:sz w:val="26"/>
          <w:szCs w:val="26"/>
        </w:rPr>
        <w:t>потоков</w:t>
      </w:r>
      <w:r>
        <w:rPr sz="26" baseline="-2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-28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общественного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758952</wp:posOffset>
            </wp:positionH>
            <wp:positionV relativeFrom="paragraph">
              <wp:posOffset>26035</wp:posOffset>
            </wp:positionV>
            <wp:extent cx="6282667" cy="993393"/>
            <wp:effectExtent l="0" t="0" r="0" b="0"/>
            <wp:wrapNone/>
            <wp:docPr id="200" name="Freeform 20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58952" y="7226301"/>
                      <a:ext cx="6168367" cy="87909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47" w:lineRule="exact"/>
                          <w:ind w:left="19" w:right="0" w:firstLine="6379"/>
                        </w:pP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факторов,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4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6"/>
                            <w:szCs w:val="26"/>
                          </w:rPr>
                          <w:t>способствующих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il:;:""ф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2"/>
                            <w:sz w:val="36"/>
                            <w:szCs w:val="36"/>
                          </w:rPr>
                          <w:t> </w:t>
                        </w:r>
                        <w:r>
                          <w:rPr sz="33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33"/>
                            <w:szCs w:val="33"/>
                          </w:rPr>
                          <w:t>ЪJ###Н;"Т;ИrСltей</w:t>
                        </w:r>
                        <w:r>
                          <w:rPr sz="33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8"/>
                            <w:position w:val="-4"/>
                            <w:sz w:val="33"/>
                            <w:szCs w:val="33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  <w:vertAlign w:val="superscript"/>
                          </w:rPr>
                          <w:t>nu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sz w:val="25"/>
                            <w:szCs w:val="25"/>
                            <w:vertAlign w:val="superscript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  <w:vertAlign w:val="superscript"/>
                          </w:rPr>
                          <w:t>оu",ую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6"/>
                            <w:sz w:val="30"/>
                            <w:szCs w:val="30"/>
                            <w:vertAlign w:val="superscript"/>
                          </w:rPr>
                          <w:t>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  <w:vertAlign w:val="superscript"/>
                          </w:rPr>
                          <w:t>территорию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"/>
                            <w:sz w:val="26"/>
                            <w:szCs w:val="26"/>
                            <w:vertAlign w:val="superscript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  <w:vertAlign w:val="superscript"/>
                          </w:rPr>
                          <w:t>(детские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9"/>
                            <w:sz w:val="26"/>
                            <w:szCs w:val="26"/>
                            <w:vertAlign w:val="superscript"/>
                          </w:rPr>
                          <w:t> </w:t>
                        </w:r>
                        <w:r>
                          <w:rPr sz="25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25"/>
                            <w:szCs w:val="25"/>
                          </w:rPr>
                          <w:t>площадки,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</w:rPr>
                          <w:t>Д </w:t>
                        </w:r>
                        <w:r>
                          <w:rPr sz="14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14"/>
                            <w:szCs w:val="14"/>
                          </w:rPr>
                          <w:t>а </w:t>
                        </w:r>
                        <w:r>
                          <w:rPr sz="16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16"/>
                            <w:szCs w:val="16"/>
                          </w:rPr>
                          <w:t>н </w:t>
                        </w:r>
                        <w:r>
                          <w:rPr sz="16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16"/>
                            <w:szCs w:val="16"/>
                          </w:rPr>
                          <w:t>н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ая </w:t>
                        </w:r>
                        <w:r>
                          <w:rPr sz="1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6"/>
                            <w:szCs w:val="16"/>
                          </w:rPr>
                          <w:t>т </w:t>
                        </w:r>
                        <w:r>
                          <w:rPr sz="1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3"/>
                            <w:szCs w:val="13"/>
                          </w:rPr>
                          <w:t>е </w:t>
                        </w:r>
                        <w:r>
                          <w:rPr sz="19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19"/>
                            <w:szCs w:val="19"/>
                          </w:rPr>
                          <w:t>рр</w:t>
                        </w:r>
                        <w:r>
                          <w:rPr sz="19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position w:val="-6"/>
                            <w:sz w:val="19"/>
                            <w:szCs w:val="19"/>
                          </w:rPr>
                          <w:t> </w:t>
                        </w:r>
                        <w:r>
                          <w:rPr sz="1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15"/>
                            <w:szCs w:val="15"/>
                          </w:rPr>
                          <w:t>и </w:t>
                        </w:r>
                        <w:r>
                          <w:rPr sz="16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16"/>
                            <w:szCs w:val="16"/>
                          </w:rPr>
                          <w:t>т </w:t>
                        </w:r>
                        <w:r>
                          <w:rPr sz="19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19"/>
                            <w:szCs w:val="19"/>
                          </w:rPr>
                          <w:t>ор</w:t>
                        </w:r>
                        <w:r>
                          <w:rPr sz="19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position w:val="-2"/>
                            <w:sz w:val="19"/>
                            <w:szCs w:val="19"/>
                          </w:rPr>
                          <w:t> </w:t>
                        </w:r>
                        <w:r>
                          <w:rPr sz="20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0"/>
                            <w:szCs w:val="20"/>
                          </w:rPr>
                          <w:t>; </w:t>
                        </w:r>
                        <w:r>
                          <w:rPr sz="49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49"/>
                            <w:szCs w:val="49"/>
                          </w:rPr>
                          <w:t>; </w:t>
                        </w:r>
                        <w:r>
                          <w:rPr sz="27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7"/>
                            <w:szCs w:val="27"/>
                          </w:rPr>
                          <w:t>?;;</w:t>
                        </w:r>
                        <w:r>
                          <w:rPr sz="27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position w:val="-10"/>
                            <w:sz w:val="27"/>
                            <w:szCs w:val="27"/>
                          </w:rPr>
                          <w:t> </w:t>
                        </w:r>
                        <w:r>
                          <w:rPr sz="51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51"/>
                            <w:szCs w:val="51"/>
                          </w:rPr>
                          <w:t>;;, </w:t>
                        </w:r>
                        <w:r>
                          <w:rPr sz="34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34"/>
                            <w:szCs w:val="34"/>
                          </w:rPr>
                          <w:t>;"ii:;'":</w:t>
                        </w:r>
                        <w:r>
                          <w:rPr sz="34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5"/>
                            <w:position w:val="-9"/>
                            <w:sz w:val="34"/>
                            <w:szCs w:val="34"/>
                          </w:rPr>
                          <w:t> </w:t>
                        </w:r>
                        <w:r>
                          <w:rPr sz="48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48"/>
                            <w:szCs w:val="48"/>
                          </w:rPr>
                          <w:t>i </w:t>
                        </w:r>
                        <w:r>
                          <w:rPr sz="40" baseline="-3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3"/>
                            <w:sz w:val="40"/>
                            <w:szCs w:val="40"/>
                          </w:rPr>
                          <w:t>",ъ;Т'ffi</w:t>
                        </w:r>
                        <w:r>
                          <w:rPr sz="40" baseline="-3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5"/>
                            <w:position w:val="-33"/>
                            <w:sz w:val="40"/>
                            <w:szCs w:val="40"/>
                          </w:rPr>
                          <w:t> </w:t>
                        </w:r>
                        <w:r>
                          <w:rPr sz="27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8"/>
                            <w:sz w:val="27"/>
                            <w:szCs w:val="27"/>
                          </w:rPr>
                          <w:t>:i </w:t>
                        </w:r>
                        <w:r>
                          <w:rPr sz="34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34"/>
                            <w:szCs w:val="34"/>
                          </w:rPr>
                          <w:t>Т </w:t>
                        </w:r>
                        <w:r>
                          <w:rPr sz="32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32"/>
                            <w:szCs w:val="32"/>
                          </w:rPr>
                          <w:t>I:;;: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8345"/>
        </w:tabs>
        <w:spacing w:before="0" w:after="0" w:line="398" w:lineRule="exact"/>
        <w:ind w:left="1356" w:right="774" w:hanging="681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1475232</wp:posOffset>
            </wp:positionH>
            <wp:positionV relativeFrom="paragraph">
              <wp:posOffset>569723</wp:posOffset>
            </wp:positionV>
            <wp:extent cx="3073918" cy="365556"/>
            <wp:effectExtent l="0" t="0" r="0" b="0"/>
            <wp:wrapNone/>
            <wp:docPr id="201" name="Freeform 20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475232" y="8296403"/>
                      <a:ext cx="2959618" cy="25125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95" w:lineRule="exact"/>
                          <w:ind w:left="0" w:right="0" w:firstLine="0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благоустройство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7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4"/>
                            <w:szCs w:val="24"/>
                          </w:rPr>
                          <w:t>двоl]овLIх</w:t>
                        </w:r>
                        <w:r>
                          <w:rPr sz="24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3"/>
                            <w:position w:val="-9"/>
                            <w:sz w:val="24"/>
                            <w:szCs w:val="24"/>
                          </w:rPr>
                          <w:t> 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.l.ерриторий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4486655</wp:posOffset>
            </wp:positionH>
            <wp:positionV relativeFrom="paragraph">
              <wp:posOffset>662940</wp:posOffset>
            </wp:positionV>
            <wp:extent cx="2203910" cy="378123"/>
            <wp:effectExtent l="0" t="0" r="0" b="0"/>
            <wp:wrapNone/>
            <wp:docPr id="202" name="Freeform 20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486655" y="8389620"/>
                      <a:ext cx="2089610" cy="26382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15" w:lineRule="exact"/>
                          <w:ind w:left="0" w:right="0" w:firstLine="0"/>
                        </w:pP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с </w:t>
                        </w:r>
                        <w:r>
                          <w:rPr sz="26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6"/>
                            <w:szCs w:val="26"/>
                          </w:rPr>
                          <w:t>у.lg.го,</w:t>
                        </w:r>
                        <w:r>
                          <w:rPr sz="26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8"/>
                            <w:position w:val="-6"/>
                            <w:sz w:val="26"/>
                            <w:szCs w:val="26"/>
                          </w:rPr>
                          <w:t> </w:t>
                        </w:r>
                        <w:r>
                          <w:rPr sz="30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30"/>
                            <w:szCs w:val="30"/>
                          </w:rPr>
                          <w:t>,".,i"я</w:t>
                        </w:r>
                        <w:r>
                          <w:rPr sz="30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0"/>
                            <w:position w:val="-3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24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4"/>
                            <w:szCs w:val="24"/>
                          </w:rPr>
                          <w:t>граждан,</w:t>
                        </w:r>
                        <w:r>
                          <w:rPr sz="24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1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1"/>
                            <w:szCs w:val="21"/>
                          </w:rPr>
                          <w:t>а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школьники).	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: </w:t>
      </w:r>
      <w:r>
        <w:rPr sz="3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5"/>
          <w:szCs w:val="35"/>
        </w:rPr>
        <w:t>h;: </w:t>
      </w:r>
      <w:r>
        <w:rPr sz="48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48"/>
          <w:szCs w:val="48"/>
        </w:rPr>
        <w:t>ж </w:t>
      </w:r>
      <w:r>
        <w:rPr sz="42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42"/>
          <w:szCs w:val="42"/>
        </w:rPr>
        <w:t>ffi*.;</w:t>
      </w:r>
      <w:r>
        <w:rPr>
          <w:rFonts w:ascii="Times New Roman" w:hAnsi="Times New Roman" w:cs="Times New Roman"/>
          <w:sz w:val="42"/>
          <w:szCs w:val="42"/>
        </w:rPr>
        <w:t> </w:t>
      </w:r>
      <w:r>
        <w:br w:type="textWrapping" w:clear="all"/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Применение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sz w:val="26"/>
          <w:szCs w:val="26"/>
        </w:rPr>
        <w:t> </w:t>
      </w:r>
      <w:r>
        <w:rPr sz="24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4"/>
          <w:szCs w:val="24"/>
        </w:rPr>
        <w:t>rIрограммFlоI,о</w:t>
      </w:r>
      <w:r>
        <w:rPr sz="24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9"/>
          <w:position w:val="-5"/>
          <w:sz w:val="24"/>
          <w:szCs w:val="24"/>
        </w:rPr>
        <w:t> </w:t>
      </w:r>
      <w:r>
        <w:rPr sz="21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1"/>
          <w:szCs w:val="21"/>
        </w:rPr>
        <w:t>Me,',o/ia</w:t>
      </w:r>
      <w:r>
        <w:rPr sz="21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0"/>
          <w:position w:val="-11"/>
          <w:sz w:val="21"/>
          <w:szCs w:val="21"/>
        </w:rPr>
        <w:t> </w:t>
      </w:r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4"/>
          <w:szCs w:val="24"/>
        </w:rPr>
        <w:t>позвоJlит</w:t>
      </w:r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"/>
          <w:position w:val="-14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5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5"/>
          <w:szCs w:val="25"/>
        </w:rPr>
        <w:t>гIоэ'апно</w:t>
      </w:r>
      <w:r>
        <w:rPr sz="25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5"/>
          <w:position w:val="-18"/>
          <w:sz w:val="25"/>
          <w:szCs w:val="25"/>
        </w:rPr>
        <w:t> </w:t>
      </w:r>
      <w:r>
        <w:rPr sz="25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25"/>
          <w:szCs w:val="25"/>
        </w:rPr>
        <w:t>осуществJIя'ь</w:t>
      </w:r>
      <w:r>
        <w:rPr sz="25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9"/>
          <w:position w:val="-22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2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8"/>
          <w:sz w:val="25"/>
          <w:szCs w:val="25"/>
        </w:rPr>
        <w:t>ком-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641" w:right="0" w:firstLine="0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ж:,;;::. 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719327</wp:posOffset>
            </wp:positionH>
            <wp:positionV relativeFrom="paragraph">
              <wp:posOffset>14606</wp:posOffset>
            </wp:positionV>
            <wp:extent cx="6166808" cy="713396"/>
            <wp:effectExtent l="0" t="0" r="0" b="0"/>
            <wp:wrapNone/>
            <wp:docPr id="203" name="Freeform 20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19327" y="8689341"/>
                      <a:ext cx="6052508" cy="59909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13" w:lineRule="exact"/>
                          <w:ind w:left="0" w:right="0" w:firstLine="720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- </w:t>
                        </w:r>
                        <w:r>
                          <w:rPr sz="26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6"/>
                            <w:szCs w:val="26"/>
                          </w:rPr>
                          <w:t>повысит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647" w:lineRule="exact"/>
                          <w:ind w:left="0" w:right="0" w:firstLine="0"/>
                        </w:pPr>
                        <w:r>
                          <w:rPr sz="3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1"/>
                            <w:szCs w:val="31"/>
                          </w:rPr>
                          <w:t>ройству(.о.пu.J::ХНЪxJ:Ж:ffi</w:t>
                        </w:r>
                        <w:r>
                          <w:rPr sz="3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sz w:val="31"/>
                            <w:szCs w:val="3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1"/>
                            <w:szCs w:val="31"/>
                          </w:rPr>
                          <w:t>  </w:t>
                        </w:r>
                        <w:r>
                          <w:rPr sz="41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41"/>
                            <w:szCs w:val="41"/>
                          </w:rPr>
                          <w:t>]ffi</w:t>
                        </w:r>
                        <w:r>
                          <w:rPr sz="41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4"/>
                            <w:position w:val="-12"/>
                            <w:sz w:val="41"/>
                            <w:szCs w:val="41"/>
                          </w:rPr>
                          <w:t> </w:t>
                        </w:r>
                        <w:r>
                          <w:rPr sz="41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41"/>
                            <w:szCs w:val="41"/>
                          </w:rPr>
                          <w:t>.ffili'#;:#Т"#1ffi</w:t>
                        </w:r>
                        <w:r>
                          <w:rPr sz="41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4"/>
                            <w:position w:val="-11"/>
                            <w:sz w:val="41"/>
                            <w:szCs w:val="4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41"/>
                            <w:szCs w:val="41"/>
                          </w:rPr>
                          <w:t> </w:t>
                        </w:r>
                        <w:r>
                          <w:rPr sz="38" baseline="-2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5"/>
                            <w:sz w:val="38"/>
                            <w:szCs w:val="38"/>
                          </w:rPr>
                          <w:t>;""::;::Jfi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719327</wp:posOffset>
            </wp:positionH>
            <wp:positionV relativeFrom="paragraph">
              <wp:posOffset>60834</wp:posOffset>
            </wp:positionV>
            <wp:extent cx="6239795" cy="692753"/>
            <wp:effectExtent l="0" t="0" r="0" b="0"/>
            <wp:wrapNone/>
            <wp:docPr id="204" name="Freeform 20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19327" y="9086089"/>
                      <a:ext cx="6125495" cy="5784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3652"/>
                            <w:tab w:val="left" w:pos="9604"/>
                          </w:tabs>
                          <w:spacing w:before="0" w:after="0" w:line="129" w:lineRule="exact"/>
                          <w:ind w:left="753" w:right="0" w:hanging="753"/>
                        </w:pPr>
                        <w:r>
                          <w:rPr sz="24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4"/>
                            <w:sz w:val="24"/>
                            <w:szCs w:val="24"/>
                          </w:rPr>
                          <w:t>востребованны</w:t>
                        </w:r>
                        <w:r>
                          <w:rPr sz="24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"/>
                            <w:position w:val="4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6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6"/>
                            <w:szCs w:val="26"/>
                          </w:rPr>
                          <w:t>ми </w:t>
                        </w:r>
                        <w:r>
                          <w:rPr sz="23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3"/>
                            <w:szCs w:val="23"/>
                          </w:rPr>
                          <w:t>граrкданами 		</w:t>
                        </w: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2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2"/>
                            <w:szCs w:val="22"/>
                          </w:rPr>
                          <w:t>- </w:t>
                        </w:r>
                        <w:r>
                          <w:rPr sz="25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25"/>
                            <w:szCs w:val="25"/>
                          </w:rPr>
                          <w:t>запустит 	</w:t>
                        </w:r>
                        <w:r>
                          <w:rPr sz="1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3"/>
                            <w:szCs w:val="13"/>
                          </w:rPr>
                          <w:t>) </w:t>
                        </w:r>
                        <w:r>
                          <w:rPr sz="1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0"/>
                            <w:szCs w:val="10"/>
                          </w:rPr>
                          <w:t>;</w:t>
                        </w: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64" w:lineRule="exact"/>
                          <w:ind w:left="0" w:right="0" w:firstLine="2025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реализациIо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5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мехаItизма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7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6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6"/>
                            <w:szCs w:val="26"/>
                          </w:rPr>
                          <w:t>поддер)iки</w:t>
                        </w:r>
                        <w:r>
                          <w:rPr sz="26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position w:val="-4"/>
                            <w:sz w:val="26"/>
                            <w:szCs w:val="26"/>
                          </w:rPr>
                          <w:t> </w:t>
                        </w:r>
                        <w:r>
                          <w:rPr sz="24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4"/>
                            <w:szCs w:val="24"/>
                          </w:rPr>
                          <w:t>меропр</w:t>
                        </w:r>
                        <w:r>
                          <w:rPr sz="24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1"/>
                            <w:position w:val="-10"/>
                            <w:sz w:val="24"/>
                            <w:szCs w:val="24"/>
                          </w:rPr>
                          <w:t> </w:t>
                        </w:r>
                        <w:r>
                          <w:rPr sz="26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6"/>
                            <w:szCs w:val="26"/>
                          </w:rPr>
                          <w:t>иятийпо</w:t>
                        </w:r>
                        <w:r>
                          <w:rPr sz="26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position w:val="-12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5"/>
                            <w:szCs w:val="25"/>
                          </w:rPr>
                          <w:t>благоуст-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701040</wp:posOffset>
            </wp:positionH>
            <wp:positionV relativeFrom="paragraph">
              <wp:posOffset>139573</wp:posOffset>
            </wp:positionV>
            <wp:extent cx="3063523" cy="354037"/>
            <wp:effectExtent l="0" t="0" r="0" b="0"/>
            <wp:wrapNone/>
            <wp:docPr id="205" name="Freeform 20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01040" y="9515348"/>
                      <a:ext cx="2949223" cy="23973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77" w:lineRule="exact"/>
                          <w:ind w:left="0" w:right="0" w:firstLine="0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ройству,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6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26"/>
                            <w:szCs w:val="26"/>
                          </w:rPr>
                          <w:t>инициированных</w:t>
                        </w:r>
                        <w:r>
                          <w:rPr sz="26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  <w:vertAlign w:val="subscript"/>
                          </w:rPr>
                          <w:t>гра)к/tаltjами;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9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155" w:bottom="400" w:left="500" w:header="708" w:footer="708" w:gutter="0"/>
          <w:docGrid w:linePitch="360"/>
        </w:sectPr>
        <w:spacing w:before="0" w:after="0" w:line="289" w:lineRule="exact"/>
        <w:ind w:left="8614" w:right="0" w:firstLine="0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l5</w:t>
      </w:r>
      <w:r>
        <w:rPr>
          <w:rFonts w:ascii="Times New Roman" w:hAnsi="Times New Roman" w:cs="Times New Roman"/>
          <w:sz w:val="24"/>
          <w:szCs w:val="24"/>
        </w:rPr>
        <w:t> </w:t>
      </w:r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-311404</wp:posOffset>
            </wp:positionV>
            <wp:extent cx="7559040" cy="10692383"/>
            <wp:effectExtent l="0" t="0" r="0" b="0"/>
            <wp:wrapNone/>
            <wp:docPr id="206" name="Picture 20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/>
                    <pic:cNvPicPr>
                      <a:picLocks noChangeAspect="0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1435608</wp:posOffset>
            </wp:positionH>
            <wp:positionV relativeFrom="paragraph">
              <wp:posOffset>9905</wp:posOffset>
            </wp:positionV>
            <wp:extent cx="4969854" cy="461358"/>
            <wp:effectExtent l="0" t="0" r="0" b="0"/>
            <wp:wrapNone/>
            <wp:docPr id="207" name="Freeform 20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435608" y="502666"/>
                      <a:ext cx="4855554" cy="34705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46" w:lineRule="exact"/>
                          <w:ind w:left="0" w:right="0" w:firstLine="0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- </w:t>
                        </w:r>
                        <w:r>
                          <w:rPr sz="2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5"/>
                            <w:szCs w:val="25"/>
                          </w:rPr>
                          <w:t>запустит</w:t>
                        </w:r>
                        <w:r>
                          <w:rPr sz="2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8"/>
                            <w:position w:val="-1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6"/>
                            <w:szCs w:val="26"/>
                          </w:rPr>
                          <w:t>механизм</w:t>
                        </w:r>
                        <w:r>
                          <w:rPr sz="26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2"/>
                            <w:position w:val="-5"/>
                            <w:sz w:val="26"/>
                            <w:szCs w:val="26"/>
                          </w:rPr>
                          <w:t> </w:t>
                        </w:r>
                        <w:r>
                          <w:rPr sz="24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4"/>
                            <w:szCs w:val="24"/>
                          </w:rPr>
                          <w:t>финаrlсоl]оl,о</w:t>
                        </w:r>
                        <w:r>
                          <w:rPr sz="24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3"/>
                            <w:position w:val="-15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3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3"/>
                            <w:szCs w:val="23"/>
                          </w:rPr>
                          <w:t>и </w:t>
                        </w:r>
                        <w:r>
                          <w:rPr sz="25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5"/>
                            <w:szCs w:val="25"/>
                          </w:rPr>
                          <w:t>трудового</w:t>
                        </w:r>
                        <w:r>
                          <w:rPr sz="25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9"/>
                            <w:position w:val="-15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2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5"/>
                            <w:sz w:val="25"/>
                            <w:szCs w:val="25"/>
                          </w:rPr>
                          <w:t>участия</w:t>
                        </w:r>
                        <w:r>
                          <w:rPr sz="25" baseline="-2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0"/>
                            <w:position w:val="-25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3"/>
                            <w:sz w:val="25"/>
                            <w:szCs w:val="25"/>
                          </w:rPr>
                          <w:t>граждан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972311</wp:posOffset>
            </wp:positionH>
            <wp:positionV relativeFrom="paragraph">
              <wp:posOffset>14986</wp:posOffset>
            </wp:positionV>
            <wp:extent cx="6188764" cy="865816"/>
            <wp:effectExtent l="0" t="0" r="0" b="0"/>
            <wp:wrapNone/>
            <wp:docPr id="208" name="Freeform 20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72311" y="683007"/>
                      <a:ext cx="6074464" cy="75151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410"/>
                          </w:tabs>
                          <w:spacing w:before="0" w:after="0" w:line="364" w:lineRule="exact"/>
                          <w:ind w:left="705" w:right="0" w:hanging="695"/>
                        </w:pPr>
                        <w:r>
                          <w:rPr sz="25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5"/>
                            <w:szCs w:val="25"/>
                          </w:rPr>
                          <w:t>заций </w:t>
                        </w:r>
                        <w:r>
                          <w:rPr sz="22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2"/>
                            <w:szCs w:val="22"/>
                          </w:rPr>
                          <w:t>в 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5"/>
                            <w:szCs w:val="25"/>
                          </w:rPr>
                          <w:t>реализации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0"/>
                            <w:position w:val="-11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4"/>
                            <w:szCs w:val="24"/>
                          </w:rPr>
                          <w:t>меро</w:t>
                        </w:r>
                        <w:r>
                          <w:rPr sz="24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position w:val="-11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4"/>
                            <w:szCs w:val="24"/>
                          </w:rPr>
                          <w:t>приsll,чlй,,о</w:t>
                        </w: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2"/>
                            <w:position w:val="-12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8"/>
                            <w:sz w:val="24"/>
                            <w:szCs w:val="24"/>
                          </w:rPr>
                          <w:t>бr,u.оуЪтройству;	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и 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органи*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- </w:t>
                        </w:r>
                        <w:r>
                          <w:rPr sz="2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5"/>
                            <w:szCs w:val="25"/>
                          </w:rPr>
                          <w:t>сформирует</w:t>
                        </w:r>
                        <w:r>
                          <w:rPr sz="2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8"/>
                            <w:position w:val="-1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4"/>
                            <w:szCs w:val="24"/>
                          </w:rPr>
                          <w:t>инструмен,t,ы</w:t>
                        </w:r>
                        <w:r>
                          <w:rPr sz="24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"/>
                            <w:position w:val="-7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7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7"/>
                            <w:szCs w:val="27"/>
                          </w:rPr>
                          <w:t>обш]е..rЬ""о.о</w:t>
                        </w:r>
                        <w:r>
                          <w:rPr sz="27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8"/>
                            <w:position w:val="-13"/>
                            <w:sz w:val="27"/>
                            <w:szCs w:val="27"/>
                          </w:rPr>
                          <w:t> </w:t>
                        </w:r>
                        <w:r>
                          <w:rPr sz="25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25"/>
                            <w:szCs w:val="25"/>
                          </w:rPr>
                          <w:t>контроля</w:t>
                        </w:r>
                        <w:r>
                          <w:rPr sz="25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0"/>
                            <w:position w:val="-20"/>
                            <w:sz w:val="25"/>
                            <w:szCs w:val="25"/>
                          </w:rPr>
                          <w:t> </w:t>
                        </w:r>
                        <w:r>
                          <w:rPr sz="22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4"/>
                            <w:sz w:val="22"/>
                            <w:szCs w:val="22"/>
                          </w:rPr>
                          <w:t>за 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07" w:lineRule="exact"/>
                          <w:ind w:left="0" w:right="0" w:firstLine="0"/>
                        </w:pPr>
                        <w:r>
                          <w:rPr sz="2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5"/>
                            <w:szCs w:val="25"/>
                          </w:rPr>
                          <w:t>приятий</w:t>
                        </w:r>
                        <w:r>
                          <w:rPr sz="2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5"/>
                            <w:position w:val="-1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4"/>
                            <w:szCs w:val="24"/>
                          </w:rPr>
                          <w:t>по</w:t>
                        </w:r>
                        <w:r>
                          <w:rPr sz="24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position w:val="-5"/>
                            <w:sz w:val="24"/>
                            <w:szCs w:val="24"/>
                          </w:rPr>
                          <w:t> </w:t>
                        </w:r>
                        <w:r>
                          <w:rPr sz="26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6"/>
                            <w:szCs w:val="26"/>
                          </w:rPr>
                          <w:t>благоустройству</w:t>
                        </w:r>
                        <w:r>
                          <w:rPr sz="26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0"/>
                            <w:position w:val="-6"/>
                            <w:sz w:val="26"/>
                            <w:szCs w:val="26"/>
                          </w:rPr>
                          <w:t> </w:t>
                        </w:r>
                        <w:r>
                          <w:rPr sz="23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3"/>
                            <w:szCs w:val="23"/>
                          </w:rPr>
                          <w:t>на</w:t>
                        </w:r>
                        <w:r>
                          <w:rPr sz="23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position w:val="-13"/>
                            <w:sz w:val="23"/>
                            <w:szCs w:val="23"/>
                          </w:rPr>
                          <w:t> </w:t>
                        </w:r>
                        <w:r>
                          <w:rPr sz="26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6"/>
                            <w:szCs w:val="26"/>
                          </w:rPr>
                          <w:t>терри'ории</w:t>
                        </w:r>
                        <w:r>
                          <w:rPr sz="26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"/>
                            <w:position w:val="-14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7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27"/>
                            <w:szCs w:val="27"/>
                          </w:rPr>
                          <w:t>Куйбышеu.по.о</w:t>
                        </w:r>
                        <w:r>
                          <w:rPr sz="27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position w:val="-20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реализацией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7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меро-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2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8282"/>
        </w:tabs>
        <w:spacing w:before="0" w:after="0" w:line="412" w:lineRule="exact"/>
        <w:ind w:left="1682" w:right="234" w:hanging="681"/>
      </w:pPr>
      <w:r/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ния.	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сельского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0"/>
          <w:sz w:val="25"/>
          <w:szCs w:val="25"/>
        </w:rPr>
        <w:t> 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4"/>
          <w:szCs w:val="24"/>
        </w:rPr>
        <w:t>поселе-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таким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sz w:val="27"/>
          <w:szCs w:val="27"/>
        </w:rPr>
        <w:t> 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образом,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position w:val="-3"/>
          <w:sz w:val="25"/>
          <w:szCs w:val="25"/>
        </w:rPr>
        <w:t> </w:t>
      </w:r>
      <w:r>
        <w:rPr sz="24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4"/>
          <w:szCs w:val="24"/>
        </w:rPr>
        <w:t>комплеI(сгtый</w:t>
      </w:r>
      <w:r>
        <w:rPr sz="24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6"/>
          <w:position w:val="-7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rtолход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position w:val="-12"/>
          <w:sz w:val="24"/>
          <w:szCs w:val="24"/>
        </w:rPr>
        <w:t> </w:t>
      </w:r>
      <w:r>
        <w:rPr sz="23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3"/>
          <w:szCs w:val="23"/>
        </w:rPr>
        <w:t>к </w:t>
      </w:r>
      <w:r>
        <w:rPr sz="24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4"/>
          <w:szCs w:val="24"/>
        </w:rPr>
        <w:t>реал </w:t>
      </w:r>
      <w:r>
        <w:rPr sz="25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5"/>
          <w:szCs w:val="25"/>
        </w:rPr>
        <w:t>изациимероприятий</w:t>
      </w:r>
      <w:r>
        <w:rPr sz="25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3"/>
          <w:position w:val="-19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2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8"/>
          <w:sz w:val="25"/>
          <w:szCs w:val="25"/>
        </w:rPr>
        <w:t>по  </w:t>
      </w:r>
    </w:p>
    <w:p>
      <w:pPr>
        <w:rPr>
          <w:rFonts w:ascii="Times New Roman" w:hAnsi="Times New Roman" w:cs="Times New Roman"/>
          <w:color w:val="010302"/>
        </w:rPr>
        <w:tabs>
          <w:tab w:val="left" w:pos="9491"/>
          <w:tab w:val="left" w:pos="9869"/>
        </w:tabs>
        <w:spacing w:before="0" w:after="0" w:line="302" w:lineRule="exact"/>
        <w:ind w:left="957" w:right="234" w:firstLine="4"/>
      </w:pPr>
      <w:r/>
      <w:r>
        <w:rPr sz="24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4"/>
          <w:szCs w:val="24"/>
        </w:rPr>
        <w:t>устройству:,</w:t>
      </w:r>
      <w:r>
        <w:rPr sz="24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position w:val="-5"/>
          <w:sz w:val="24"/>
          <w:szCs w:val="24"/>
        </w:rPr>
        <w:t> 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4"/>
          <w:szCs w:val="24"/>
        </w:rPr>
        <w:t>отвечаюш]их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9"/>
          <w:position w:val="-4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совремеIlным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"/>
          <w:position w:val="-10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5"/>
          <w:szCs w:val="25"/>
        </w:rPr>
        <w:t>требованиям,</w:t>
      </w:r>
      <w:r>
        <w:rPr sz="25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position w:val="-17"/>
          <w:sz w:val="25"/>
          <w:szCs w:val="25"/>
        </w:rPr>
        <w:t> </w:t>
      </w:r>
      <w:r>
        <w:rPr sz="25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5"/>
          <w:szCs w:val="25"/>
        </w:rPr>
        <w:t>позволит</w:t>
      </w:r>
      <w:r>
        <w:rPr sz="25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position w:val="-23"/>
          <w:sz w:val="25"/>
          <w:szCs w:val="25"/>
        </w:rPr>
        <w:t> </w:t>
      </w:r>
      <w:r>
        <w:rPr sz="24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6"/>
          <w:sz w:val="24"/>
          <w:szCs w:val="24"/>
        </w:rPr>
        <w:t>создать 		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благо_</w:t>
      </w:r>
      <w:r>
        <w:rPr>
          <w:rFonts w:ascii="Times New Roman" w:hAnsi="Times New Roman" w:cs="Times New Roman"/>
          <w:sz w:val="23"/>
          <w:szCs w:val="23"/>
        </w:rPr>
        <w:t>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менную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8"/>
          <w:position w:val="-1"/>
          <w:sz w:val="25"/>
          <w:szCs w:val="25"/>
        </w:rPr>
        <w:t> 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6"/>
          <w:szCs w:val="26"/>
        </w:rPr>
        <w:t>городскую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8"/>
          <w:position w:val="-5"/>
          <w:sz w:val="26"/>
          <w:szCs w:val="26"/>
        </w:rPr>
        <w:t> </w:t>
      </w:r>
      <w:r>
        <w:rPr sz="24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4"/>
          <w:szCs w:val="24"/>
        </w:rPr>
        <w:t>комфортFIуrо</w:t>
      </w:r>
      <w:r>
        <w:rPr sz="24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3"/>
          <w:position w:val="-10"/>
          <w:sz w:val="24"/>
          <w:szCs w:val="24"/>
        </w:rPr>
        <w:t> </w:t>
      </w:r>
      <w:r>
        <w:rPr sz="24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4"/>
          <w:szCs w:val="24"/>
        </w:rPr>
        <w:t>среду</w:t>
      </w:r>
      <w:r>
        <w:rPr sz="24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position w:val="-16"/>
          <w:sz w:val="24"/>
          <w:szCs w:val="24"/>
        </w:rPr>
        <w:t> </w:t>
      </w:r>
      <w:r>
        <w:rPr sz="2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5"/>
          <w:szCs w:val="25"/>
        </w:rPr>
        <w:t>для </w:t>
      </w:r>
      <w:r>
        <w:rPr sz="24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4"/>
          <w:szCs w:val="24"/>
        </w:rPr>
        <w:t>прож</w:t>
      </w:r>
      <w:r>
        <w:rPr sz="24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position w:val="-21"/>
          <w:sz w:val="24"/>
          <w:szCs w:val="24"/>
        </w:rPr>
        <w:t> </w:t>
      </w:r>
      <w:r>
        <w:rPr sz="25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5"/>
          <w:szCs w:val="25"/>
        </w:rPr>
        <w:t>иванияграждан, 	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совре-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8815"/>
        </w:tabs>
        <w:spacing w:before="0" w:after="0" w:line="501" w:lineRule="exact"/>
        <w:ind w:left="953" w:right="0" w:firstLine="0"/>
      </w:pPr>
      <w:r/>
      <w:r>
        <w:rPr sz="1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16"/>
          <w:szCs w:val="16"/>
        </w:rPr>
        <w:t>ф 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4"/>
          <w:szCs w:val="24"/>
        </w:rPr>
        <w:t>ортное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position w:val="-4"/>
          <w:sz w:val="24"/>
          <w:szCs w:val="24"/>
        </w:rPr>
        <w:t> 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современное</w:t>
      </w:r>
      <w:r>
        <w:rPr sz="2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5"/>
          <w:szCs w:val="25"/>
        </w:rPr>
        <w:t>&lt;общ..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position w:val="-12"/>
          <w:sz w:val="25"/>
          <w:szCs w:val="25"/>
        </w:rPr>
        <w:t> </w:t>
      </w:r>
      <w:r>
        <w:rPr sz="26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26"/>
          <w:szCs w:val="26"/>
        </w:rPr>
        <w:t>.,,.,rio</w:t>
      </w:r>
      <w:r>
        <w:rPr sz="26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position w:val="-16"/>
          <w:sz w:val="26"/>
          <w:szCs w:val="26"/>
        </w:rPr>
        <w:t> </w:t>
      </w:r>
      <w:r>
        <w:rPr sz="31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31"/>
          <w:szCs w:val="31"/>
        </w:rPr>
        <w:t>;i-.;;;.нство)).	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а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также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sz w:val="25"/>
          <w:szCs w:val="25"/>
        </w:rPr>
        <w:t> 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ком-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40" w:after="0" w:line="331" w:lineRule="exact"/>
        <w:ind w:left="1941" w:right="234" w:hanging="619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859536</wp:posOffset>
            </wp:positionH>
            <wp:positionV relativeFrom="paragraph">
              <wp:posOffset>697738</wp:posOffset>
            </wp:positionV>
            <wp:extent cx="6306454" cy="1372438"/>
            <wp:effectExtent l="0" t="0" r="0" b="0"/>
            <wp:wrapNone/>
            <wp:docPr id="209" name="Freeform 20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59536" y="3187447"/>
                      <a:ext cx="6192154" cy="125813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56" w:lineRule="exact"/>
                          <w:ind w:left="0" w:right="0" w:firstLine="883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Куйбышевского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  <w:vertAlign w:val="subscript"/>
                          </w:rPr>
                          <w:t>сельсI(оГо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5"/>
                            <w:sz w:val="23"/>
                            <w:szCs w:val="23"/>
                            <w:vertAlign w:val="subscript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5"/>
                            <w:szCs w:val="25"/>
                          </w:rPr>
                          <w:t>поселения)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2"/>
                            <w:position w:val="-11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6"/>
                            <w:szCs w:val="26"/>
                          </w:rPr>
                          <w:t>муниципальной</w:t>
                        </w:r>
                        <w:r>
                          <w:rPr sz="26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position w:val="-16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3"/>
                            <w:sz w:val="25"/>
                            <w:szCs w:val="25"/>
                          </w:rPr>
                          <w:t>программы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622" w:lineRule="exact"/>
                          <w:ind w:left="0" w:right="0" w:firstLine="734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В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1"/>
                            <w:sz w:val="30"/>
                            <w:szCs w:val="30"/>
                          </w:rPr>
                          <w:t>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соответствии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30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30"/>
                            <w:szCs w:val="30"/>
                          </w:rPr>
                          <w:t>с </w:t>
                        </w:r>
                        <w:r>
                          <w:rPr sz="25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5"/>
                            <w:szCs w:val="25"/>
                          </w:rPr>
                          <w:t>основ.Iь]ми</w:t>
                        </w:r>
                        <w:r>
                          <w:rPr sz="25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1"/>
                            <w:position w:val="-7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5"/>
                            <w:szCs w:val="25"/>
                          </w:rPr>
                          <w:t>IIриоритетами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0"/>
                            <w:position w:val="-12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8"/>
                            <w:sz w:val="26"/>
                            <w:szCs w:val="26"/>
                          </w:rPr>
                          <w:t>государственной</w:t>
                        </w:r>
                        <w:r>
                          <w:rPr sz="26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2"/>
                            <w:position w:val="-18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6"/>
                            <w:sz w:val="26"/>
                            <w:szCs w:val="26"/>
                          </w:rPr>
                          <w:t>политики 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3277"/>
                            <w:tab w:val="left" w:pos="5543"/>
                            <w:tab w:val="left" w:pos="7391"/>
                            <w:tab w:val="left" w:pos="7939"/>
                            <w:tab w:val="left" w:pos="9642"/>
                          </w:tabs>
                          <w:spacing w:before="0" w:after="0" w:line="321" w:lineRule="exact"/>
                          <w:ind w:left="0" w:right="0" w:firstLine="28"/>
                        </w:pPr>
                        <w:r>
                          <w:rPr sz="21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1"/>
                            <w:szCs w:val="21"/>
                          </w:rPr>
                          <w:t>сфере</w:t>
                        </w:r>
                        <w:r>
                          <w:rPr sz="21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2"/>
                            <w:position w:val="1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  </w:t>
                        </w:r>
                        <w:r>
                          <w:rPr sz="21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1"/>
                            <w:szCs w:val="21"/>
                          </w:rPr>
                          <w:t>благоус,l,ройства, 	</w:t>
                        </w:r>
                        <w:r>
                          <w:rPr sz="21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1"/>
                            <w:szCs w:val="21"/>
                          </w:rPr>
                          <w:t>ст,раl,еl,иLiесl(ими 	</w:t>
                        </w:r>
                        <w:r>
                          <w:rPr sz="21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1"/>
                            <w:sz w:val="21"/>
                            <w:szCs w:val="21"/>
                          </w:rPr>
                          <w:t>локументами 	</w:t>
                        </w:r>
                        <w:r>
                          <w:rPr sz="21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4"/>
                            <w:sz w:val="21"/>
                            <w:szCs w:val="21"/>
                          </w:rPr>
                          <w:t>по 		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в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40" baseline="-3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1"/>
                            <w:sz w:val="40"/>
                            <w:szCs w:val="40"/>
                          </w:rPr>
                          <w:t>;:У'.lЖН'</w:t>
                        </w:r>
                        <w:r>
                          <w:rPr sz="40" baseline="-3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1"/>
                            <w:position w:val="-31"/>
                            <w:sz w:val="40"/>
                            <w:szCs w:val="40"/>
                          </w:rPr>
                          <w:t> </w:t>
                        </w:r>
                        <w:r>
                          <w:rPr sz="36" baseline="-3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6"/>
                            <w:sz w:val="36"/>
                            <w:szCs w:val="36"/>
                          </w:rPr>
                          <w:t>J3ff#"'"#jji:i,,'']:::i:nu"o.,,</w:t>
                        </w:r>
                        <w:r>
                          <w:rPr sz="36" baseline="-3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83"/>
                            <w:position w:val="-36"/>
                            <w:sz w:val="36"/>
                            <w:szCs w:val="3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6"/>
                            <w:szCs w:val="36"/>
                          </w:rPr>
                          <w:t> </w:t>
                        </w:r>
                        <w:r>
                          <w:rPr sz="29" baseline="-2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5"/>
                            <w:sz w:val="29"/>
                            <w:szCs w:val="29"/>
                          </w:rPr>
                          <w:t>уровня, 		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формированию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Раздел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sz w:val="24"/>
          <w:szCs w:val="24"/>
        </w:rPr>
        <w:t> </w:t>
      </w:r>
      <w:r>
        <w:rPr sz="23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3"/>
          <w:szCs w:val="23"/>
        </w:rPr>
        <w:t>В.З. </w:t>
      </w:r>
      <w:r>
        <w:rPr sz="22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2"/>
          <w:szCs w:val="22"/>
        </w:rPr>
        <w:t>I-(ели,</w:t>
      </w:r>
      <w:r>
        <w:rPr sz="22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position w:val="-4"/>
          <w:sz w:val="22"/>
          <w:szCs w:val="22"/>
        </w:rPr>
        <w:t> 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5"/>
          <w:szCs w:val="25"/>
        </w:rPr>
        <w:t>з?д?чи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7"/>
          <w:position w:val="-8"/>
          <w:sz w:val="25"/>
          <w:szCs w:val="25"/>
        </w:rPr>
        <w:t> </w:t>
      </w:r>
      <w:r>
        <w:rPr sz="24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4"/>
          <w:szCs w:val="24"/>
        </w:rPr>
        <w:t>и </w:t>
      </w:r>
      <w:r>
        <w:rPr sz="22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2"/>
          <w:szCs w:val="22"/>
        </w:rPr>
        <w:t>гIокtil,аlтели</w:t>
      </w:r>
      <w:r>
        <w:rPr sz="22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"/>
          <w:position w:val="-11"/>
          <w:sz w:val="22"/>
          <w:szCs w:val="22"/>
        </w:rPr>
        <w:t> </w:t>
      </w:r>
      <w:r>
        <w:rPr>
          <w:rFonts w:ascii="Times New Roman" w:hAnsi="Times New Roman" w:cs="Times New Roman"/>
          <w:sz w:val="22"/>
          <w:szCs w:val="22"/>
        </w:rPr>
        <w:t> </w:t>
      </w:r>
      <w:r>
        <w:rPr sz="25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5"/>
          <w:szCs w:val="25"/>
        </w:rPr>
        <w:t>(индикаторы),</w:t>
      </w:r>
      <w:r>
        <w:rPr sz="25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9"/>
          <w:position w:val="-15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5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5"/>
          <w:szCs w:val="25"/>
        </w:rPr>
        <w:t>основные</w:t>
      </w:r>
      <w:r>
        <w:rPr sz="25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7"/>
          <w:position w:val="-23"/>
          <w:sz w:val="25"/>
          <w:szCs w:val="25"/>
        </w:rPr>
        <w:t> </w:t>
      </w:r>
      <w:r>
        <w:rPr sz="25" baseline="-2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7"/>
          <w:sz w:val="25"/>
          <w:szCs w:val="25"/>
        </w:rPr>
        <w:t>ожидаемые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конечные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sz w:val="25"/>
          <w:szCs w:val="25"/>
        </w:rPr>
        <w:t> 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5"/>
          <w:szCs w:val="25"/>
        </w:rPr>
        <w:t>результаты,</w:t>
      </w:r>
      <w:r>
        <w:rPr sz="25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position w:val="-10"/>
          <w:sz w:val="25"/>
          <w:szCs w:val="25"/>
        </w:rPr>
        <w:t> 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5"/>
          <w:szCs w:val="25"/>
        </w:rPr>
        <w:t>сроки</w:t>
      </w:r>
      <w:r>
        <w:rPr sz="2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position w:val="-9"/>
          <w:sz w:val="25"/>
          <w:szCs w:val="25"/>
        </w:rPr>
        <w:t> </w:t>
      </w:r>
      <w:r>
        <w:rPr sz="23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3"/>
          <w:szCs w:val="23"/>
        </w:rPr>
        <w:t>и 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5"/>
          <w:szCs w:val="25"/>
        </w:rPr>
        <w:t>этапы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position w:val="-12"/>
          <w:sz w:val="25"/>
          <w:szCs w:val="25"/>
        </w:rPr>
        <w:t> </w:t>
      </w:r>
      <w:r>
        <w:rPr sz="2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5"/>
          <w:szCs w:val="25"/>
        </w:rPr>
        <w:t>реализации</w:t>
      </w:r>
      <w:r>
        <w:rPr sz="2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position w:val="-21"/>
          <w:sz w:val="25"/>
          <w:szCs w:val="25"/>
        </w:rPr>
        <w:t> </w:t>
      </w:r>
      <w:r>
        <w:rPr sz="25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5"/>
          <w:szCs w:val="25"/>
        </w:rPr>
        <w:t>подпрограммы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&lt;Благоустройство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3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4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4"/>
          <w:szCs w:val="24"/>
        </w:rPr>
        <w:t>двороIrьIх,t.ерриторий</w:t>
      </w:r>
      <w:r>
        <w:rPr sz="24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position w:val="-11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6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6"/>
          <w:szCs w:val="26"/>
        </w:rPr>
        <w:t>многоквартирных</w:t>
      </w:r>
      <w:r>
        <w:rPr sz="26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position w:val="-17"/>
          <w:sz w:val="26"/>
          <w:szCs w:val="26"/>
        </w:rPr>
        <w:t> </w:t>
      </w:r>
      <w:r>
        <w:rPr sz="25" baseline="-2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8"/>
          <w:sz w:val="25"/>
          <w:szCs w:val="25"/>
        </w:rPr>
        <w:t>домов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5410200</wp:posOffset>
            </wp:positionH>
            <wp:positionV relativeFrom="paragraph">
              <wp:posOffset>69723</wp:posOffset>
            </wp:positionV>
            <wp:extent cx="1706712" cy="393750"/>
            <wp:effectExtent l="0" t="0" r="0" b="0"/>
            <wp:wrapNone/>
            <wp:docPr id="210" name="Freeform 21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410200" y="4138169"/>
                      <a:ext cx="1592412" cy="27945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40" w:lineRule="exact"/>
                          <w:ind w:left="0" w:right="0" w:firstLine="0"/>
                        </w:pP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8"/>
                            <w:szCs w:val="28"/>
                          </w:rPr>
                          <w:t>стратегией</w:t>
                        </w: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1"/>
                            <w:sz w:val="28"/>
                            <w:szCs w:val="28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  <w:vertAlign w:val="subscript"/>
                          </w:rPr>
                          <w:t>развития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838200</wp:posOffset>
            </wp:positionH>
            <wp:positionV relativeFrom="paragraph">
              <wp:posOffset>135255</wp:posOffset>
            </wp:positionV>
            <wp:extent cx="6289280" cy="815689"/>
            <wp:effectExtent l="0" t="0" r="0" b="0"/>
            <wp:wrapNone/>
            <wp:docPr id="211" name="Freeform 21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38200" y="4378960"/>
                      <a:ext cx="6174980" cy="70138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4151"/>
                          </w:tabs>
                          <w:spacing w:before="0" w:after="0" w:line="153" w:lineRule="exact"/>
                          <w:ind w:left="0" w:right="0" w:firstLine="9"/>
                          <w:jc w:val="both"/>
                        </w:pPr>
                        <w:r>
                          <w:rPr sz="27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7"/>
                            <w:szCs w:val="27"/>
                          </w:rPr>
                          <w:t>территорий</w:t>
                        </w:r>
                        <w:r>
                          <w:rPr sz="27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1"/>
                            <w:position w:val="1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7"/>
                            <w:szCs w:val="27"/>
                          </w:rPr>
                          <w:t>многоквартирных 	</w:t>
                        </w:r>
                        <w:r>
                          <w:rPr sz="1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6"/>
                            <w:szCs w:val="16"/>
                          </w:rPr>
                          <w:t>" 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  <w:vertAlign w:val="superscript"/>
                          </w:rPr>
                          <w:t>; </w:t>
                        </w:r>
                        <w:r>
                          <w:rPr sz="31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31"/>
                            <w:szCs w:val="31"/>
                          </w:rPr>
                          <w:t>"'rЪ </w:t>
                        </w:r>
                        <w:r>
                          <w:rPr sz="52" baseline="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1"/>
                            <w:sz w:val="52"/>
                            <w:szCs w:val="52"/>
                          </w:rPr>
                          <w:t>ЖiН</w:t>
                        </w:r>
                        <w:r>
                          <w:rPr sz="52" baseline="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4"/>
                            <w:position w:val="11"/>
                            <w:sz w:val="52"/>
                            <w:szCs w:val="52"/>
                          </w:rPr>
                          <w:t> </w:t>
                        </w:r>
                        <w:r>
                          <w:rPr sz="28" baseline="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1"/>
                            <w:sz w:val="28"/>
                            <w:szCs w:val="28"/>
                          </w:rPr>
                          <w:t>Т </w:t>
                        </w:r>
                        <w:r>
                          <w:rPr sz="35" baseline="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0"/>
                            <w:sz w:val="35"/>
                            <w:szCs w:val="35"/>
                          </w:rPr>
                          <w:t>аi:Х";fiТ;}Т:'</w:t>
                        </w:r>
                        <w:r>
                          <w:rPr sz="35" baseline="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4"/>
                            <w:position w:val="10"/>
                            <w:sz w:val="35"/>
                            <w:szCs w:val="35"/>
                          </w:rPr>
                          <w:t> </w:t>
                        </w:r>
                        <w:r>
                          <w:rPr sz="6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62"/>
                            <w:szCs w:val="62"/>
                          </w:rPr>
                          <w:t>;Ш*</w:t>
                        </w:r>
                        <w:r>
                          <w:rPr>
                            <w:rFonts w:ascii="Times New Roman" w:hAnsi="Times New Roman" w:cs="Times New Roman"/>
                            <w:sz w:val="62"/>
                            <w:szCs w:val="62"/>
                          </w:rPr>
                          <w:t> </w:t>
                        </w:r>
                        <w:r>
                          <w:rPr sz="25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5"/>
                            <w:szCs w:val="25"/>
                          </w:rPr>
                          <w:t>Необходимо</w:t>
                        </w:r>
                        <w:r>
                          <w:rPr sz="25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6"/>
                            <w:position w:val="-15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6"/>
                            <w:sz w:val="25"/>
                            <w:szCs w:val="25"/>
                          </w:rPr>
                          <w:t>решить</w:t>
                        </w:r>
                        <w:r>
                          <w:rPr sz="25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5"/>
                            <w:position w:val="-26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4"/>
                            <w:sz w:val="25"/>
                            <w:szCs w:val="25"/>
                          </w:rPr>
                          <w:t>следующие</w:t>
                        </w:r>
                        <w:r>
                          <w:rPr sz="25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0"/>
                            <w:position w:val="-24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домов,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6"/>
                            <w:sz w:val="30"/>
                            <w:szCs w:val="30"/>
                          </w:rPr>
                          <w:t>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  <w:vertAlign w:val="subscript"/>
                          </w:rPr>
                          <w:t>Для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9"/>
                            <w:sz w:val="27"/>
                            <w:szCs w:val="27"/>
                            <w:vertAlign w:val="subscript"/>
                          </w:rPr>
                          <w:t>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  <w:vertAlign w:val="subscript"/>
                          </w:rPr>
                          <w:t>достижения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8"/>
                            <w:sz w:val="27"/>
                            <w:szCs w:val="27"/>
                            <w:vertAlign w:val="subscript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  <w:vertAlign w:val="subscript"/>
                          </w:rPr>
                          <w:t>поставленных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9"/>
                            <w:sz w:val="27"/>
                            <w:szCs w:val="27"/>
                            <w:vertAlign w:val="subscript"/>
                          </w:rPr>
                          <w:t> </w:t>
                        </w:r>
                        <w:r>
                          <w:rPr sz="24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8"/>
                            <w:sz w:val="24"/>
                            <w:szCs w:val="24"/>
                          </w:rPr>
                          <w:t>целей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853439</wp:posOffset>
            </wp:positionH>
            <wp:positionV relativeFrom="paragraph">
              <wp:posOffset>17399</wp:posOffset>
            </wp:positionV>
            <wp:extent cx="2714378" cy="344232"/>
            <wp:effectExtent l="0" t="0" r="0" b="0"/>
            <wp:wrapNone/>
            <wp:docPr id="212" name="Freeform 21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53439" y="4436365"/>
                      <a:ext cx="2600078" cy="22993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П </w:t>
                        </w:r>
                        <w:r>
                          <w:rPr sz="1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3"/>
                            <w:szCs w:val="13"/>
                          </w:rPr>
                          <w:t>О В </w:t>
                        </w:r>
                        <w:r>
                          <w:rPr sz="16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16"/>
                            <w:szCs w:val="16"/>
                          </w:rPr>
                          <w:t>Ы </w:t>
                        </w:r>
                        <w:r>
                          <w:rPr sz="16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16"/>
                            <w:szCs w:val="16"/>
                          </w:rPr>
                          <w:t>Ш </w:t>
                        </w:r>
                        <w:r>
                          <w:rPr sz="1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3"/>
                            <w:szCs w:val="13"/>
                            <w:vertAlign w:val="subscript"/>
                          </w:rPr>
                          <w:t>е </w:t>
                        </w:r>
                        <w:r>
                          <w:rPr sz="14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14"/>
                            <w:szCs w:val="14"/>
                          </w:rPr>
                          <w:t>Н </w:t>
                        </w:r>
                        <w:r>
                          <w:rPr sz="15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15"/>
                            <w:szCs w:val="15"/>
                          </w:rPr>
                          <w:t>И </w:t>
                        </w:r>
                        <w:r>
                          <w:rPr sz="24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4"/>
                            <w:szCs w:val="24"/>
                          </w:rPr>
                          <w:t>е </w:t>
                        </w:r>
                        <w:r>
                          <w:rPr sz="19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19"/>
                            <w:szCs w:val="19"/>
                          </w:rPr>
                          <w:t>УР </w:t>
                        </w:r>
                        <w:r>
                          <w:rPr sz="1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3"/>
                            <w:szCs w:val="13"/>
                            <w:vertAlign w:val="subscript"/>
                          </w:rPr>
                          <w:t>О </w:t>
                        </w:r>
                        <w:r>
                          <w:rPr sz="23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3"/>
                            <w:szCs w:val="23"/>
                          </w:rPr>
                          <w:t>ВНЯ </w:t>
                        </w:r>
                        <w:r>
                          <w:rPr sz="19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19"/>
                            <w:szCs w:val="19"/>
                          </w:rPr>
                          <w:t>бл </w:t>
                        </w:r>
                        <w:r>
                          <w:rPr sz="30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30"/>
                            <w:szCs w:val="30"/>
                          </w:rPr>
                          <w:t>агоу.*#:Х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826008</wp:posOffset>
            </wp:positionH>
            <wp:positionV relativeFrom="paragraph">
              <wp:posOffset>150241</wp:posOffset>
            </wp:positionV>
            <wp:extent cx="6287616" cy="791768"/>
            <wp:effectExtent l="0" t="0" r="0" b="0"/>
            <wp:wrapNone/>
            <wp:docPr id="213" name="Freeform 21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26008" y="4919727"/>
                      <a:ext cx="6173316" cy="67746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77" w:lineRule="exact"/>
                          <w:ind w:left="0" w:right="0" w:firstLine="3926"/>
                        </w:pP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залачи: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75" w:lineRule="exact"/>
                          <w:ind w:left="0" w:right="0" w:firstLine="710"/>
                        </w:pP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организация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3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6"/>
                            <w:szCs w:val="26"/>
                          </w:rPr>
                          <w:t>мероприятиЙ</w:t>
                        </w:r>
                        <w:r>
                          <w:rPr sz="26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"/>
                            <w:position w:val="-5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8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8"/>
                            <w:szCs w:val="28"/>
                          </w:rPr>
                          <w:t>tlo</w:t>
                        </w:r>
                        <w:r>
                          <w:rPr sz="28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position w:val="-12"/>
                            <w:sz w:val="28"/>
                            <w:szCs w:val="28"/>
                          </w:rPr>
                          <w:t> </w:t>
                        </w:r>
                        <w:r>
                          <w:rPr sz="22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2"/>
                            <w:szCs w:val="22"/>
                          </w:rPr>
                          <w:t>реали</w:t>
                        </w:r>
                        <w:r>
                          <w:rPr sz="22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position w:val="-19"/>
                            <w:sz w:val="22"/>
                            <w:szCs w:val="22"/>
                          </w:rPr>
                          <w:t> </w:t>
                        </w:r>
                        <w:r>
                          <w:rPr sz="26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6"/>
                            <w:szCs w:val="26"/>
                          </w:rPr>
                          <w:t>З?ции</w:t>
                        </w:r>
                        <w:r>
                          <w:rPr sz="26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4"/>
                            <w:position w:val="-16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6"/>
                            <w:szCs w:val="26"/>
                          </w:rPr>
                          <w:t>муниципальной</w:t>
                        </w:r>
                        <w:r>
                          <w:rPr sz="26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7"/>
                            <w:position w:val="-19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7" baseline="-2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5"/>
                            <w:sz w:val="27"/>
                            <w:szCs w:val="27"/>
                          </w:rPr>
                          <w:t>программы 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9460"/>
                          </w:tabs>
                          <w:spacing w:before="0" w:after="0" w:line="572" w:lineRule="exact"/>
                          <w:ind w:left="0" w:right="0" w:firstLine="0"/>
                        </w:pPr>
                        <w:r>
                          <w:rPr sz="24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4"/>
                            <w:szCs w:val="24"/>
                          </w:rPr>
                          <w:t>благоусТройствУ</w:t>
                        </w:r>
                        <w:r>
                          <w:rPr sz="24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"/>
                            <w:position w:val="1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  </w:t>
                        </w:r>
                        <w:r>
                          <w:rPr sz="24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4"/>
                            <w:szCs w:val="24"/>
                          </w:rPr>
                          <w:t>дворовЫх</w:t>
                        </w:r>
                        <w:r>
                          <w:rPr sz="24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"/>
                            <w:position w:val="-8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</w:t>
                        </w:r>
                        <w:r>
                          <w:rPr sz="24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4"/>
                            <w:szCs w:val="24"/>
                          </w:rPr>
                          <w:t>терри,I'орий</w:t>
                        </w:r>
                        <w:r>
                          <w:rPr sz="24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3"/>
                            <w:position w:val="-10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4"/>
                            <w:szCs w:val="24"/>
                          </w:rPr>
                          <w:t>многоквартирныХ</w:t>
                        </w:r>
                        <w:r>
                          <w:rPr sz="24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4"/>
                            <w:position w:val="-15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 </w:t>
                        </w:r>
                        <w:r>
                          <w:rPr sz="24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6"/>
                            <w:sz w:val="24"/>
                            <w:szCs w:val="24"/>
                          </w:rPr>
                          <w:t>домов</w:t>
                        </w:r>
                        <w:r>
                          <w:rPr sz="24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4"/>
                            <w:position w:val="-26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6"/>
                            <w:sz w:val="24"/>
                            <w:szCs w:val="24"/>
                          </w:rPr>
                          <w:t>с. 	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по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819911</wp:posOffset>
            </wp:positionH>
            <wp:positionV relativeFrom="paragraph">
              <wp:posOffset>124079</wp:posOffset>
            </wp:positionV>
            <wp:extent cx="6195838" cy="613085"/>
            <wp:effectExtent l="0" t="0" r="0" b="0"/>
            <wp:wrapNone/>
            <wp:docPr id="214" name="Freeform 21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19911" y="5419345"/>
                      <a:ext cx="6081538" cy="49878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3978"/>
                            <w:tab w:val="left" w:pos="8260"/>
                          </w:tabs>
                          <w:spacing w:before="0" w:after="0" w:line="206" w:lineRule="exact"/>
                          <w:ind w:left="686" w:right="0" w:hanging="686"/>
                        </w:pPr>
                        <w:r>
                          <w:rPr sz="23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3"/>
                            <w:szCs w:val="23"/>
                          </w:rPr>
                          <w:t>нуя(дающ</w:t>
                        </w:r>
                        <w:r>
                          <w:rPr sz="23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9"/>
                            <w:position w:val="-2"/>
                            <w:sz w:val="23"/>
                            <w:szCs w:val="23"/>
                          </w:rPr>
                          <w:t> </w:t>
                        </w:r>
                        <w:r>
                          <w:rPr sz="24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4"/>
                            <w:szCs w:val="24"/>
                          </w:rPr>
                          <w:t>ихея</w:t>
                        </w:r>
                        <w:r>
                          <w:rPr sz="24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7"/>
                            <w:position w:val="-6"/>
                            <w:sz w:val="24"/>
                            <w:szCs w:val="24"/>
                          </w:rPr>
                          <w:t> </w:t>
                        </w:r>
                        <w:r>
                          <w:rPr sz="23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3"/>
                            <w:szCs w:val="23"/>
                          </w:rPr>
                          <w:t>в </w:t>
                        </w:r>
                        <w:r>
                          <w:rPr sz="24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4"/>
                            <w:szCs w:val="24"/>
                          </w:rPr>
                          <w:t>благоустрой</w:t>
                        </w:r>
                        <w:r>
                          <w:rPr sz="24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6"/>
                            <w:position w:val="-9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16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16"/>
                            <w:szCs w:val="16"/>
                          </w:rPr>
                          <w:t>c.r.B </w:t>
                        </w:r>
                        <w:r>
                          <w:rPr sz="12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12"/>
                            <w:szCs w:val="12"/>
                          </w:rPr>
                          <w:t>сl 		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Куйбышево,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6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6"/>
                            <w:szCs w:val="26"/>
                          </w:rPr>
                          <w:t>повышеНие</w:t>
                        </w:r>
                        <w:r>
                          <w:rPr sz="26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8"/>
                            <w:position w:val="-16"/>
                            <w:sz w:val="26"/>
                            <w:szCs w:val="26"/>
                          </w:rPr>
                          <w:t> </w:t>
                        </w:r>
                        <w:r>
                          <w:rPr sz="27" baseline="-2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8"/>
                            <w:sz w:val="27"/>
                            <w:szCs w:val="27"/>
                          </w:rPr>
                          <w:t>уровня 	</w:t>
                        </w:r>
                        <w:r>
                          <w:rPr sz="1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0"/>
                            <w:szCs w:val="10"/>
                          </w:rPr>
                          <w:t>;</w:t>
                        </w: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2846832</wp:posOffset>
            </wp:positionH>
            <wp:positionV relativeFrom="paragraph">
              <wp:posOffset>78866</wp:posOffset>
            </wp:positionV>
            <wp:extent cx="4231330" cy="442309"/>
            <wp:effectExtent l="0" t="0" r="0" b="0"/>
            <wp:wrapNone/>
            <wp:docPr id="215" name="Freeform 21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846832" y="5724652"/>
                      <a:ext cx="4117030" cy="32800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16" w:lineRule="exact"/>
                          <w:ind w:left="0" w:right="0" w:firstLine="0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BOI]JIeLleHtlOcTи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5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  <w:r>
                          <w:rPr sz="25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5"/>
                            <w:szCs w:val="25"/>
                          </w:rPr>
                          <w:t>заиFIтересованных</w:t>
                        </w:r>
                        <w:r>
                          <w:rPr sz="25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9"/>
                            <w:position w:val="-7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7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7"/>
                            <w:szCs w:val="27"/>
                          </w:rPr>
                          <w:t>лиц</w:t>
                        </w:r>
                        <w:r>
                          <w:rPr sz="27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8"/>
                            <w:position w:val="-15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27"/>
                            <w:szCs w:val="27"/>
                          </w:rPr>
                          <w:t>в</w:t>
                        </w:r>
                        <w:r>
                          <w:rPr sz="27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6"/>
                            <w:position w:val="-17"/>
                            <w:sz w:val="27"/>
                            <w:szCs w:val="27"/>
                          </w:rPr>
                          <w:t> </w:t>
                        </w:r>
                        <w:r>
                          <w:rPr sz="25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4"/>
                            <w:sz w:val="25"/>
                            <w:szCs w:val="25"/>
                          </w:rPr>
                          <w:t>реализацию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789431</wp:posOffset>
            </wp:positionH>
            <wp:positionV relativeFrom="paragraph">
              <wp:posOffset>12319</wp:posOffset>
            </wp:positionV>
            <wp:extent cx="6266763" cy="711548"/>
            <wp:effectExtent l="0" t="0" r="0" b="0"/>
            <wp:wrapNone/>
            <wp:docPr id="216" name="Freeform 21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89431" y="5833365"/>
                      <a:ext cx="6152463" cy="59724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55" w:lineRule="exact"/>
                          <w:ind w:left="0" w:right="0" w:firstLine="19"/>
                          <w:jc w:val="both"/>
                        </w:pP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мероприятиЙ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6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7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7"/>
                            <w:szCs w:val="27"/>
                          </w:rPr>
                          <w:t>пО</w:t>
                        </w:r>
                        <w:r>
                          <w:rPr sz="27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position w:val="-5"/>
                            <w:sz w:val="27"/>
                            <w:szCs w:val="27"/>
                          </w:rPr>
                          <w:t> </w:t>
                        </w:r>
                        <w:r>
                          <w:rPr sz="26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6"/>
                            <w:szCs w:val="26"/>
                          </w:rPr>
                          <w:t>реализациИ</w:t>
                        </w:r>
                        <w:r>
                          <w:rPr sz="26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7"/>
                            <w:position w:val="-13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6"/>
                            <w:szCs w:val="26"/>
                          </w:rPr>
                          <w:t>муниIlиIlальноЙ</w:t>
                        </w:r>
                        <w:r>
                          <w:rPr sz="26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7"/>
                            <w:position w:val="-13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7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27"/>
                            <w:szCs w:val="27"/>
                          </w:rPr>
                          <w:t>программЫ</w:t>
                        </w:r>
                        <w:r>
                          <w:rPr sz="27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4"/>
                            <w:position w:val="-20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-2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5"/>
                            <w:sz w:val="27"/>
                            <w:szCs w:val="27"/>
                          </w:rPr>
                          <w:t>пО</w:t>
                        </w:r>
                        <w:r>
                          <w:rPr sz="27" baseline="-2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5"/>
                            <w:position w:val="-25"/>
                            <w:sz w:val="27"/>
                            <w:szCs w:val="27"/>
                          </w:rPr>
                          <w:t> </w:t>
                        </w:r>
                        <w:r>
                          <w:rPr sz="25" baseline="-2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7"/>
                            <w:sz w:val="25"/>
                            <w:szCs w:val="25"/>
                          </w:rPr>
                          <w:t>благоустройству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дворовыХ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9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7"/>
                            <w:szCs w:val="27"/>
                          </w:rPr>
                          <w:t>территорий</w:t>
                        </w:r>
                        <w:r>
                          <w:rPr sz="27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3"/>
                            <w:position w:val="-1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6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26"/>
                            <w:szCs w:val="26"/>
                          </w:rPr>
                          <w:t>многоквttр,l,ирных</w:t>
                        </w:r>
                        <w:r>
                          <w:rPr sz="26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position w:val="-7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7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7"/>
                            <w:szCs w:val="27"/>
                          </w:rPr>
                          <w:t>домов</w:t>
                        </w:r>
                        <w:r>
                          <w:rPr sz="27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1"/>
                            <w:position w:val="-19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 </w:t>
                        </w:r>
                        <w:r>
                          <w:rPr sz="27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7"/>
                            <w:szCs w:val="27"/>
                          </w:rPr>
                          <w:t>КуйбышевсItого</w:t>
                        </w:r>
                        <w:r>
                          <w:rPr sz="27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6"/>
                            <w:position w:val="-19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5" baseline="-2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7"/>
                            <w:sz w:val="25"/>
                            <w:szCs w:val="25"/>
                          </w:rPr>
                          <w:t>сельского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743712</wp:posOffset>
            </wp:positionH>
            <wp:positionV relativeFrom="paragraph">
              <wp:posOffset>85979</wp:posOffset>
            </wp:positionV>
            <wp:extent cx="6301418" cy="1529219"/>
            <wp:effectExtent l="0" t="0" r="0" b="0"/>
            <wp:wrapNone/>
            <wp:docPr id="217" name="Freeform 21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43712" y="6257545"/>
                      <a:ext cx="6187118" cy="141491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71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поселения,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73" w:lineRule="exact"/>
                          <w:ind w:left="0" w:right="0" w:firstLine="758"/>
                        </w:pP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перечень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4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6"/>
                            <w:szCs w:val="26"/>
                          </w:rPr>
                          <w:t>и </w:t>
                        </w:r>
                        <w:r>
                          <w:rPr sz="25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5"/>
                            <w:szCs w:val="25"/>
                          </w:rPr>
                          <w:t>значения</w:t>
                        </w:r>
                        <w:r>
                          <w:rPr sz="25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1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1"/>
                            <w:szCs w:val="21"/>
                          </w:rPr>
                          <w:t>цеJiе]],ых,</w:t>
                        </w:r>
                        <w:r>
                          <w:rPr sz="21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3"/>
                            <w:position w:val="-12"/>
                            <w:sz w:val="21"/>
                            <w:szCs w:val="21"/>
                          </w:rPr>
                          <w:t> </w:t>
                        </w:r>
                        <w:r>
                          <w:rPr sz="25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5"/>
                            <w:szCs w:val="25"/>
                          </w:rPr>
                          <w:t>инликаторов</w:t>
                        </w:r>
                        <w:r>
                          <w:rPr sz="25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7"/>
                            <w:position w:val="-13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7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7"/>
                            <w:szCs w:val="27"/>
                          </w:rPr>
                          <w:t>и </w:t>
                        </w:r>
                        <w:r>
                          <w:rPr sz="25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25"/>
                            <w:szCs w:val="25"/>
                          </w:rPr>
                          <w:t>показателей</w:t>
                        </w:r>
                        <w:r>
                          <w:rPr sz="25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6"/>
                            <w:position w:val="-20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2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5"/>
                            <w:sz w:val="26"/>
                            <w:szCs w:val="26"/>
                          </w:rPr>
                          <w:t>муниципальной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36" w:lineRule="exact"/>
                          <w:ind w:left="0" w:right="0" w:firstLine="52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программы,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8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3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3"/>
                            <w:szCs w:val="23"/>
                          </w:rPr>
                          <w:t>о,грая{ены</w:t>
                        </w:r>
                        <w:r>
                          <w:rPr sz="23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2"/>
                            <w:position w:val="-4"/>
                            <w:sz w:val="23"/>
                            <w:szCs w:val="23"/>
                          </w:rPr>
                          <w:t> 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  <w:vertAlign w:val="subscript"/>
                          </w:rPr>
                          <w:t>в </w:t>
                        </w:r>
                        <w:r>
                          <w:rPr sz="22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2"/>
                            <w:szCs w:val="22"/>
                          </w:rPr>
                          <w:t>таб;тиtiс,</w:t>
                        </w:r>
                        <w:r>
                          <w:rPr sz="22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0"/>
                            <w:position w:val="-10"/>
                            <w:sz w:val="22"/>
                            <w:szCs w:val="22"/>
                          </w:rPr>
                          <w:t> </w:t>
                        </w:r>
                        <w:r>
                          <w:rPr sz="22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2"/>
                            <w:szCs w:val="22"/>
                          </w:rPr>
                          <w:t>Лл </w:t>
                        </w:r>
                        <w:r>
                          <w:rPr sz="24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4"/>
                            <w:szCs w:val="24"/>
                          </w:rPr>
                          <w:t>2 </w:t>
                        </w:r>
                        <w:r>
                          <w:rPr sz="27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7"/>
                            <w:szCs w:val="27"/>
                          </w:rPr>
                          <w:t>мунич",,ъru"ой</w:t>
                        </w:r>
                        <w:r>
                          <w:rPr sz="27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4"/>
                            <w:position w:val="-16"/>
                            <w:sz w:val="27"/>
                            <w:szCs w:val="27"/>
                          </w:rPr>
                          <w:t> </w:t>
                        </w:r>
                        <w:r>
                          <w:rPr sz="25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3"/>
                            <w:sz w:val="25"/>
                            <w:szCs w:val="25"/>
                          </w:rPr>
                          <w:t>программы.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100" w:after="0" w:line="543" w:lineRule="exact"/>
                          <w:ind w:left="0" w:right="0" w:firstLine="638"/>
                        </w:pP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РаЗДеЛ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sz w:val="23"/>
                            <w:szCs w:val="23"/>
                          </w:rPr>
                          <w:t> </w:t>
                        </w:r>
                        <w:r>
                          <w:rPr sz="23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3"/>
                            <w:szCs w:val="23"/>
                          </w:rPr>
                          <w:t>В,4,</w:t>
                        </w:r>
                        <w:r>
                          <w:rPr sz="23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0"/>
                            <w:position w:val="-3"/>
                            <w:sz w:val="23"/>
                            <w:szCs w:val="23"/>
                          </w:rPr>
                          <w:t> </w:t>
                        </w:r>
                        <w:r>
                          <w:rPr sz="22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2"/>
                            <w:szCs w:val="22"/>
                          </w:rPr>
                          <w:t>ХаРаКТеРИСТИI(Ll</w:t>
                        </w:r>
                        <w:r>
                          <w:rPr sz="22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"/>
                            <w:position w:val="-5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 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5"/>
                            <w:szCs w:val="25"/>
                          </w:rPr>
                          <w:t>осrIовных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7"/>
                            <w:position w:val="-12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25"/>
                            <w:szCs w:val="25"/>
                          </w:rPr>
                          <w:t>мероп</w:t>
                        </w:r>
                        <w:r>
                          <w:rPr sz="25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position w:val="-17"/>
                            <w:sz w:val="25"/>
                            <w:szCs w:val="25"/>
                          </w:rPr>
                          <w:t> </w:t>
                        </w:r>
                        <w:r>
                          <w:rPr sz="26" baseline="-2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5"/>
                            <w:sz w:val="26"/>
                            <w:szCs w:val="26"/>
                          </w:rPr>
                          <w:t>риятий</w:t>
                        </w:r>
                        <w:r>
                          <w:rPr sz="26" baseline="-2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8"/>
                            <w:position w:val="-25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3"/>
                            <w:sz w:val="25"/>
                            <w:szCs w:val="25"/>
                          </w:rPr>
                          <w:t>&lt;Благоустройство 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9240"/>
                          </w:tabs>
                          <w:spacing w:before="0" w:after="0" w:line="549" w:lineRule="exact"/>
                          <w:ind w:left="0" w:right="0" w:firstLine="0"/>
                        </w:pPr>
                        <w:r>
                          <w:rPr sz="27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7"/>
                            <w:szCs w:val="27"/>
                          </w:rPr>
                          <w:t>ровых</w:t>
                        </w:r>
                        <w:r>
                          <w:rPr sz="27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5"/>
                            <w:position w:val="-1"/>
                            <w:sz w:val="27"/>
                            <w:szCs w:val="27"/>
                          </w:rPr>
                          <w:t> </w:t>
                        </w:r>
                        <w:r>
                          <w:rPr sz="26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6"/>
                            <w:szCs w:val="26"/>
                          </w:rPr>
                          <w:t>территорий</w:t>
                        </w:r>
                        <w:r>
                          <w:rPr sz="26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9"/>
                            <w:position w:val="1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5"/>
                            <w:szCs w:val="25"/>
                          </w:rPr>
                          <w:t>многоквар,I,ирныХ</w:t>
                        </w:r>
                        <w:r>
                          <w:rPr sz="25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7"/>
                            <w:position w:val="-3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5"/>
                            <w:szCs w:val="25"/>
                          </w:rPr>
                          <w:t>/]омов</w:t>
                        </w:r>
                        <w:r>
                          <w:rPr sz="25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1"/>
                            <w:position w:val="-14"/>
                            <w:sz w:val="25"/>
                            <w:szCs w:val="25"/>
                          </w:rPr>
                          <w:t> </w:t>
                        </w:r>
                        <w:r>
                          <w:rPr sz="27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7"/>
                            <w:szCs w:val="27"/>
                          </w:rPr>
                          <w:t>Куйбышевского</w:t>
                        </w:r>
                        <w:r>
                          <w:rPr sz="27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1"/>
                            <w:position w:val="-15"/>
                            <w:sz w:val="27"/>
                            <w:szCs w:val="27"/>
                          </w:rPr>
                          <w:t> </w:t>
                        </w:r>
                        <w:r>
                          <w:rPr sz="26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1"/>
                            <w:sz w:val="26"/>
                            <w:szCs w:val="26"/>
                          </w:rPr>
                          <w:t>сельского 	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дво_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6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9330"/>
        </w:tabs>
        <w:spacing w:before="0" w:after="0" w:line="667" w:lineRule="exact"/>
        <w:ind w:left="475" w:right="553" w:firstLine="0"/>
        <w:jc w:val="right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ния)) 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6"/>
          <w:szCs w:val="26"/>
        </w:rPr>
        <w:t>муниципальной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0"/>
          <w:position w:val="-2"/>
          <w:sz w:val="26"/>
          <w:szCs w:val="26"/>
        </w:rPr>
        <w:t> </w:t>
      </w:r>
      <w:r>
        <w:rPr sz="24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4"/>
          <w:szCs w:val="24"/>
        </w:rPr>
        <w:t>программl)I	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поселе-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Для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2"/>
          <w:sz w:val="27"/>
          <w:szCs w:val="27"/>
        </w:rPr>
        <w:t> 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6"/>
          <w:szCs w:val="26"/>
        </w:rPr>
        <w:t>реализации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2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4"/>
          <w:szCs w:val="24"/>
        </w:rPr>
        <w:t>поставJIе.tFIых</w:t>
      </w:r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position w:val="-2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  <w:vertAlign w:val="subscript"/>
        </w:rPr>
        <w:t>r{е-цей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sz w:val="22"/>
          <w:szCs w:val="22"/>
          <w:vertAlign w:val="subscript"/>
        </w:rPr>
        <w:t> </w:t>
      </w:r>
      <w:r>
        <w:rPr sz="27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7"/>
          <w:szCs w:val="27"/>
        </w:rPr>
        <w:t>и</w:t>
      </w:r>
      <w:r>
        <w:rPr sz="27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4"/>
          <w:position w:val="-12"/>
          <w:sz w:val="27"/>
          <w:szCs w:val="27"/>
        </w:rPr>
        <w:t> </w:t>
      </w:r>
      <w:r>
        <w:rPr sz="27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7"/>
          <w:szCs w:val="27"/>
        </w:rPr>
        <w:t>решения</w:t>
      </w:r>
      <w:r>
        <w:rPr sz="27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0"/>
          <w:position w:val="-19"/>
          <w:sz w:val="27"/>
          <w:szCs w:val="27"/>
        </w:rPr>
        <w:t> </w:t>
      </w:r>
      <w:r>
        <w:rPr sz="27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7"/>
          <w:szCs w:val="27"/>
        </w:rPr>
        <w:t>задач</w:t>
      </w:r>
      <w:r>
        <w:rPr sz="27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position w:val="-17"/>
          <w:sz w:val="27"/>
          <w:szCs w:val="27"/>
        </w:rPr>
        <w:t> </w:t>
      </w:r>
      <w:r>
        <w:rPr sz="25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5"/>
          <w:szCs w:val="25"/>
        </w:rPr>
        <w:t>подпрограммы,</w:t>
      </w:r>
      <w:r>
        <w:rPr>
          <w:rFonts w:ascii="Times New Roman" w:hAnsi="Times New Roman" w:cs="Times New Roman"/>
          <w:sz w:val="25"/>
          <w:szCs w:val="25"/>
        </w:rPr>
        <w:t> </w:t>
      </w:r>
      <w:r>
        <w:br w:type="textWrapping" w:clear="all"/>
      </w:r>
      <w:r>
        <w:rPr sz="4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1"/>
          <w:szCs w:val="41"/>
        </w:rPr>
        <w:t>J:,ffiН;:</w:t>
      </w:r>
      <w:r>
        <w:rPr sz="4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sz w:val="41"/>
          <w:szCs w:val="41"/>
        </w:rPr>
        <w:t> </w:t>
      </w:r>
      <w:r>
        <w:rPr sz="3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1"/>
          <w:szCs w:val="31"/>
          <w:vertAlign w:val="subscript"/>
        </w:rPr>
        <w:t>J#"рУеМыХ</w:t>
      </w:r>
      <w:r>
        <w:rPr sz="3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3"/>
          <w:sz w:val="31"/>
          <w:szCs w:val="31"/>
          <w:vertAlign w:val="subscript"/>
        </w:rPr>
        <w:t> </w:t>
      </w:r>
      <w:r>
        <w:rPr sz="4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3"/>
          <w:szCs w:val="43"/>
        </w:rPr>
        <w:t>"'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":j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sz w:val="23"/>
          <w:szCs w:val="23"/>
        </w:rPr>
        <w:t> </w:t>
      </w:r>
      <w:r>
        <w:rPr sz="20" baseline="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6"/>
          <w:sz w:val="20"/>
          <w:szCs w:val="20"/>
        </w:rPr>
        <w:t>j:::i</w:t>
      </w:r>
      <w:r>
        <w:rPr sz="20" baseline="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position w:val="6"/>
          <w:sz w:val="20"/>
          <w:szCs w:val="20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ллоказатеп.й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5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3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5"/>
          <w:szCs w:val="35"/>
          <w:vertAlign w:val="subscript"/>
        </w:rPr>
        <w:t>" </w:t>
      </w:r>
      <w:r>
        <w:rPr sz="3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1"/>
          <w:szCs w:val="31"/>
          <w:vertAlign w:val="superscript"/>
        </w:rPr>
        <w:t>rпоrпurйов</w:t>
      </w:r>
      <w:r>
        <w:rPr sz="3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1"/>
          <w:sz w:val="31"/>
          <w:szCs w:val="31"/>
          <w:vertAlign w:val="superscript"/>
        </w:rPr>
        <w:t> </w:t>
      </w:r>
      <w:r>
        <w:rPr sz="25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3"/>
          <w:sz w:val="25"/>
          <w:szCs w:val="25"/>
        </w:rPr>
        <w:t>предусмотрено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40" w:after="0" w:line="340" w:lineRule="exact"/>
        <w:ind w:left="1102" w:right="473" w:hanging="523"/>
      </w:pPr>
      <w:r/>
      <w:r>
        <w:rPr sz="3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3"/>
          <w:szCs w:val="33"/>
        </w:rPr>
        <w:t>;;;**.ТlЖТ;J;жТ:#'::;":i:обпu,пустройствудворовыхтерриторий</w:t>
      </w:r>
      <w:r>
        <w:rPr>
          <w:rFonts w:ascii="Times New Roman" w:hAnsi="Times New Roman" w:cs="Times New Roman"/>
          <w:sz w:val="33"/>
          <w:szCs w:val="33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РеализаЦия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0"/>
          <w:sz w:val="25"/>
          <w:szCs w:val="25"/>
        </w:rPr>
        <w:t> 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5"/>
          <w:szCs w:val="25"/>
        </w:rPr>
        <w:t>мероПриятиЙ</w:t>
      </w:r>
      <w:r>
        <w:rPr sz="25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9"/>
          <w:position w:val="-5"/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2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2"/>
          <w:szCs w:val="22"/>
        </w:rPr>
        <w:t>lIо:]lзоJlи,г</w:t>
      </w:r>
      <w:r>
        <w:rPr sz="22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position w:val="-11"/>
          <w:sz w:val="22"/>
          <w:szCs w:val="22"/>
        </w:rPr>
        <w:t> </w:t>
      </w:r>
      <w:r>
        <w:rPr sz="26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6"/>
          <w:szCs w:val="26"/>
        </w:rPr>
        <w:t>обеспечит</w:t>
      </w:r>
      <w:r>
        <w:rPr sz="26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-15"/>
          <w:sz w:val="26"/>
          <w:szCs w:val="26"/>
        </w:rPr>
        <w:t> </w:t>
      </w:r>
      <w:r>
        <w:rPr sz="26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6"/>
          <w:szCs w:val="26"/>
        </w:rPr>
        <w:t>благоприятные  </w:t>
      </w:r>
    </w:p>
    <w:p>
      <w:pPr>
        <w:rPr>
          <w:rFonts w:ascii="Times New Roman" w:hAnsi="Times New Roman" w:cs="Times New Roman"/>
          <w:color w:val="010302"/>
        </w:rPr>
        <w:tabs>
          <w:tab w:val="left" w:pos="8647"/>
        </w:tabs>
        <w:spacing w:before="0" w:after="0" w:line="259" w:lineRule="exact"/>
        <w:ind w:left="555" w:right="473" w:firstLine="4"/>
        <w:jc w:val="both"/>
      </w:pPr>
      <w:r/>
      <w:r>
        <w:rPr sz="23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23"/>
          <w:szCs w:val="23"/>
        </w:rPr>
        <w:t>)Itивания</w:t>
      </w:r>
      <w:r>
        <w:rPr sz="23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8"/>
          <w:position w:val="2"/>
          <w:sz w:val="23"/>
          <w:szCs w:val="23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населеция,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sz w:val="25"/>
          <w:szCs w:val="25"/>
        </w:rPr>
        <w:t> 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5"/>
          <w:szCs w:val="25"/>
        </w:rPr>
        <w:t>что</w:t>
      </w:r>
      <w:r>
        <w:rPr sz="25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position w:val="-6"/>
          <w:sz w:val="25"/>
          <w:szCs w:val="25"/>
        </w:rPr>
        <w:t> </w:t>
      </w:r>
      <w:r>
        <w:rPr sz="24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4"/>
          <w:szCs w:val="24"/>
        </w:rPr>
        <w:t>положи,гсJILно</w:t>
      </w:r>
      <w:r>
        <w:rPr sz="24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8"/>
          <w:position w:val="-7"/>
          <w:sz w:val="24"/>
          <w:szCs w:val="24"/>
        </w:rPr>
        <w:t> 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5"/>
          <w:szCs w:val="25"/>
        </w:rPr>
        <w:t>отразится</w:t>
      </w:r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position w:val="-14"/>
          <w:sz w:val="25"/>
          <w:szCs w:val="25"/>
        </w:rPr>
        <w:t> </w:t>
      </w:r>
      <w:r>
        <w:rPr sz="25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5"/>
          <w:szCs w:val="25"/>
        </w:rPr>
        <w:t>и </w:t>
      </w:r>
      <w:r>
        <w:rPr sz="25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5"/>
          <w:szCs w:val="25"/>
        </w:rPr>
        <w:t>на </w:t>
      </w:r>
      <w:r>
        <w:rPr sz="26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26"/>
          <w:szCs w:val="26"/>
        </w:rPr>
        <w:t>повышении</w:t>
      </w:r>
      <w:r>
        <w:rPr sz="26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6"/>
          <w:position w:val="-20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условия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sz w:val="26"/>
          <w:szCs w:val="26"/>
        </w:rPr>
        <w:t> </w:t>
      </w:r>
      <w:r>
        <w:rPr sz="24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24"/>
          <w:szCs w:val="24"/>
        </w:rPr>
        <w:t>про-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5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5"/>
          <w:szCs w:val="25"/>
        </w:rPr>
        <w:t>ни </w:t>
      </w:r>
      <w:r>
        <w:rPr sz="22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2"/>
          <w:szCs w:val="22"/>
        </w:rPr>
        <w:t>в 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5"/>
          <w:szCs w:val="25"/>
        </w:rPr>
        <w:t>целом</w:t>
      </w:r>
      <w:r>
        <w:rPr sz="2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position w:val="-8"/>
          <w:sz w:val="25"/>
          <w:szCs w:val="25"/>
        </w:rPr>
        <w:t> </w:t>
      </w:r>
      <w:r>
        <w:rPr sz="22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2"/>
          <w:szCs w:val="22"/>
        </w:rPr>
        <w:t>в </w:t>
      </w:r>
      <w:r>
        <w:rPr sz="2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6"/>
          <w:szCs w:val="26"/>
        </w:rPr>
        <w:t>Куйбышевском</w:t>
      </w:r>
      <w:r>
        <w:rPr sz="2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7"/>
          <w:position w:val="-9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3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3"/>
          <w:szCs w:val="23"/>
        </w:rPr>
        <w:t>сеJIьск()м</w:t>
      </w:r>
      <w:r>
        <w:rPr sz="23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1"/>
          <w:position w:val="-17"/>
          <w:sz w:val="23"/>
          <w:szCs w:val="23"/>
        </w:rPr>
        <w:t> </w:t>
      </w:r>
      <w:r>
        <w:rPr sz="24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4"/>
          <w:szCs w:val="24"/>
        </w:rPr>
        <w:t>tIоселении,	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качества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4"/>
          <w:szCs w:val="24"/>
        </w:rPr>
        <w:t>жиз-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4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docGrid w:linePitch="360"/>
        </w:sectPr>
        <w:spacing w:before="0" w:after="0" w:line="205" w:lineRule="exact"/>
        <w:ind w:left="8571" w:right="0" w:firstLine="0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16</w:t>
      </w:r>
      <w:r>
        <w:rPr>
          <w:rFonts w:ascii="Times New Roman" w:hAnsi="Times New Roman" w:cs="Times New Roman"/>
          <w:sz w:val="17"/>
          <w:szCs w:val="17"/>
        </w:rPr>
        <w:t> </w:t>
      </w:r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-311404</wp:posOffset>
            </wp:positionV>
            <wp:extent cx="7559040" cy="10692383"/>
            <wp:effectExtent l="0" t="0" r="0" b="0"/>
            <wp:wrapNone/>
            <wp:docPr id="218" name="Picture 21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/>
                    <pic:cNvPicPr>
                      <a:picLocks noChangeAspect="0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1127760</wp:posOffset>
            </wp:positionH>
            <wp:positionV relativeFrom="paragraph">
              <wp:posOffset>3810</wp:posOffset>
            </wp:positionV>
            <wp:extent cx="6095469" cy="674718"/>
            <wp:effectExtent l="0" t="0" r="0" b="0"/>
            <wp:wrapNone/>
            <wp:docPr id="219" name="Freeform 21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127760" y="496571"/>
                      <a:ext cx="5981169" cy="56041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822"/>
                          </w:tabs>
                          <w:spacing w:before="0" w:after="0" w:line="307" w:lineRule="exact"/>
                          <w:ind w:left="0" w:right="0" w:firstLine="513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Раздел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sz w:val="25"/>
                            <w:szCs w:val="25"/>
                          </w:rPr>
                          <w:t> </w:t>
                        </w:r>
                        <w:r>
                          <w:rPr sz="23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3"/>
                            <w:szCs w:val="23"/>
                          </w:rPr>
                          <w:t>8,5,</w:t>
                        </w:r>
                        <w:r>
                          <w:rPr sz="23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0"/>
                            <w:position w:val="-3"/>
                            <w:sz w:val="23"/>
                            <w:szCs w:val="23"/>
                          </w:rPr>
                          <w:t> </w:t>
                        </w:r>
                        <w:r>
                          <w:rPr sz="25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5"/>
                            <w:szCs w:val="25"/>
                          </w:rPr>
                          <w:t>ИнфоРМация</w:t>
                        </w:r>
                        <w:r>
                          <w:rPr sz="25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4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4"/>
                            <w:szCs w:val="24"/>
                          </w:rPr>
                          <w:t>по</w:t>
                        </w:r>
                        <w:r>
                          <w:rPr sz="24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position w:val="-11"/>
                            <w:sz w:val="24"/>
                            <w:szCs w:val="24"/>
                          </w:rPr>
                          <w:t> </w:t>
                        </w:r>
                        <w:r>
                          <w:rPr sz="26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26"/>
                            <w:szCs w:val="26"/>
                          </w:rPr>
                          <w:t>ресурсному</w:t>
                        </w:r>
                        <w:r>
                          <w:rPr sz="26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5"/>
                            <w:position w:val="-17"/>
                            <w:sz w:val="26"/>
                            <w:szCs w:val="26"/>
                          </w:rPr>
                          <w:t> </w:t>
                        </w:r>
                        <w:r>
                          <w:rPr sz="25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25"/>
                            <w:szCs w:val="25"/>
                          </w:rPr>
                          <w:t>обеспечению</w:t>
                        </w:r>
                        <w:r>
                          <w:rPr sz="25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8"/>
                            <w:position w:val="-17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4"/>
                            <w:sz w:val="25"/>
                            <w:szCs w:val="25"/>
                          </w:rPr>
                          <w:t>подпрограммы  </w:t>
                        </w:r>
                        <w:r>
                          <w:br w:type="textWrapping" w:clear="all"/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гоустройство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5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5"/>
                            <w:szCs w:val="25"/>
                          </w:rPr>
                          <w:t>дворовых</w:t>
                        </w:r>
                        <w:r>
                          <w:rPr sz="25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2"/>
                            <w:position w:val="-9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5"/>
                            <w:szCs w:val="25"/>
                          </w:rPr>
                          <w:t>территорий</w:t>
                        </w:r>
                        <w:r>
                          <w:rPr sz="25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3"/>
                            <w:position w:val="-10"/>
                            <w:sz w:val="25"/>
                            <w:szCs w:val="25"/>
                          </w:rPr>
                          <w:t> </w:t>
                        </w:r>
                        <w:r>
                          <w:rPr sz="27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7"/>
                            <w:szCs w:val="27"/>
                          </w:rPr>
                          <w:t>многопruрr"рпых</w:t>
                        </w:r>
                        <w:r>
                          <w:rPr sz="27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9"/>
                            <w:position w:val="-15"/>
                            <w:sz w:val="27"/>
                            <w:szCs w:val="27"/>
                          </w:rPr>
                          <w:t> </w:t>
                        </w:r>
                        <w:r>
                          <w:rPr sz="25" baseline="-2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7"/>
                            <w:sz w:val="25"/>
                            <w:szCs w:val="25"/>
                          </w:rPr>
                          <w:t>домов 	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&lt;Бла-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3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2161032</wp:posOffset>
            </wp:positionH>
            <wp:positionV relativeFrom="paragraph">
              <wp:posOffset>15748</wp:posOffset>
            </wp:positionV>
            <wp:extent cx="4908999" cy="446792"/>
            <wp:effectExtent l="0" t="0" r="0" b="0"/>
            <wp:wrapNone/>
            <wp:docPr id="220" name="Freeform 22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161032" y="859028"/>
                      <a:ext cx="4794699" cy="33249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5712"/>
                          </w:tabs>
                          <w:spacing w:before="0" w:after="0" w:line="523" w:lineRule="exact"/>
                          <w:ind w:left="0" w:right="0" w:firstLine="0"/>
                        </w:pP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5"/>
                            <w:szCs w:val="25"/>
                          </w:rPr>
                          <w:t>сельского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"/>
                            <w:position w:val="-11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5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5"/>
                            <w:szCs w:val="25"/>
                          </w:rPr>
                          <w:t>поселения)</w:t>
                        </w:r>
                        <w:r>
                          <w:rPr sz="25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position w:val="-16"/>
                            <w:sz w:val="25"/>
                            <w:szCs w:val="2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  <w:r>
                          <w:rPr sz="23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1"/>
                            <w:sz w:val="23"/>
                            <w:szCs w:val="23"/>
                          </w:rPr>
                          <w:t>муницип</w:t>
                        </w:r>
                        <w:r>
                          <w:rPr sz="23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5"/>
                            <w:position w:val="-21"/>
                            <w:sz w:val="23"/>
                            <w:szCs w:val="23"/>
                          </w:rPr>
                          <w:t>€</w:t>
                        </w:r>
                        <w:r>
                          <w:rPr sz="23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1"/>
                            <w:sz w:val="23"/>
                            <w:szCs w:val="23"/>
                          </w:rPr>
                          <w:t>}JIьной 	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Куйбышевского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tabs>
          <w:tab w:val="left" w:pos="9006"/>
        </w:tabs>
        <w:spacing w:before="0" w:after="0" w:line="309" w:lineRule="exact"/>
        <w:ind w:left="1000" w:right="118" w:firstLine="6528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935736</wp:posOffset>
            </wp:positionH>
            <wp:positionV relativeFrom="paragraph">
              <wp:posOffset>641603</wp:posOffset>
            </wp:positionV>
            <wp:extent cx="6256914" cy="757060"/>
            <wp:effectExtent l="0" t="0" r="0" b="0"/>
            <wp:wrapNone/>
            <wp:docPr id="221" name="Freeform 22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35736" y="1683512"/>
                      <a:ext cx="6142614" cy="6427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820"/>
                          </w:tabs>
                          <w:spacing w:before="0" w:after="0" w:line="273" w:lineRule="exact"/>
                          <w:ind w:left="0" w:right="0" w:firstLine="0"/>
                          <w:jc w:val="both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  <w:vertAlign w:val="subscript"/>
                          </w:rPr>
                          <w:t>ластного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6"/>
                            <w:sz w:val="27"/>
                            <w:szCs w:val="27"/>
                            <w:vertAlign w:val="subscript"/>
                          </w:rPr>
                          <w:t>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  <w:vertAlign w:val="subscript"/>
                          </w:rPr>
                          <w:t>бюджета,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"/>
                            <w:sz w:val="26"/>
                            <w:szCs w:val="26"/>
                            <w:vertAlign w:val="subscript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6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2"/>
                            <w:sz w:val="26"/>
                            <w:szCs w:val="26"/>
                          </w:rPr>
                          <w:t>федерального</w:t>
                        </w:r>
                        <w:r>
                          <w:rPr sz="26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2"/>
                            <w:position w:val="-22"/>
                            <w:sz w:val="26"/>
                            <w:szCs w:val="26"/>
                          </w:rPr>
                          <w:t> </w:t>
                        </w:r>
                        <w:r>
                          <w:rPr sz="24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2"/>
                            <w:sz w:val="24"/>
                            <w:szCs w:val="24"/>
                          </w:rPr>
                          <w:t>бюджета,- 	</w:t>
                        </w:r>
                        <w:r>
                          <w:rPr sz="4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4"/>
                            <w:szCs w:val="44"/>
                          </w:rPr>
                          <w:t>oro*.ijffЖ#f,fi-</w:t>
                        </w:r>
                        <w:r>
                          <w:rPr>
                            <w:rFonts w:ascii="Times New Roman" w:hAnsi="Times New Roman" w:cs="Times New Roman"/>
                            <w:sz w:val="44"/>
                            <w:szCs w:val="44"/>
                          </w:rPr>
                          <w:t> 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5"/>
                            <w:szCs w:val="25"/>
                          </w:rPr>
                          <w:t>отражены</w:t>
                        </w:r>
                        <w:r>
                          <w:rPr sz="2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position w:val="-12"/>
                            <w:sz w:val="25"/>
                            <w:szCs w:val="25"/>
                          </w:rPr>
                          <w:t> </w:t>
                        </w:r>
                        <w:r>
                          <w:rPr sz="22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2"/>
                            <w:szCs w:val="22"/>
                          </w:rPr>
                          <w:t>в </w:t>
                        </w:r>
                        <w:r>
                          <w:rPr sz="25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25"/>
                            <w:szCs w:val="25"/>
                          </w:rPr>
                          <w:t>таблице</w:t>
                        </w:r>
                        <w:r>
                          <w:rPr sz="25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position w:val="-17"/>
                            <w:sz w:val="25"/>
                            <w:szCs w:val="25"/>
                          </w:rPr>
                          <w:t> </w:t>
                        </w:r>
                        <w:r>
                          <w:rPr sz="17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1"/>
                            <w:sz w:val="17"/>
                            <w:szCs w:val="17"/>
                          </w:rPr>
                          <w:t>JtJb</w:t>
                        </w:r>
                        <w:r>
                          <w:rPr sz="17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position w:val="-21"/>
                            <w:sz w:val="17"/>
                            <w:szCs w:val="17"/>
                          </w:rPr>
                          <w:t> </w:t>
                        </w:r>
                        <w:r>
                          <w:rPr sz="22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3"/>
                            <w:sz w:val="22"/>
                            <w:szCs w:val="22"/>
                          </w:rPr>
                          <w:t>8 </w:t>
                        </w:r>
                        <w:r>
                          <w:rPr sz="24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3"/>
                            <w:sz w:val="24"/>
                            <w:szCs w:val="24"/>
                          </w:rPr>
                          <w:t>к </w:t>
                        </w:r>
                        <w:r>
                          <w:rPr sz="26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4"/>
                            <w:sz w:val="26"/>
                            <w:szCs w:val="26"/>
                          </w:rPr>
                          <w:t>муниципальной</w:t>
                        </w:r>
                        <w:r>
                          <w:rPr sz="26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position w:val="-24"/>
                            <w:sz w:val="26"/>
                            <w:szCs w:val="2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    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пр"uпaченных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6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27"/>
                            <w:szCs w:val="27"/>
                          </w:rPr>
                          <w:t>средств</w:t>
                        </w:r>
                        <w:r>
                          <w:rPr sz="27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position w:val="-6"/>
                            <w:sz w:val="27"/>
                            <w:szCs w:val="27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  <w:vertAlign w:val="subscript"/>
                          </w:rPr>
                          <w:t>населения,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программы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ФинансИрование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 </w:t>
      </w:r>
      <w:r>
        <w:rPr>
          <w:rFonts w:ascii="Times New Roman" w:hAnsi="Times New Roman" w:cs="Times New Roman"/>
          <w:sz w:val="25"/>
          <w:szCs w:val="25"/>
        </w:rPr>
        <w:t>  </w:t>
      </w:r>
      <w:r>
        <w:rPr sz="2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6"/>
          <w:szCs w:val="26"/>
        </w:rPr>
        <w:t>мероприятий</w:t>
      </w:r>
      <w:r>
        <w:rPr sz="2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"/>
          <w:position w:val="-7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6"/>
          <w:szCs w:val="26"/>
        </w:rPr>
        <w:t>подпрограммы</w:t>
      </w:r>
      <w:r>
        <w:rPr sz="26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7"/>
          <w:position w:val="-14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6"/>
          <w:szCs w:val="26"/>
        </w:rPr>
        <w:t>кБлагоустройство  </w:t>
      </w:r>
      <w:r>
        <w:br w:type="textWrapping" w:clear="all"/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26"/>
          <w:szCs w:val="26"/>
        </w:rPr>
        <w:t>риторий</w:t>
      </w:r>
      <w:r>
        <w:rPr sz="26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-5"/>
          <w:sz w:val="26"/>
          <w:szCs w:val="26"/>
        </w:rPr>
        <w:t> 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6"/>
          <w:szCs w:val="26"/>
        </w:rPr>
        <w:t>многоквартирных</w:t>
      </w:r>
      <w:r>
        <w:rPr sz="2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position w:val="-3"/>
          <w:sz w:val="26"/>
          <w:szCs w:val="26"/>
        </w:rPr>
        <w:t> 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6"/>
          <w:szCs w:val="26"/>
        </w:rPr>
        <w:t>домов</w:t>
      </w:r>
      <w:r>
        <w:rPr sz="26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position w:val="-14"/>
          <w:sz w:val="26"/>
          <w:szCs w:val="26"/>
        </w:rPr>
        <w:t> </w:t>
      </w:r>
      <w:r>
        <w:rPr sz="27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7"/>
          <w:szCs w:val="27"/>
        </w:rPr>
        <w:t>куиоirшевского</w:t>
      </w:r>
      <w:r>
        <w:rPr sz="27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position w:val="-14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30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30"/>
          <w:szCs w:val="30"/>
        </w:rPr>
        <w:t>..n".no.o 	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дворовых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sz w:val="26"/>
          <w:szCs w:val="26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тер-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8450"/>
        </w:tabs>
        <w:spacing w:before="0" w:after="0" w:line="497" w:lineRule="exact"/>
        <w:ind w:left="972" w:right="0" w:firstLine="0"/>
      </w:pPr>
      <w:r/>
      <w:r>
        <w:rPr sz="22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2"/>
          <w:szCs w:val="22"/>
        </w:rPr>
        <w:t>ЦИПаЛЬНОЙ</w:t>
      </w:r>
      <w:r>
        <w:rPr sz="22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position w:val="-8"/>
          <w:sz w:val="22"/>
          <w:szCs w:val="22"/>
        </w:rPr>
        <w:t> </w:t>
      </w:r>
      <w:r>
        <w:rPr sz="23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3"/>
          <w:szCs w:val="23"/>
        </w:rPr>
        <w:t>ПРОГРаММЫ</w:t>
      </w:r>
      <w:r>
        <w:rPr sz="23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6"/>
          <w:position w:val="-10"/>
          <w:sz w:val="23"/>
          <w:szCs w:val="23"/>
        </w:rPr>
        <w:t> </w:t>
      </w:r>
      <w:r>
        <w:rPr>
          <w:rFonts w:ascii="Times New Roman" w:hAnsi="Times New Roman" w:cs="Times New Roman"/>
          <w:sz w:val="23"/>
          <w:szCs w:val="23"/>
        </w:rPr>
        <w:t> </w:t>
      </w:r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4"/>
          <w:szCs w:val="24"/>
        </w:rPr>
        <w:t>ОСУЩествляется</w:t>
      </w:r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3"/>
          <w:position w:val="-15"/>
          <w:sz w:val="24"/>
          <w:szCs w:val="24"/>
        </w:rPr>
        <w:t> </w:t>
      </w:r>
      <w:r>
        <w:rPr sz="26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6"/>
          <w:szCs w:val="26"/>
        </w:rPr>
        <w:t>за </w:t>
      </w:r>
      <w:r>
        <w:rPr sz="26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6"/>
          <w:szCs w:val="26"/>
        </w:rPr>
        <w:t>счет</w:t>
      </w:r>
      <w:r>
        <w:rPr sz="26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24"/>
          <w:sz w:val="26"/>
          <w:szCs w:val="26"/>
        </w:rPr>
        <w:t> </w:t>
      </w:r>
      <w:r>
        <w:rPr sz="26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6"/>
          <w:sz w:val="26"/>
          <w:szCs w:val="26"/>
        </w:rPr>
        <w:t>средств 	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.r,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4230623</wp:posOffset>
            </wp:positionH>
            <wp:positionV relativeFrom="paragraph">
              <wp:posOffset>174370</wp:posOffset>
            </wp:positionV>
            <wp:extent cx="919807" cy="344233"/>
            <wp:effectExtent l="0" t="0" r="0" b="0"/>
            <wp:wrapNone/>
            <wp:docPr id="222" name="Freeform 22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230623" y="2147316"/>
                      <a:ext cx="805507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профurr..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26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docGrid w:linePitch="360"/>
        </w:sectPr>
        <w:spacing w:before="0" w:after="0" w:line="383" w:lineRule="exact"/>
        <w:ind w:left="904" w:right="7313" w:firstLine="14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Глава </w:t>
      </w:r>
      <w:r>
        <w:rPr sz="2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6"/>
          <w:szCs w:val="26"/>
        </w:rPr>
        <w:t>Администрации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Куйбышевского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сельского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5"/>
          <w:sz w:val="25"/>
          <w:szCs w:val="25"/>
        </w:rPr>
        <w:t> </w:t>
      </w:r>
      <w:r>
        <w:rPr sz="25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5"/>
          <w:szCs w:val="25"/>
        </w:rPr>
        <w:t>поселения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30" w:lineRule="exact"/>
        <w:ind w:left="8552" w:right="0" w:firstLine="0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С.Л.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sz w:val="26"/>
          <w:szCs w:val="26"/>
        </w:rPr>
        <w:t>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Слепченко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9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docGrid w:linePitch="360"/>
        </w:sectPr>
        <w:spacing w:before="0" w:after="0" w:line="217" w:lineRule="exact"/>
        <w:ind w:left="8556" w:right="0" w:firstLine="0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17</w:t>
      </w:r>
      <w:r>
        <w:rPr>
          <w:rFonts w:ascii="Times New Roman" w:hAnsi="Times New Roman" w:cs="Times New Roman"/>
          <w:sz w:val="18"/>
          <w:szCs w:val="18"/>
        </w:rPr>
        <w:t> </w:t>
      </w:r>
      <w:r/>
      <w:r>
        <w:br w:type="page"/>
      </w:r>
    </w:p>
    <w:p>
      <w:pPr>
        <w:spacing w:after="14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-268858</wp:posOffset>
            </wp:positionV>
            <wp:extent cx="7559040" cy="10692383"/>
            <wp:effectExtent l="0" t="0" r="0" b="0"/>
            <wp:wrapNone/>
            <wp:docPr id="223" name="Picture 22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>
                      <a:picLocks noChangeAspect="0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325" w:lineRule="exact"/>
        <w:ind w:left="1035" w:right="0" w:firstLine="38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N</w:t>
      </w:r>
      <w:r>
        <w:rPr>
          <w:rFonts w:ascii="Times New Roman" w:hAnsi="Times New Roman" w:cs="Times New Roman"/>
          <w:sz w:val="27"/>
          <w:szCs w:val="2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22" w:lineRule="exact"/>
        <w:ind w:left="1035" w:right="0" w:firstLine="28"/>
      </w:pPr>
      <w:r/>
      <w:r>
        <w:rPr sz="3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5"/>
          <w:szCs w:val="35"/>
        </w:rPr>
        <w:t>2</w:t>
      </w:r>
      <w:r>
        <w:rPr>
          <w:rFonts w:ascii="Times New Roman" w:hAnsi="Times New Roman" w:cs="Times New Roman"/>
          <w:sz w:val="35"/>
          <w:szCs w:val="3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0" w:right="0" w:firstLine="9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са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4" w:lineRule="exact"/>
        <w:ind w:left="0" w:right="-40" w:firstLine="4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бl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sz w:val="21"/>
          <w:szCs w:val="21"/>
        </w:rPr>
        <w:t> </w:t>
      </w:r>
      <w:r>
        <w:rPr>
          <w:rFonts w:ascii="Times New Roman" w:hAnsi="Times New Roman" w:cs="Times New Roman"/>
          <w:sz w:val="21"/>
          <w:szCs w:val="21"/>
        </w:rPr>
        <w:t>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Er</w:t>
      </w:r>
      <w:r>
        <w:rPr>
          <w:rFonts w:ascii="Times New Roman" w:hAnsi="Times New Roman" w:cs="Times New Roman"/>
          <w:sz w:val="15"/>
          <w:szCs w:val="15"/>
        </w:rPr>
        <w:t>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Ntr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0" w:right="0" w:firstLine="0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32" w:lineRule="exact"/>
        <w:ind w:left="0" w:right="0" w:firstLine="0"/>
      </w:pPr>
      <w:r/>
      <w:r>
        <w:rPr sz="1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1"/>
          <w:szCs w:val="11"/>
        </w:rPr>
        <w:t>o.1</w:t>
      </w:r>
      <w:r>
        <w:rPr>
          <w:rFonts w:ascii="Times New Roman" w:hAnsi="Times New Roman" w:cs="Times New Roman"/>
          <w:sz w:val="11"/>
          <w:szCs w:val="1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0" w:right="0" w:firstLine="0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оо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7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433" w:right="496" w:bottom="400" w:left="500" w:header="708" w:footer="708" w:gutter="0"/>
          <w:cols w:num="5" w:space="0" w:equalWidth="0">
            <w:col w:w="1311" w:space="1490"/>
            <w:col w:w="511" w:space="620"/>
            <w:col w:w="200" w:space="366"/>
            <w:col w:w="200" w:space="222"/>
            <w:col w:w="198" w:space="0"/>
          </w:cols>
          <w:docGrid w:linePitch="360"/>
        </w:sectPr>
        <w:spacing w:before="0" w:after="0" w:line="156" w:lineRule="exact"/>
        <w:ind w:left="0" w:right="0" w:firstLine="0"/>
      </w:pPr>
      <w:r/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ta)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1" w:lineRule="exact"/>
        <w:ind w:left="1035" w:right="0" w:firstLine="76"/>
      </w:pPr>
      <w:r/>
      <w:r>
        <w:rPr sz="23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2"/>
          <w:position w:val="-14"/>
          <w:sz w:val="23"/>
          <w:szCs w:val="23"/>
        </w:rPr>
        <w:t>н</w:t>
      </w:r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Ф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1035" w:right="0" w:firstLine="71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н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01" w:lineRule="exact"/>
        <w:ind w:left="1035" w:right="0" w:firstLine="4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ю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44" w:lineRule="exact"/>
        <w:ind w:left="1035" w:right="0" w:firstLine="62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сd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1035" w:right="0" w:firstLine="0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t*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7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48" w:lineRule="exact"/>
        <w:ind w:left="0" w:right="-40" w:firstLine="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1837944</wp:posOffset>
            </wp:positionH>
            <wp:positionV relativeFrom="paragraph">
              <wp:posOffset>139447</wp:posOffset>
            </wp:positionV>
            <wp:extent cx="266909" cy="275253"/>
            <wp:effectExtent l="0" t="0" r="0" b="0"/>
            <wp:wrapNone/>
            <wp:docPr id="224" name="Freeform 22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837944" y="1640587"/>
                      <a:ext cx="152609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lOl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1837944</wp:posOffset>
            </wp:positionH>
            <wp:positionV relativeFrom="paragraph">
              <wp:posOffset>212598</wp:posOffset>
            </wp:positionV>
            <wp:extent cx="296125" cy="346195"/>
            <wp:effectExtent l="0" t="0" r="0" b="0"/>
            <wp:wrapNone/>
            <wp:docPr id="225" name="Freeform 22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837944" y="1713738"/>
                      <a:ext cx="181825" cy="23189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ltrl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05" w:lineRule="exact"/>
                          <w:ind w:left="0" w:right="0" w:firstLine="115"/>
                        </w:pP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ctl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lФl</w:t>
      </w:r>
      <w:r>
        <w:rPr>
          <w:rFonts w:ascii="Times New Roman" w:hAnsi="Times New Roman" w:cs="Times New Roman"/>
          <w:sz w:val="18"/>
          <w:szCs w:val="18"/>
        </w:rPr>
        <w:t> 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Iql</w:t>
      </w:r>
      <w:r>
        <w:rPr>
          <w:rFonts w:ascii="Times New Roman" w:hAnsi="Times New Roman" w:cs="Times New Roman"/>
          <w:sz w:val="26"/>
          <w:szCs w:val="26"/>
        </w:rPr>
        <w:t> </w:t>
      </w:r>
    </w:p>
    <w:p>
      <w:pPr>
        <w:spacing w:after="24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1908048</wp:posOffset>
            </wp:positionH>
            <wp:positionV relativeFrom="paragraph">
              <wp:posOffset>135001</wp:posOffset>
            </wp:positionV>
            <wp:extent cx="225720" cy="244595"/>
            <wp:effectExtent l="0" t="0" r="0" b="0"/>
            <wp:wrapNone/>
            <wp:docPr id="226" name="Freeform 22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908048" y="1879347"/>
                      <a:ext cx="111420" cy="13029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05" w:lineRule="exact"/>
                          <w:ind w:left="0" w:right="0" w:firstLine="0"/>
                        </w:pP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crl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1905000</wp:posOffset>
            </wp:positionH>
            <wp:positionV relativeFrom="paragraph">
              <wp:posOffset>147701</wp:posOffset>
            </wp:positionV>
            <wp:extent cx="236990" cy="397801"/>
            <wp:effectExtent l="0" t="0" r="0" b="0"/>
            <wp:wrapNone/>
            <wp:docPr id="227" name="Freeform 22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905000" y="1892047"/>
                      <a:ext cx="122690" cy="28350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cl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El.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0" w:right="0" w:firstLine="86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ol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0" w:right="0" w:firstLine="81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tr|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93" w:lineRule="exact"/>
        <w:ind w:left="0" w:right="0" w:firstLine="76"/>
      </w:pPr>
      <w:r/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ФI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0" w:after="0" w:line="144" w:lineRule="exact"/>
        <w:ind w:left="0" w:right="0" w:firstLine="71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!l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67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Фl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40" w:after="0" w:line="168" w:lineRule="exact"/>
        <w:ind w:left="0" w:right="0" w:firstLine="57"/>
      </w:pPr>
      <w:r/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cýl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70" w:lineRule="exact"/>
        <w:ind w:left="0" w:right="0" w:firstLine="0"/>
      </w:pPr>
      <w:r/>
      <w:r>
        <w:rPr sz="3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9"/>
          <w:szCs w:val="39"/>
        </w:rPr>
        <w:t>-l</w:t>
      </w:r>
      <w:r>
        <w:rPr>
          <w:rFonts w:ascii="Times New Roman" w:hAnsi="Times New Roman" w:cs="Times New Roman"/>
          <w:sz w:val="39"/>
          <w:szCs w:val="39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tabs>
          <w:tab w:val="left" w:pos="2178"/>
          <w:tab w:val="left" w:pos="3296"/>
        </w:tabs>
        <w:spacing w:before="0" w:after="0" w:line="373" w:lineRule="exact"/>
        <w:ind w:left="0" w:right="0" w:firstLine="1751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2798064</wp:posOffset>
            </wp:positionH>
            <wp:positionV relativeFrom="paragraph">
              <wp:posOffset>-48767</wp:posOffset>
            </wp:positionV>
            <wp:extent cx="575612" cy="374598"/>
            <wp:effectExtent l="0" t="0" r="0" b="0"/>
            <wp:wrapNone/>
            <wp:docPr id="228" name="Freeform 22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798064" y="955549"/>
                      <a:ext cx="461312" cy="26029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09" w:lineRule="exact"/>
                          <w:ind w:left="0" w:right="0" w:firstLine="0"/>
                        </w:pPr>
                        <w:r>
                          <w:rPr sz="1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6"/>
                            <w:szCs w:val="16"/>
                          </w:rPr>
                          <w:t>c.</w:t>
                        </w:r>
                        <w:r>
                          <w:rPr sz="1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         </w:t>
                        </w:r>
                        <w:r>
                          <w:rPr sz="30" baseline="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7"/>
                            <w:sz w:val="30"/>
                            <w:szCs w:val="30"/>
                          </w:rPr>
                          <w:t>ч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2075688</wp:posOffset>
            </wp:positionH>
            <wp:positionV relativeFrom="paragraph">
              <wp:posOffset>8383</wp:posOffset>
            </wp:positionV>
            <wp:extent cx="394777" cy="519512"/>
            <wp:effectExtent l="0" t="0" r="0" b="0"/>
            <wp:wrapNone/>
            <wp:docPr id="229" name="Freeform 22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075688" y="1012699"/>
                      <a:ext cx="280477" cy="40521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9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бl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49" w:lineRule="exact"/>
                          <w:ind w:left="0" w:right="0" w:firstLine="9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NE{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бl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6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l-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и)	</w:t>
      </w:r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ta)	</w:t>
      </w:r>
      <w:r>
        <w:rPr sz="30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3"/>
          <w:sz w:val="30"/>
          <w:szCs w:val="30"/>
        </w:rPr>
        <w:t>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1156"/>
          <w:tab w:val="left" w:pos="2150"/>
        </w:tabs>
        <w:spacing w:before="480" w:after="0" w:line="525" w:lineRule="exact"/>
        <w:ind w:left="0" w:right="0" w:firstLine="38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Nx	</w:t>
      </w:r>
      <w:r>
        <w:rPr sz="21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32"/>
          <w:position w:val="-15"/>
          <w:sz w:val="21"/>
          <w:szCs w:val="21"/>
        </w:rPr>
        <w:t>N</w:t>
      </w:r>
      <w:r>
        <w:rPr sz="30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position w:val="-2"/>
          <w:sz w:val="30"/>
          <w:szCs w:val="30"/>
        </w:rPr>
        <w:t>о</w:t>
      </w:r>
      <w:r>
        <w:rPr>
          <w:rFonts w:ascii="Times New Roman" w:hAnsi="Times New Roman" w:cs="Times New Roman"/>
          <w:sz w:val="30"/>
          <w:szCs w:val="30"/>
        </w:rPr>
        <w:t>      </w:t>
      </w:r>
      <w:r>
        <w:rPr sz="30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50"/>
          <w:position w:val="-19"/>
          <w:sz w:val="30"/>
          <w:szCs w:val="30"/>
        </w:rPr>
        <w:t>о</w:t>
      </w:r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со	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(tl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1127"/>
        </w:tabs>
        <w:spacing w:before="380" w:after="0" w:line="254" w:lineRule="exact"/>
        <w:ind w:left="0" w:right="-40" w:firstLine="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3115055</wp:posOffset>
            </wp:positionH>
            <wp:positionV relativeFrom="paragraph">
              <wp:posOffset>324358</wp:posOffset>
            </wp:positionV>
            <wp:extent cx="488306" cy="376237"/>
            <wp:effectExtent l="0" t="0" r="0" b="0"/>
            <wp:wrapNone/>
            <wp:docPr id="230" name="Freeform 23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115055" y="2325624"/>
                      <a:ext cx="374006" cy="26193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436"/>
                          </w:tabs>
                          <w:spacing w:before="0" w:after="0" w:line="412" w:lineRule="exact"/>
                          <w:ind w:left="0" w:right="0" w:firstLine="0"/>
                        </w:pPr>
                        <w:r>
                          <w:rPr sz="30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49"/>
                            <w:position w:val="-19"/>
                            <w:sz w:val="30"/>
                            <w:szCs w:val="30"/>
                          </w:rPr>
                          <w:t>а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О\	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  <w:vertAlign w:val="superscript"/>
                          </w:rPr>
                          <w:t>(a)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Nx</w:t>
      </w:r>
      <w:r>
        <w:rPr>
          <w:rFonts w:ascii="Times New Roman" w:hAnsi="Times New Roman" w:cs="Times New Roman"/>
          <w:sz w:val="27"/>
          <w:szCs w:val="27"/>
        </w:rPr>
        <w:t> </w:t>
      </w:r>
      <w:r>
        <w:br w:type="textWrapping" w:clear="all"/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N-	</w:t>
      </w:r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  <w:vertAlign w:val="superscript"/>
        </w:rPr>
        <w:t>cn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01" w:lineRule="exact"/>
        <w:ind w:left="80" w:right="0" w:firstLine="72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ц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9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433" w:right="496" w:bottom="400" w:left="500" w:header="708" w:footer="708" w:gutter="0"/>
          <w:cols w:num="4" w:space="0" w:equalWidth="0">
            <w:col w:w="1311" w:space="1082"/>
            <w:col w:w="334" w:space="-13"/>
            <w:col w:w="3497" w:space="4513"/>
            <w:col w:w="200" w:space="0"/>
          </w:cols>
          <w:docGrid w:linePitch="360"/>
        </w:sectPr>
        <w:spacing w:before="0" w:after="0" w:line="181" w:lineRule="exact"/>
        <w:ind w:left="0" w:right="0" w:firstLine="0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оо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spacing w:after="6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2139" w:right="0" w:firstLine="0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х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08" w:lineRule="exact"/>
        <w:ind w:left="2081" w:right="0" w:firstLine="28"/>
      </w:pPr>
      <w:r/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9"/>
          <w:szCs w:val="9"/>
        </w:rPr>
        <w:t>(чl</w:t>
      </w:r>
      <w:r>
        <w:rPr>
          <w:rFonts w:ascii="Times New Roman" w:hAnsi="Times New Roman" w:cs="Times New Roman"/>
          <w:sz w:val="9"/>
          <w:szCs w:val="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2081" w:right="0" w:firstLine="23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х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40" w:after="0" w:line="413" w:lineRule="exact"/>
        <w:ind w:left="2081" w:right="0" w:firstLine="0"/>
      </w:pPr>
      <w:r/>
      <w:r>
        <w:rPr sz="24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99"/>
          <w:position w:val="-15"/>
          <w:sz w:val="24"/>
          <w:szCs w:val="24"/>
        </w:rPr>
        <w:t>z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а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416" w:right="0" w:firstLine="9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о\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60" w:after="0" w:line="253" w:lineRule="exact"/>
        <w:ind w:left="416" w:right="0" w:firstLine="0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N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7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93" w:lineRule="exact"/>
        <w:ind w:left="383" w:right="0" w:firstLine="9"/>
      </w:pPr>
      <w:r/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ао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60" w:after="0" w:line="253" w:lineRule="exact"/>
        <w:ind w:left="383" w:right="0" w:firstLine="0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бl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2740151</wp:posOffset>
            </wp:positionH>
            <wp:positionV relativeFrom="paragraph">
              <wp:posOffset>-10034</wp:posOffset>
            </wp:positionV>
            <wp:extent cx="844117" cy="341293"/>
            <wp:effectExtent l="0" t="0" r="0" b="0"/>
            <wp:wrapNone/>
            <wp:docPr id="231" name="Freeform 23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740151" y="2997962"/>
                      <a:ext cx="729817" cy="22699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566"/>
                          </w:tabs>
                          <w:spacing w:before="0" w:after="0" w:line="357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N	</w:t>
                        </w:r>
                        <w:r>
                          <w:rPr sz="17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17"/>
                            <w:szCs w:val="17"/>
                            <w:vertAlign w:val="superscript"/>
                          </w:rPr>
                          <w:t>с</w:t>
                        </w:r>
                        <w:r>
                          <w:rPr sz="17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7"/>
                            <w:position w:val="1"/>
                            <w:sz w:val="17"/>
                            <w:szCs w:val="17"/>
                            <w:vertAlign w:val="superscript"/>
                          </w:rPr>
                          <w:t>a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    </w:t>
                        </w:r>
                        <w:r>
                          <w:rPr sz="14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14"/>
                            <w:szCs w:val="14"/>
                            <w:vertAlign w:val="superscript"/>
                          </w:rPr>
                          <w:t>C.l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6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571"/>
        </w:tabs>
        <w:spacing w:before="0" w:after="0" w:line="267" w:lineRule="exact"/>
        <w:ind w:left="0" w:right="0" w:firstLine="0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N	</w:t>
      </w:r>
      <w:r>
        <w:rPr sz="12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12"/>
          <w:szCs w:val="12"/>
          <w:vertAlign w:val="superscript"/>
        </w:rPr>
        <w:t>=i-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433" w:right="496" w:bottom="400" w:left="500" w:header="708" w:footer="708" w:gutter="0"/>
          <w:cols w:num="4" w:space="0" w:equalWidth="0">
            <w:col w:w="2301" w:space="78"/>
            <w:col w:w="689" w:space="712"/>
            <w:col w:w="766" w:space="255"/>
            <w:col w:w="1318" w:space="0"/>
          </w:cols>
          <w:docGrid w:linePitch="360"/>
        </w:sectPr>
        <w:tabs>
          <w:tab w:val="left" w:pos="1118"/>
        </w:tabs>
        <w:spacing w:before="0" w:after="0" w:line="377" w:lineRule="exact"/>
        <w:ind w:left="0" w:right="0" w:firstLine="0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сt.i	</w:t>
      </w:r>
      <w:r>
        <w:rPr sz="30" baseline="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5"/>
          <w:sz w:val="30"/>
          <w:szCs w:val="30"/>
        </w:rPr>
        <w:t>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2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1702" w:right="0" w:firstLine="28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lra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50" w:lineRule="exact"/>
        <w:ind w:left="1702" w:right="0" w:firstLine="19"/>
      </w:pPr>
      <w:r/>
      <w:r>
        <w:rPr sz="2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9"/>
          <w:szCs w:val="29"/>
        </w:rPr>
        <w:t>н</w:t>
      </w:r>
      <w:r>
        <w:rPr>
          <w:rFonts w:ascii="Times New Roman" w:hAnsi="Times New Roman" w:cs="Times New Roman"/>
          <w:sz w:val="29"/>
          <w:szCs w:val="2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16" w:lineRule="exact"/>
        <w:ind w:left="1702" w:right="0" w:firstLine="9"/>
      </w:pPr>
      <w:r/>
      <w:r>
        <w:rPr sz="29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55"/>
          <w:position w:val="-19"/>
          <w:sz w:val="29"/>
          <w:szCs w:val="29"/>
        </w:rPr>
        <w:t>н</w:t>
      </w:r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ц-t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41" w:lineRule="exact"/>
        <w:ind w:left="1702" w:right="0" w:firstLine="0"/>
      </w:pPr>
      <w:r/>
      <w:r>
        <w:rPr sz="26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62"/>
          <w:position w:val="-16"/>
          <w:sz w:val="26"/>
          <w:szCs w:val="26"/>
        </w:rPr>
        <w:t>U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Ф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15" w:lineRule="exact"/>
        <w:ind w:left="331" w:right="280" w:firstLine="9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1837944</wp:posOffset>
            </wp:positionH>
            <wp:positionV relativeFrom="paragraph">
              <wp:posOffset>-157226</wp:posOffset>
            </wp:positionV>
            <wp:extent cx="496592" cy="397293"/>
            <wp:effectExtent l="0" t="0" r="0" b="0"/>
            <wp:wrapNone/>
            <wp:docPr id="232" name="Freeform 23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837944" y="4355339"/>
                      <a:ext cx="382292" cy="28299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56" w:lineRule="exact"/>
                          <w:ind w:left="0" w:right="0" w:firstLine="4"/>
                        </w:pPr>
                        <w:r>
                          <w:rPr sz="1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3"/>
                            <w:szCs w:val="13"/>
                          </w:rPr>
                          <w:t>cll</w:t>
                        </w:r>
                        <w:r>
                          <w:rPr>
                            <w:rFonts w:ascii="Times New Roman" w:hAnsi="Times New Roman" w:cs="Times New Roman"/>
                            <w:sz w:val="13"/>
                            <w:szCs w:val="13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i{ф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ý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6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QEE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1795272</wp:posOffset>
            </wp:positionH>
            <wp:positionV relativeFrom="paragraph">
              <wp:posOffset>250951</wp:posOffset>
            </wp:positionV>
            <wp:extent cx="396150" cy="313575"/>
            <wp:effectExtent l="0" t="0" r="0" b="0"/>
            <wp:wrapNone/>
            <wp:docPr id="233" name="Freeform 23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795272" y="4763516"/>
                      <a:ext cx="281850" cy="19927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13" w:lineRule="exact"/>
                          <w:ind w:left="0" w:right="0" w:firstLine="0"/>
                        </w:pP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r;i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ý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Е9ý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ЕЁЕ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after="1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1065"/>
        </w:tabs>
        <w:spacing w:before="0" w:after="0" w:line="129" w:lineRule="exact"/>
        <w:ind w:left="0" w:right="48" w:firstLine="48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1606296</wp:posOffset>
            </wp:positionH>
            <wp:positionV relativeFrom="paragraph">
              <wp:posOffset>147067</wp:posOffset>
            </wp:positionV>
            <wp:extent cx="796267" cy="298245"/>
            <wp:effectExtent l="0" t="0" r="0" b="0"/>
            <wp:wrapNone/>
            <wp:docPr id="234" name="Freeform 23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06296" y="5209033"/>
                      <a:ext cx="681967" cy="18394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055"/>
                          </w:tabs>
                          <w:spacing w:before="0" w:after="0" w:line="111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/ýl 	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055"/>
                          </w:tabs>
                          <w:spacing w:before="0" w:after="0" w:line="289" w:lineRule="exact"/>
                          <w:ind w:left="0" w:right="0" w:firstLine="33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ol 	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rl 	</w:t>
      </w:r>
      <w:r>
        <w:rPr sz="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6"/>
          <w:szCs w:val="6"/>
        </w:rPr>
        <w:t>l</w:t>
      </w:r>
      <w:r>
        <w:rPr>
          <w:rFonts w:ascii="Times New Roman" w:hAnsi="Times New Roman" w:cs="Times New Roman"/>
          <w:sz w:val="6"/>
          <w:szCs w:val="6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.-ll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1627632</wp:posOffset>
            </wp:positionH>
            <wp:positionV relativeFrom="paragraph">
              <wp:posOffset>78866</wp:posOffset>
            </wp:positionV>
            <wp:extent cx="772321" cy="247288"/>
            <wp:effectExtent l="0" t="0" r="0" b="0"/>
            <wp:wrapNone/>
            <wp:docPr id="235" name="Freeform 23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27632" y="5350002"/>
                      <a:ext cx="658021" cy="13298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4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!l 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017"/>
                          </w:tabs>
                          <w:spacing w:before="0" w:after="0" w:line="147" w:lineRule="exact"/>
                          <w:ind w:left="0" w:right="0" w:firstLine="0"/>
                        </w:pPr>
                        <w:r>
                          <w:rPr sz="9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3"/>
                            <w:sz w:val="9"/>
                            <w:szCs w:val="9"/>
                          </w:rPr>
                          <w:t>дl 	</w:t>
                        </w:r>
                        <w:r>
                          <w:rPr sz="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3"/>
                            <w:sz w:val="6"/>
                            <w:szCs w:val="6"/>
                            <w:vertAlign w:val="superscript"/>
                          </w:rPr>
                          <w:t>l</w:t>
                        </w: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'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1624583</wp:posOffset>
            </wp:positionH>
            <wp:positionV relativeFrom="paragraph">
              <wp:posOffset>108585</wp:posOffset>
            </wp:positionV>
            <wp:extent cx="771884" cy="298246"/>
            <wp:effectExtent l="0" t="0" r="0" b="0"/>
            <wp:wrapNone/>
            <wp:docPr id="236" name="Freeform 23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24583" y="5379721"/>
                      <a:ext cx="657584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017"/>
                          </w:tabs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,дl 	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2350007</wp:posOffset>
            </wp:positionH>
            <wp:positionV relativeFrom="paragraph">
              <wp:posOffset>134747</wp:posOffset>
            </wp:positionV>
            <wp:extent cx="811004" cy="472528"/>
            <wp:effectExtent l="0" t="0" r="0" b="0"/>
            <wp:wrapNone/>
            <wp:docPr id="237" name="Freeform 23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0007" y="5405883"/>
                      <a:ext cx="696704" cy="35822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008"/>
                          </w:tabs>
                          <w:spacing w:before="0" w:after="0" w:line="81" w:lineRule="exact"/>
                          <w:ind w:left="0" w:right="0" w:firstLine="0"/>
                          <w:jc w:val="both"/>
                        </w:pPr>
                        <w:r>
                          <w:rPr sz="18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18"/>
                            <w:szCs w:val="18"/>
                          </w:rPr>
                          <w:t>t4l</w:t>
                        </w:r>
                        <w:r>
                          <w:rPr sz="18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position w:val="-7"/>
                            <w:sz w:val="18"/>
                            <w:szCs w:val="18"/>
                          </w:rPr>
                          <w:t> </w:t>
                        </w:r>
                        <w:r>
                          <w:rPr sz="18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18"/>
                            <w:szCs w:val="18"/>
                          </w:rPr>
                          <w:t>.</w:t>
                        </w:r>
                        <w:r>
                          <w:rPr sz="18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9"/>
                            <w:position w:val="-8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 </w:t>
                        </w:r>
                        <w:r>
                          <w:rPr sz="18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18"/>
                            <w:szCs w:val="18"/>
                          </w:rPr>
                          <w:t>йr 	</w:t>
                        </w: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i,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  <w:r>
                          <w:rPr sz="23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23"/>
                            <w:szCs w:val="23"/>
                          </w:rPr>
                          <w:t>?I </w:t>
                        </w:r>
                        <w:r>
                          <w:rPr sz="31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8"/>
                            <w:sz w:val="31"/>
                            <w:szCs w:val="31"/>
                          </w:rPr>
                          <w:t>5 </w:t>
                        </w:r>
                        <w:r>
                          <w:rPr sz="42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2"/>
                            <w:sz w:val="42"/>
                            <w:szCs w:val="42"/>
                          </w:rPr>
                          <w:t>Е 	</w:t>
                        </w:r>
                        <w:r>
                          <w:rPr sz="8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3"/>
                            <w:position w:val="-22"/>
                            <w:sz w:val="8"/>
                            <w:szCs w:val="8"/>
                          </w:rPr>
                          <w:t>l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l.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2350007</wp:posOffset>
            </wp:positionH>
            <wp:positionV relativeFrom="paragraph">
              <wp:posOffset>128397</wp:posOffset>
            </wp:positionV>
            <wp:extent cx="567335" cy="313219"/>
            <wp:effectExtent l="0" t="0" r="0" b="0"/>
            <wp:wrapNone/>
            <wp:docPr id="238" name="Freeform 23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0007" y="5399533"/>
                      <a:ext cx="453035" cy="19891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13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=l9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5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   </w:t>
                        </w:r>
                        <w:r>
                          <w:rPr sz="18" baseline="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9"/>
                            <w:sz w:val="18"/>
                            <w:szCs w:val="18"/>
                          </w:rPr>
                          <w:t>_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1624583</wp:posOffset>
            </wp:positionH>
            <wp:positionV relativeFrom="paragraph">
              <wp:posOffset>3429</wp:posOffset>
            </wp:positionV>
            <wp:extent cx="840038" cy="298246"/>
            <wp:effectExtent l="0" t="0" r="0" b="0"/>
            <wp:wrapNone/>
            <wp:docPr id="239" name="Freeform 23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24583" y="5449825"/>
                      <a:ext cx="725738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017"/>
                          </w:tabs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Еl 	l,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1618488</wp:posOffset>
            </wp:positionH>
            <wp:positionV relativeFrom="paragraph">
              <wp:posOffset>46863</wp:posOffset>
            </wp:positionV>
            <wp:extent cx="846231" cy="368064"/>
            <wp:effectExtent l="0" t="0" r="0" b="0"/>
            <wp:wrapNone/>
            <wp:docPr id="240" name="Freeform 24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18488" y="5493259"/>
                      <a:ext cx="731931" cy="25376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022"/>
                          </w:tabs>
                          <w:spacing w:before="0" w:after="0" w:line="399" w:lineRule="exact"/>
                          <w:ind w:left="0" w:right="0" w:firstLine="0"/>
                        </w:pP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dl 	</w:t>
                        </w:r>
                        <w:r>
                          <w:rPr sz="2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9"/>
                            <w:szCs w:val="29"/>
                          </w:rPr>
                          <w:t>li</w:t>
                        </w:r>
                        <w:r>
                          <w:rPr>
                            <w:rFonts w:ascii="Times New Roman" w:hAnsi="Times New Roman" w:cs="Times New Roman"/>
                            <w:sz w:val="29"/>
                            <w:szCs w:val="2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9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1618488</wp:posOffset>
            </wp:positionH>
            <wp:positionV relativeFrom="paragraph">
              <wp:posOffset>11049</wp:posOffset>
            </wp:positionV>
            <wp:extent cx="828923" cy="304342"/>
            <wp:effectExtent l="0" t="0" r="0" b="0"/>
            <wp:wrapNone/>
            <wp:docPr id="241" name="Freeform 24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18488" y="5632704"/>
                      <a:ext cx="714623" cy="19004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017"/>
                          </w:tabs>
                          <w:spacing w:before="0" w:after="0" w:line="29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trl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4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 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d' 	li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2350007</wp:posOffset>
            </wp:positionH>
            <wp:positionV relativeFrom="paragraph">
              <wp:posOffset>16384</wp:posOffset>
            </wp:positionV>
            <wp:extent cx="756644" cy="321240"/>
            <wp:effectExtent l="0" t="0" r="0" b="0"/>
            <wp:wrapNone/>
            <wp:docPr id="242" name="Freeform 24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0007" y="5638039"/>
                      <a:ext cx="642344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993"/>
                          </w:tabs>
                          <w:spacing w:before="0" w:after="0" w:line="325" w:lineRule="exact"/>
                          <w:ind w:left="0" w:right="0" w:firstLine="0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ýl&gt;s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.9 	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1615439</wp:posOffset>
            </wp:positionH>
            <wp:positionV relativeFrom="paragraph">
              <wp:posOffset>43816</wp:posOffset>
            </wp:positionV>
            <wp:extent cx="848887" cy="413213"/>
            <wp:effectExtent l="0" t="0" r="0" b="0"/>
            <wp:wrapNone/>
            <wp:docPr id="243" name="Freeform 24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15439" y="5665471"/>
                      <a:ext cx="734587" cy="29891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70" w:lineRule="exact"/>
                          <w:ind w:left="0" w:right="0" w:firstLine="0"/>
                        </w:pP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9"/>
                            <w:szCs w:val="39"/>
                          </w:rPr>
                          <w:t>ýl</w:t>
                        </w: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9"/>
                            <w:sz w:val="39"/>
                            <w:szCs w:val="39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9"/>
                            <w:szCs w:val="39"/>
                          </w:rPr>
                          <w:t> </w:t>
                        </w: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9"/>
                            <w:szCs w:val="39"/>
                          </w:rPr>
                          <w:t>+</w:t>
                        </w: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7"/>
                            <w:sz w:val="39"/>
                            <w:szCs w:val="39"/>
                          </w:rPr>
                          <w:t> </w:t>
                        </w:r>
                        <w:r>
                          <w:rPr sz="3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1"/>
                            <w:szCs w:val="31"/>
                          </w:rPr>
                          <w:t>ll</w:t>
                        </w:r>
                        <w:r>
                          <w:rPr>
                            <w:rFonts w:ascii="Times New Roman" w:hAnsi="Times New Roman" w:cs="Times New Roman"/>
                            <w:sz w:val="31"/>
                            <w:szCs w:val="3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2350007</wp:posOffset>
            </wp:positionH>
            <wp:positionV relativeFrom="paragraph">
              <wp:posOffset>157354</wp:posOffset>
            </wp:positionV>
            <wp:extent cx="750548" cy="432892"/>
            <wp:effectExtent l="0" t="0" r="0" b="0"/>
            <wp:wrapNone/>
            <wp:docPr id="244" name="Freeform 24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0007" y="5779009"/>
                      <a:ext cx="636248" cy="31859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15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Jl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   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EJ*l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Jl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   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л9l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984"/>
                          </w:tabs>
                          <w:spacing w:before="0" w:after="0" w:line="434" w:lineRule="exact"/>
                          <w:ind w:left="0" w:right="0" w:firstLine="0"/>
                        </w:pP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9lýэ 	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tabs>
          <w:tab w:val="left" w:pos="580"/>
        </w:tabs>
        <w:spacing w:before="0" w:after="0" w:line="181" w:lineRule="exact"/>
        <w:ind w:left="0" w:right="0" w:firstLine="9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il 	9ir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575"/>
          <w:tab w:val="left" w:pos="1026"/>
        </w:tabs>
        <w:spacing w:before="0" w:after="0" w:line="181" w:lineRule="exact"/>
        <w:ind w:left="0" w:right="0" w:firstLine="9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2350007</wp:posOffset>
            </wp:positionH>
            <wp:positionV relativeFrom="paragraph">
              <wp:posOffset>91439</wp:posOffset>
            </wp:positionV>
            <wp:extent cx="746488" cy="302418"/>
            <wp:effectExtent l="0" t="0" r="0" b="0"/>
            <wp:wrapNone/>
            <wp:docPr id="245" name="Freeform 24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0007" y="6006846"/>
                      <a:ext cx="632188" cy="18811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393"/>
                            <w:tab w:val="left" w:pos="532"/>
                            <w:tab w:val="left" w:pos="840"/>
                            <w:tab w:val="left" w:pos="979"/>
                          </w:tabs>
                          <w:spacing w:before="0" w:after="0" w:line="115" w:lineRule="exact"/>
                          <w:ind w:left="0" w:right="0" w:firstLine="0"/>
                          <w:jc w:val="right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lF 	l: 		</w:t>
                        </w:r>
                        <w:r>
                          <w:rPr sz="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"/>
                            <w:szCs w:val="4"/>
                          </w:rPr>
                          <w:t>J</w:t>
                        </w:r>
                        <w:r>
                          <w:rPr>
                            <w:rFonts w:ascii="Times New Roman" w:hAnsi="Times New Roman" w:cs="Times New Roman"/>
                            <w:sz w:val="4"/>
                            <w:szCs w:val="4"/>
                          </w:rPr>
                          <w:t> 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-lH 		</w:t>
                        </w:r>
                        <w:r>
                          <w:rPr sz="15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4"/>
                            <w:sz w:val="15"/>
                            <w:szCs w:val="15"/>
                          </w:rPr>
                          <w:t>v 		</w:t>
                        </w:r>
                        <w:r>
                          <w:rPr sz="6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4"/>
                            <w:sz w:val="6"/>
                            <w:szCs w:val="6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6"/>
                            <w:szCs w:val="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il 	L, 	|(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0" w:right="0" w:firstLine="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2350007</wp:posOffset>
            </wp:positionH>
            <wp:positionV relativeFrom="paragraph">
              <wp:posOffset>118873</wp:posOffset>
            </wp:positionV>
            <wp:extent cx="744451" cy="298246"/>
            <wp:effectExtent l="0" t="0" r="0" b="0"/>
            <wp:wrapNone/>
            <wp:docPr id="246" name="Freeform 24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0007" y="6068569"/>
                      <a:ext cx="630151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974"/>
                          </w:tabs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ilx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9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&gt;. 	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2350007</wp:posOffset>
            </wp:positionH>
            <wp:positionV relativeFrom="paragraph">
              <wp:posOffset>167640</wp:posOffset>
            </wp:positionV>
            <wp:extent cx="807791" cy="482193"/>
            <wp:effectExtent l="0" t="0" r="0" b="0"/>
            <wp:wrapNone/>
            <wp:docPr id="247" name="Freeform 24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0007" y="6117336"/>
                      <a:ext cx="693491" cy="36789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79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ElB </w:t>
                        </w:r>
                        <w:r>
                          <w:rPr sz="4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8"/>
                            <w:szCs w:val="48"/>
                          </w:rPr>
                          <w:t>Ё</w:t>
                        </w:r>
                        <w:r>
                          <w:rPr sz="4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4"/>
                            <w:sz w:val="48"/>
                            <w:szCs w:val="48"/>
                          </w:rPr>
                          <w:t> 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lr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;l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5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   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cd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8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lt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796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2350007</wp:posOffset>
            </wp:positionH>
            <wp:positionV relativeFrom="paragraph">
              <wp:posOffset>245364</wp:posOffset>
            </wp:positionV>
            <wp:extent cx="262166" cy="206273"/>
            <wp:effectExtent l="0" t="0" r="0" b="0"/>
            <wp:wrapNone/>
            <wp:docPr id="248" name="Freeform 24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0007" y="6190489"/>
                      <a:ext cx="147866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Jl*лl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1606296</wp:posOffset>
            </wp:positionH>
            <wp:positionV relativeFrom="paragraph">
              <wp:posOffset>333755</wp:posOffset>
            </wp:positionV>
            <wp:extent cx="856807" cy="310438"/>
            <wp:effectExtent l="0" t="0" r="0" b="0"/>
            <wp:wrapNone/>
            <wp:docPr id="249" name="Freeform 24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06296" y="6278880"/>
                      <a:ext cx="742507" cy="19613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08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х|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  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</w:rPr>
                          <w:t>Е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  </w:t>
                        </w:r>
                        <w:r>
                          <w:rPr sz="22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2"/>
                            <w:szCs w:val="22"/>
                          </w:rPr>
                          <w:t>II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1581911</wp:posOffset>
            </wp:positionH>
            <wp:positionV relativeFrom="paragraph">
              <wp:posOffset>343153</wp:posOffset>
            </wp:positionV>
            <wp:extent cx="203649" cy="906278"/>
            <wp:effectExtent l="0" t="0" r="0" b="0"/>
            <wp:wrapNone/>
            <wp:docPr id="250" name="Freeform 25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581911" y="6288278"/>
                      <a:ext cx="89349" cy="79197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77" w:lineRule="exact"/>
                          <w:ind w:left="0" w:right="0" w:firstLine="28"/>
                        </w:pP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х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40" w:after="0" w:line="325" w:lineRule="exact"/>
                          <w:ind w:left="0" w:right="0" w:firstLine="14"/>
                        </w:pPr>
                        <w:r>
                          <w:rPr sz="22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2"/>
                            <w:position w:val="-12"/>
                            <w:sz w:val="22"/>
                            <w:szCs w:val="22"/>
                          </w:rPr>
                          <w:t>F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Ф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30" w:lineRule="exact"/>
                          <w:ind w:left="0" w:right="0" w:firstLine="0"/>
                        </w:pPr>
                        <w:r>
                          <w:rPr sz="23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2"/>
                            <w:position w:val="-16"/>
                            <w:sz w:val="23"/>
                            <w:szCs w:val="23"/>
                          </w:rPr>
                          <w:t>у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(ý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2350007</wp:posOffset>
            </wp:positionH>
            <wp:positionV relativeFrom="paragraph">
              <wp:posOffset>384809</wp:posOffset>
            </wp:positionV>
            <wp:extent cx="811507" cy="321240"/>
            <wp:effectExtent l="0" t="0" r="0" b="0"/>
            <wp:wrapNone/>
            <wp:docPr id="251" name="Freeform 25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0007" y="6329934"/>
                      <a:ext cx="697207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964"/>
                          </w:tabs>
                          <w:spacing w:before="0" w:after="0" w:line="325" w:lineRule="exact"/>
                          <w:ind w:left="0" w:right="0" w:firstLine="0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)l </w:t>
                        </w:r>
                        <w:r>
                          <w:rPr sz="22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3"/>
                            <w:sz w:val="22"/>
                            <w:szCs w:val="22"/>
                          </w:rPr>
                          <w:t>t-'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tr 	</w:t>
                        </w: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</w:rPr>
                          <w:t>l 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i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1606296</wp:posOffset>
            </wp:positionH>
            <wp:positionV relativeFrom="paragraph">
              <wp:posOffset>419100</wp:posOffset>
            </wp:positionV>
            <wp:extent cx="835283" cy="450646"/>
            <wp:effectExtent l="0" t="0" r="0" b="0"/>
            <wp:wrapNone/>
            <wp:docPr id="252" name="Freeform 25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06296" y="6364225"/>
                      <a:ext cx="720983" cy="3363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556"/>
                            <w:tab w:val="left" w:pos="1003"/>
                          </w:tabs>
                          <w:spacing w:before="0" w:after="0" w:line="240" w:lineRule="exact"/>
                          <w:ind w:left="0" w:right="0" w:firstLine="0"/>
                          <w:jc w:val="both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xl 	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</w:rPr>
                          <w:t>l 	l!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dl 		li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2350007</wp:posOffset>
            </wp:positionH>
            <wp:positionV relativeFrom="paragraph">
              <wp:posOffset>454914</wp:posOffset>
            </wp:positionV>
            <wp:extent cx="809067" cy="486308"/>
            <wp:effectExtent l="0" t="0" r="0" b="0"/>
            <wp:wrapNone/>
            <wp:docPr id="253" name="Freeform 25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0007" y="6400039"/>
                      <a:ext cx="694767" cy="37200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49" w:lineRule="exact"/>
                          <w:ind w:left="0" w:right="0" w:firstLine="0"/>
                          <w:jc w:val="both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0lx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1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Lo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5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7"/>
                            <w:szCs w:val="27"/>
                          </w:rPr>
                          <w:t>li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3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2"/>
                            <w:szCs w:val="32"/>
                          </w:rPr>
                          <w:t>?lg </w:t>
                        </w:r>
                        <w:r>
                          <w:rPr sz="33" baseline="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6"/>
                            <w:sz w:val="33"/>
                            <w:szCs w:val="33"/>
                          </w:rPr>
                          <w:t>ý(</w:t>
                        </w:r>
                        <w:r>
                          <w:rPr sz="33" baseline="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9"/>
                            <w:position w:val="6"/>
                            <w:sz w:val="33"/>
                            <w:szCs w:val="33"/>
                          </w:rPr>
                          <w:t> </w:t>
                        </w:r>
                        <w:r>
                          <w:rPr sz="3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2"/>
                            <w:szCs w:val="32"/>
                          </w:rPr>
                          <w:t>li</w:t>
                        </w:r>
                        <w:r>
                          <w:rPr>
                            <w:rFonts w:ascii="Times New Roman" w:hAnsi="Times New Roman" w:cs="Times New Roman"/>
                            <w:sz w:val="32"/>
                            <w:szCs w:val="3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6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66"/>
          <w:szCs w:val="66"/>
        </w:rPr>
        <w:t>ilýl,i</w:t>
      </w:r>
      <w:r>
        <w:rPr>
          <w:rFonts w:ascii="Times New Roman" w:hAnsi="Times New Roman" w:cs="Times New Roman"/>
          <w:sz w:val="66"/>
          <w:szCs w:val="6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79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2350007</wp:posOffset>
            </wp:positionH>
            <wp:positionV relativeFrom="paragraph">
              <wp:posOffset>127253</wp:posOffset>
            </wp:positionV>
            <wp:extent cx="794807" cy="321240"/>
            <wp:effectExtent l="0" t="0" r="0" b="0"/>
            <wp:wrapNone/>
            <wp:docPr id="254" name="Freeform 25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0007" y="6640830"/>
                      <a:ext cx="680507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950"/>
                          </w:tabs>
                          <w:spacing w:before="0" w:after="0" w:line="325" w:lineRule="exact"/>
                          <w:ind w:left="0" w:right="0" w:firstLine="0"/>
                        </w:pP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+l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*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х 	ll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1606296</wp:posOffset>
            </wp:positionH>
            <wp:positionV relativeFrom="paragraph">
              <wp:posOffset>212598</wp:posOffset>
            </wp:positionV>
            <wp:extent cx="856449" cy="452837"/>
            <wp:effectExtent l="0" t="0" r="0" b="0"/>
            <wp:wrapNone/>
            <wp:docPr id="255" name="Freeform 25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06296" y="6726175"/>
                      <a:ext cx="742149" cy="33853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33" w:lineRule="exact"/>
                          <w:ind w:left="0" w:right="0" w:firstLine="0"/>
                        </w:pP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9"/>
                            <w:szCs w:val="39"/>
                          </w:rPr>
                          <w:t>yl</w:t>
                        </w: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9"/>
                            <w:sz w:val="39"/>
                            <w:szCs w:val="39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9"/>
                            <w:szCs w:val="39"/>
                          </w:rPr>
                          <w:t> </w:t>
                        </w:r>
                        <w:r>
                          <w:rPr sz="39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39"/>
                            <w:szCs w:val="39"/>
                          </w:rPr>
                          <w:t>Е</w:t>
                        </w:r>
                        <w:r>
                          <w:rPr sz="39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"/>
                            <w:position w:val="-6"/>
                            <w:sz w:val="39"/>
                            <w:szCs w:val="39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9"/>
                            <w:szCs w:val="39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  <w:vertAlign w:val="subscript"/>
                          </w:rPr>
                          <w:t>lч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1606296</wp:posOffset>
            </wp:positionH>
            <wp:positionV relativeFrom="paragraph">
              <wp:posOffset>257556</wp:posOffset>
            </wp:positionV>
            <wp:extent cx="790475" cy="252260"/>
            <wp:effectExtent l="0" t="0" r="0" b="0"/>
            <wp:wrapNone/>
            <wp:docPr id="256" name="Freeform 25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06296" y="6771133"/>
                      <a:ext cx="676175" cy="1379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537"/>
                            <w:tab w:val="left" w:pos="983"/>
                          </w:tabs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чl 	у/ 	li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2350007</wp:posOffset>
            </wp:positionH>
            <wp:positionV relativeFrom="paragraph">
              <wp:posOffset>262889</wp:posOffset>
            </wp:positionV>
            <wp:extent cx="800742" cy="287445"/>
            <wp:effectExtent l="0" t="0" r="0" b="0"/>
            <wp:wrapNone/>
            <wp:docPr id="257" name="Freeform 25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0007" y="6776466"/>
                      <a:ext cx="686442" cy="17314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499"/>
                            <w:tab w:val="left" w:pos="945"/>
                            <w:tab w:val="left" w:pos="1060"/>
                          </w:tabs>
                          <w:spacing w:before="0" w:after="0" w:line="108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Jlл 	Н 	l 	l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945"/>
                          </w:tabs>
                          <w:spacing w:before="0" w:after="0" w:line="272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Jl()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</w:t>
                        </w:r>
                        <w:r>
                          <w:rPr sz="21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1"/>
                            <w:szCs w:val="21"/>
                          </w:rPr>
                          <w:t>Д 	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l)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2350007</wp:posOffset>
            </wp:positionH>
            <wp:positionV relativeFrom="paragraph">
              <wp:posOffset>348233</wp:posOffset>
            </wp:positionV>
            <wp:extent cx="807810" cy="275253"/>
            <wp:effectExtent l="0" t="0" r="0" b="0"/>
            <wp:wrapNone/>
            <wp:docPr id="258" name="Freeform 25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0007" y="6861810"/>
                      <a:ext cx="693510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940"/>
                          </w:tabs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1lф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3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t 	</w:t>
                        </w: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</w:rPr>
                          <w:t>J;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4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8"/>
          <w:szCs w:val="48"/>
        </w:rPr>
        <w:t>;l</w:t>
      </w:r>
      <w:r>
        <w:rPr sz="4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8"/>
          <w:szCs w:val="48"/>
        </w:rPr>
        <w:t> </w:t>
      </w:r>
      <w:r>
        <w:rPr>
          <w:rFonts w:ascii="Times New Roman" w:hAnsi="Times New Roman" w:cs="Times New Roman"/>
          <w:sz w:val="48"/>
          <w:szCs w:val="48"/>
        </w:rPr>
        <w:t> </w:t>
      </w:r>
      <w:r>
        <w:rPr sz="4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8"/>
          <w:szCs w:val="48"/>
        </w:rPr>
        <w:t>ч</w:t>
      </w:r>
      <w:r>
        <w:rPr sz="4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2"/>
          <w:sz w:val="48"/>
          <w:szCs w:val="48"/>
        </w:rPr>
        <w:t>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lE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tabs>
          <w:tab w:val="left" w:pos="527"/>
        </w:tabs>
        <w:spacing w:before="0" w:after="0" w:line="228" w:lineRule="exact"/>
        <w:ind w:left="14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3322320</wp:posOffset>
            </wp:positionH>
            <wp:positionV relativeFrom="paragraph">
              <wp:posOffset>73153</wp:posOffset>
            </wp:positionV>
            <wp:extent cx="931466" cy="275328"/>
            <wp:effectExtent l="0" t="0" r="0" b="0"/>
            <wp:wrapNone/>
            <wp:docPr id="259" name="Freeform 25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322320" y="4637533"/>
                      <a:ext cx="817166" cy="16102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123"/>
                          </w:tabs>
                          <w:spacing w:before="0" w:after="0" w:line="253" w:lineRule="exact"/>
                          <w:ind w:left="0" w:right="0" w:firstLine="0"/>
                        </w:pP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о\	</w:t>
                        </w:r>
                        <w:r>
                          <w:rPr sz="18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3"/>
                            <w:sz w:val="18"/>
                            <w:szCs w:val="18"/>
                          </w:rPr>
                          <w:t>\о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цL	</w:t>
      </w:r>
      <w:r>
        <w:rPr sz="18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18"/>
          <w:szCs w:val="18"/>
        </w:rPr>
        <w:t>\о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1088"/>
          <w:tab w:val="left" w:pos="1539"/>
        </w:tabs>
        <w:spacing w:before="0" w:after="0" w:line="325" w:lineRule="exact"/>
        <w:ind w:left="14" w:right="0" w:firstLine="508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6\	</w:t>
      </w:r>
      <w:r>
        <w:rPr sz="27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7"/>
          <w:szCs w:val="27"/>
        </w:rPr>
        <w:t>L	</w:t>
      </w:r>
      <w:r>
        <w:rPr sz="12" baseline="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5"/>
          <w:sz w:val="12"/>
          <w:szCs w:val="12"/>
        </w:rPr>
        <w:t>-Ф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16" w:lineRule="exact"/>
        <w:ind w:left="0" w:right="757" w:firstLine="177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3179064</wp:posOffset>
            </wp:positionH>
            <wp:positionV relativeFrom="paragraph">
              <wp:posOffset>112776</wp:posOffset>
            </wp:positionV>
            <wp:extent cx="165635" cy="252260"/>
            <wp:effectExtent l="0" t="0" r="0" b="0"/>
            <wp:wrapNone/>
            <wp:docPr id="260" name="Freeform 26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179064" y="5094733"/>
                      <a:ext cx="51335" cy="1379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3172967</wp:posOffset>
            </wp:positionH>
            <wp:positionV relativeFrom="paragraph">
              <wp:posOffset>156971</wp:posOffset>
            </wp:positionV>
            <wp:extent cx="482519" cy="415861"/>
            <wp:effectExtent l="0" t="0" r="0" b="0"/>
            <wp:wrapNone/>
            <wp:docPr id="261" name="Freeform 26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172967" y="5138928"/>
                      <a:ext cx="368219" cy="30156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9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ll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566"/>
                          </w:tabs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ll 	</w:t>
                        </w:r>
                        <w:r>
                          <w:rPr sz="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6"/>
                            <w:szCs w:val="6"/>
                          </w:rPr>
                          <w:t>i</w:t>
                        </w:r>
                        <w:r>
                          <w:rPr>
                            <w:rFonts w:ascii="Times New Roman" w:hAnsi="Times New Roman" w:cs="Times New Roman"/>
                            <w:sz w:val="6"/>
                            <w:szCs w:val="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3044951</wp:posOffset>
            </wp:positionH>
            <wp:positionV relativeFrom="paragraph">
              <wp:posOffset>379476</wp:posOffset>
            </wp:positionV>
            <wp:extent cx="607488" cy="525226"/>
            <wp:effectExtent l="0" t="0" r="0" b="0"/>
            <wp:wrapNone/>
            <wp:docPr id="262" name="Freeform 26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44951" y="5361433"/>
                      <a:ext cx="493188" cy="41092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201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lvl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763"/>
                          </w:tabs>
                          <w:spacing w:before="0" w:after="0" w:line="311" w:lineRule="exact"/>
                          <w:ind w:left="24" w:right="0" w:hanging="24"/>
                          <w:jc w:val="both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.*lts 	</w:t>
                        </w:r>
                        <w:r>
                          <w:rPr sz="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6"/>
                            <w:szCs w:val="6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6"/>
                            <w:szCs w:val="6"/>
                          </w:rPr>
                          <w:t>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al </w:t>
                        </w:r>
                        <w:r>
                          <w:rPr sz="39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39"/>
                            <w:szCs w:val="39"/>
                          </w:rPr>
                          <w:t>з 	</w:t>
                        </w:r>
                        <w:r>
                          <w:rPr sz="8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4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2"/>
          <w:szCs w:val="42"/>
        </w:rPr>
        <w:t>1,1</w:t>
      </w:r>
      <w:r>
        <w:rPr>
          <w:rFonts w:ascii="Times New Roman" w:hAnsi="Times New Roman" w:cs="Times New Roman"/>
          <w:sz w:val="42"/>
          <w:szCs w:val="42"/>
        </w:rPr>
        <w:t> </w:t>
      </w:r>
      <w:r>
        <w:br w:type="textWrapping" w:clear="all"/>
      </w:r>
      <w:r>
        <w:rPr sz="5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50"/>
          <w:szCs w:val="50"/>
        </w:rPr>
        <w:t>:lчЁ</w:t>
      </w:r>
      <w:r>
        <w:rPr sz="5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sz w:val="50"/>
          <w:szCs w:val="50"/>
        </w:rPr>
        <w:t> </w:t>
      </w:r>
      <w:r>
        <w:rPr sz="1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0"/>
          <w:szCs w:val="10"/>
        </w:rPr>
        <w:t>l</w:t>
      </w:r>
      <w:r>
        <w:rPr>
          <w:rFonts w:ascii="Times New Roman" w:hAnsi="Times New Roman" w:cs="Times New Roman"/>
          <w:sz w:val="10"/>
          <w:szCs w:val="1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3057144</wp:posOffset>
            </wp:positionH>
            <wp:positionV relativeFrom="paragraph">
              <wp:posOffset>119379</wp:posOffset>
            </wp:positionV>
            <wp:extent cx="586152" cy="321240"/>
            <wp:effectExtent l="0" t="0" r="0" b="0"/>
            <wp:wrapNone/>
            <wp:docPr id="263" name="Freeform 26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57144" y="5634990"/>
                      <a:ext cx="471852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729"/>
                          </w:tabs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9lы 	</w:t>
                        </w:r>
                        <w:r>
                          <w:rPr sz="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6"/>
                            <w:szCs w:val="6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6"/>
                            <w:szCs w:val="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3054095</wp:posOffset>
            </wp:positionH>
            <wp:positionV relativeFrom="paragraph">
              <wp:posOffset>69088</wp:posOffset>
            </wp:positionV>
            <wp:extent cx="589003" cy="229266"/>
            <wp:effectExtent l="0" t="0" r="0" b="0"/>
            <wp:wrapNone/>
            <wp:docPr id="264" name="Freeform 26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54095" y="5759959"/>
                      <a:ext cx="474703" cy="11496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729"/>
                          </w:tabs>
                          <w:spacing w:before="0" w:after="0" w:line="181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tslL 	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3054095</wp:posOffset>
            </wp:positionH>
            <wp:positionV relativeFrom="paragraph">
              <wp:posOffset>101092</wp:posOffset>
            </wp:positionV>
            <wp:extent cx="584579" cy="275253"/>
            <wp:effectExtent l="0" t="0" r="0" b="0"/>
            <wp:wrapNone/>
            <wp:docPr id="265" name="Freeform 26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54095" y="5791963"/>
                      <a:ext cx="470279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729"/>
                          </w:tabs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ýl, 	</w:t>
                        </w:r>
                        <w:r>
                          <w:rPr sz="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"/>
                            <w:szCs w:val="3"/>
                          </w:rPr>
                          <w:t>I</w:t>
                        </w:r>
                        <w:r>
                          <w:rPr>
                            <w:rFonts w:ascii="Times New Roman" w:hAnsi="Times New Roman" w:cs="Times New Roman"/>
                            <w:sz w:val="3"/>
                            <w:szCs w:val="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3044951</wp:posOffset>
            </wp:positionH>
            <wp:positionV relativeFrom="paragraph">
              <wp:posOffset>116331</wp:posOffset>
            </wp:positionV>
            <wp:extent cx="592247" cy="497757"/>
            <wp:effectExtent l="0" t="0" r="0" b="0"/>
            <wp:wrapNone/>
            <wp:docPr id="266" name="Freeform 26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44951" y="5807202"/>
                      <a:ext cx="477947" cy="38345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738"/>
                          </w:tabs>
                          <w:spacing w:before="0" w:after="0" w:line="240" w:lineRule="exact"/>
                          <w:ind w:left="0" w:right="0" w:firstLine="9"/>
                          <w:jc w:val="both"/>
                        </w:pP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</w:rPr>
                          <w:t>а.l 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ts 	</w:t>
                        </w:r>
                        <w:r>
                          <w:rPr sz="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6"/>
                            <w:szCs w:val="6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6"/>
                            <w:szCs w:val="6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Фl:tr 	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3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3044951</wp:posOffset>
            </wp:positionH>
            <wp:positionV relativeFrom="paragraph">
              <wp:posOffset>49275</wp:posOffset>
            </wp:positionV>
            <wp:extent cx="627913" cy="388029"/>
            <wp:effectExtent l="0" t="0" r="0" b="0"/>
            <wp:wrapNone/>
            <wp:docPr id="267" name="Freeform 26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44951" y="6090666"/>
                      <a:ext cx="513613" cy="27372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724"/>
                          </w:tabs>
                          <w:spacing w:before="0" w:after="0" w:line="177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tslE 	</w:t>
                        </w:r>
                        <w:r>
                          <w:rPr sz="8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хlФ 	</w:t>
                        </w: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</w:rPr>
                          <w:t>|l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tabs>
          <w:tab w:val="left" w:pos="1790"/>
        </w:tabs>
        <w:spacing w:before="0" w:after="0" w:line="235" w:lineRule="exact"/>
        <w:ind w:left="1075" w:right="-40" w:firstLine="0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3044951</wp:posOffset>
            </wp:positionH>
            <wp:positionV relativeFrom="paragraph">
              <wp:posOffset>47244</wp:posOffset>
            </wp:positionV>
            <wp:extent cx="582908" cy="241458"/>
            <wp:effectExtent l="0" t="0" r="0" b="0"/>
            <wp:wrapNone/>
            <wp:docPr id="268" name="Freeform 26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44951" y="6284215"/>
                      <a:ext cx="468608" cy="12715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720"/>
                          </w:tabs>
                          <w:spacing w:before="0" w:after="0" w:line="200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-ii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sz w:val="15"/>
                            <w:szCs w:val="1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 </w:t>
                        </w:r>
                        <w:r>
                          <w:rPr sz="1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15"/>
                            <w:szCs w:val="15"/>
                          </w:rPr>
                          <w:t>с0 	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  <w:vertAlign w:val="subscript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3044951</wp:posOffset>
            </wp:positionH>
            <wp:positionV relativeFrom="paragraph">
              <wp:posOffset>391668</wp:posOffset>
            </wp:positionV>
            <wp:extent cx="568559" cy="310305"/>
            <wp:effectExtent l="0" t="0" r="0" b="0"/>
            <wp:wrapNone/>
            <wp:docPr id="269" name="Freeform 26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44951" y="6628639"/>
                      <a:ext cx="454259" cy="19600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537"/>
                          </w:tabs>
                          <w:spacing w:before="0" w:after="0" w:line="115" w:lineRule="exact"/>
                          <w:ind w:left="0" w:right="0" w:firstLine="0"/>
                          <w:jc w:val="both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nl! 	</w:t>
                        </w: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</w:rPr>
                          <w:t>col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]ltC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9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</w:t>
                        </w:r>
                        <w:r>
                          <w:rPr sz="1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6"/>
                            <w:szCs w:val="16"/>
                          </w:rPr>
                          <w:t>cэl</w:t>
                        </w: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3044951</wp:posOffset>
            </wp:positionH>
            <wp:positionV relativeFrom="paragraph">
              <wp:posOffset>467868</wp:posOffset>
            </wp:positionV>
            <wp:extent cx="564362" cy="475430"/>
            <wp:effectExtent l="0" t="0" r="0" b="0"/>
            <wp:wrapNone/>
            <wp:docPr id="270" name="Freeform 27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44951" y="6704839"/>
                      <a:ext cx="450062" cy="36113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30" w:lineRule="exact"/>
                          <w:ind w:left="0" w:right="0" w:firstLine="0"/>
                          <w:jc w:val="both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э|о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;rl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9l 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х 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Ёl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4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5"/>
          <w:szCs w:val="45"/>
        </w:rPr>
        <w:t>ilb 	</w:t>
      </w:r>
      <w:r>
        <w:rPr sz="8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8"/>
          <w:szCs w:val="8"/>
        </w:rPr>
        <w:t>l</w:t>
      </w:r>
      <w:r>
        <w:rPr>
          <w:rFonts w:ascii="Times New Roman" w:hAnsi="Times New Roman" w:cs="Times New Roman"/>
          <w:sz w:val="8"/>
          <w:szCs w:val="8"/>
        </w:rPr>
        <w:t> </w:t>
      </w:r>
      <w:r>
        <w:rPr sz="3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1"/>
          <w:szCs w:val="31"/>
        </w:rPr>
        <w:t>5iЧ </w:t>
      </w:r>
      <w:r>
        <w:rPr sz="29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9"/>
          <w:szCs w:val="29"/>
        </w:rPr>
        <w:t>"l</w:t>
      </w:r>
      <w:r>
        <w:rPr>
          <w:rFonts w:ascii="Times New Roman" w:hAnsi="Times New Roman" w:cs="Times New Roman"/>
          <w:sz w:val="29"/>
          <w:szCs w:val="29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9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57" w:right="0" w:firstLine="52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3605784</wp:posOffset>
            </wp:positionH>
            <wp:positionV relativeFrom="paragraph">
              <wp:posOffset>102108</wp:posOffset>
            </wp:positionV>
            <wp:extent cx="236963" cy="275253"/>
            <wp:effectExtent l="0" t="0" r="0" b="0"/>
            <wp:wrapNone/>
            <wp:docPr id="271" name="Freeform 27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605784" y="5313427"/>
                      <a:ext cx="122663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Ol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tl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57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3602735</wp:posOffset>
            </wp:positionH>
            <wp:positionV relativeFrom="paragraph">
              <wp:posOffset>140207</wp:posOffset>
            </wp:positionV>
            <wp:extent cx="260254" cy="275253"/>
            <wp:effectExtent l="0" t="0" r="0" b="0"/>
            <wp:wrapNone/>
            <wp:docPr id="272" name="Freeform 27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602735" y="5386578"/>
                      <a:ext cx="145954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arl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l--l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3599688</wp:posOffset>
            </wp:positionH>
            <wp:positionV relativeFrom="paragraph">
              <wp:posOffset>49022</wp:posOffset>
            </wp:positionV>
            <wp:extent cx="215400" cy="275253"/>
            <wp:effectExtent l="0" t="0" r="0" b="0"/>
            <wp:wrapNone/>
            <wp:docPr id="273" name="Freeform 27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99688" y="5456683"/>
                      <a:ext cx="101100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ol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3596640</wp:posOffset>
            </wp:positionH>
            <wp:positionV relativeFrom="paragraph">
              <wp:posOffset>119125</wp:posOffset>
            </wp:positionV>
            <wp:extent cx="209448" cy="275253"/>
            <wp:effectExtent l="0" t="0" r="0" b="0"/>
            <wp:wrapNone/>
            <wp:docPr id="274" name="Freeform 27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96640" y="5526786"/>
                      <a:ext cx="95148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3593591</wp:posOffset>
            </wp:positionH>
            <wp:positionV relativeFrom="paragraph">
              <wp:posOffset>170941</wp:posOffset>
            </wp:positionV>
            <wp:extent cx="254879" cy="275253"/>
            <wp:effectExtent l="0" t="0" r="0" b="0"/>
            <wp:wrapNone/>
            <wp:docPr id="275" name="Freeform 27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93591" y="5578602"/>
                      <a:ext cx="140579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(сl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3596640</wp:posOffset>
            </wp:positionH>
            <wp:positionV relativeFrom="paragraph">
              <wp:posOffset>52069</wp:posOffset>
            </wp:positionV>
            <wp:extent cx="244285" cy="321240"/>
            <wp:effectExtent l="0" t="0" r="0" b="0"/>
            <wp:wrapNone/>
            <wp:docPr id="276" name="Freeform 27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96640" y="5634990"/>
                      <a:ext cx="129985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чl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0" w:right="0" w:firstLine="0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t-l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489"/>
        </w:tabs>
        <w:spacing w:before="0" w:after="0" w:line="253" w:lineRule="exact"/>
        <w:ind w:left="0" w:right="0" w:firstLine="43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3584447</wp:posOffset>
            </wp:positionH>
            <wp:positionV relativeFrom="paragraph">
              <wp:posOffset>83820</wp:posOffset>
            </wp:positionV>
            <wp:extent cx="240665" cy="354768"/>
            <wp:effectExtent l="0" t="0" r="0" b="0"/>
            <wp:wrapNone/>
            <wp:docPr id="277" name="Freeform 27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84447" y="5976366"/>
                      <a:ext cx="126365" cy="24046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4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!j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Fl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1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21"/>
          <w:szCs w:val="21"/>
        </w:rPr>
        <w:t>:l	</w:t>
      </w:r>
      <w:r>
        <w:rPr sz="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"/>
          <w:szCs w:val="3"/>
        </w:rPr>
        <w:t>I</w:t>
      </w:r>
      <w:r>
        <w:rPr>
          <w:rFonts w:ascii="Times New Roman" w:hAnsi="Times New Roman" w:cs="Times New Roman"/>
          <w:sz w:val="3"/>
          <w:szCs w:val="3"/>
        </w:rPr>
        <w:t> </w:t>
      </w:r>
    </w:p>
    <w:p>
      <w:pPr>
        <w:spacing w:after="4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3581400</wp:posOffset>
            </wp:positionH>
            <wp:positionV relativeFrom="paragraph">
              <wp:posOffset>86105</wp:posOffset>
            </wp:positionV>
            <wp:extent cx="200957" cy="252260"/>
            <wp:effectExtent l="0" t="0" r="0" b="0"/>
            <wp:wrapNone/>
            <wp:docPr id="278" name="Freeform 27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81400" y="6140196"/>
                      <a:ext cx="86657" cy="1379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оl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3557015</wp:posOffset>
            </wp:positionH>
            <wp:positionV relativeFrom="paragraph">
              <wp:posOffset>105155</wp:posOffset>
            </wp:positionV>
            <wp:extent cx="295292" cy="321240"/>
            <wp:effectExtent l="0" t="0" r="0" b="0"/>
            <wp:wrapNone/>
            <wp:docPr id="279" name="Freeform 27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57015" y="6159246"/>
                      <a:ext cx="180992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.ol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tabs>
          <w:tab w:val="left" w:pos="469"/>
        </w:tabs>
        <w:spacing w:before="0" w:after="0" w:line="410" w:lineRule="exact"/>
        <w:ind w:left="9" w:right="-19" w:firstLine="19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3575303</wp:posOffset>
            </wp:positionH>
            <wp:positionV relativeFrom="paragraph">
              <wp:posOffset>15113</wp:posOffset>
            </wp:positionV>
            <wp:extent cx="244285" cy="252260"/>
            <wp:effectExtent l="0" t="0" r="0" b="0"/>
            <wp:wrapNone/>
            <wp:docPr id="280" name="Freeform 28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75303" y="6271260"/>
                      <a:ext cx="129985" cy="1379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(ýl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2350007</wp:posOffset>
            </wp:positionH>
            <wp:positionV relativeFrom="paragraph">
              <wp:posOffset>657480</wp:posOffset>
            </wp:positionV>
            <wp:extent cx="784932" cy="293541"/>
            <wp:effectExtent l="0" t="0" r="0" b="0"/>
            <wp:wrapNone/>
            <wp:docPr id="281" name="Freeform 28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0007" y="6913627"/>
                      <a:ext cx="670632" cy="17924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936"/>
                          </w:tabs>
                          <w:spacing w:before="0" w:after="0" w:line="282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)lн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 </w:t>
                        </w:r>
                        <w:r>
                          <w:rPr sz="21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1"/>
                            <w:szCs w:val="21"/>
                          </w:rPr>
                          <w:t>Е 	l;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3044951</wp:posOffset>
            </wp:positionH>
            <wp:positionV relativeFrom="paragraph">
              <wp:posOffset>690245</wp:posOffset>
            </wp:positionV>
            <wp:extent cx="627434" cy="496366"/>
            <wp:effectExtent l="0" t="0" r="0" b="0"/>
            <wp:wrapNone/>
            <wp:docPr id="282" name="Freeform 28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44951" y="6946392"/>
                      <a:ext cx="513134" cy="38206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796"/>
                          </w:tabs>
                          <w:spacing w:before="0" w:after="0" w:line="312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ilд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7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tol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'llE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</w:t>
                        </w:r>
                        <w:r>
                          <w:rPr sz="24" baseline="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6"/>
                            <w:sz w:val="24"/>
                            <w:szCs w:val="24"/>
                          </w:rPr>
                          <w:t>яl 	</w:t>
                        </w:r>
                        <w:r>
                          <w:rPr sz="3" baseline="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7"/>
                            <w:sz w:val="3"/>
                            <w:szCs w:val="3"/>
                          </w:rPr>
                          <w:t>]</w:t>
                        </w:r>
                        <w:r>
                          <w:rPr>
                            <w:rFonts w:ascii="Times New Roman" w:hAnsi="Times New Roman" w:cs="Times New Roman"/>
                            <w:sz w:val="3"/>
                            <w:szCs w:val="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1606296</wp:posOffset>
            </wp:positionH>
            <wp:positionV relativeFrom="paragraph">
              <wp:posOffset>700151</wp:posOffset>
            </wp:positionV>
            <wp:extent cx="517711" cy="275253"/>
            <wp:effectExtent l="0" t="0" r="0" b="0"/>
            <wp:wrapNone/>
            <wp:docPr id="283" name="Freeform 28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06296" y="6956298"/>
                      <a:ext cx="403411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:l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3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   </w:t>
                        </w:r>
                        <w:r>
                          <w:rPr sz="13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13"/>
                            <w:szCs w:val="13"/>
                          </w:rPr>
                          <w:t>m</w:t>
                        </w:r>
                        <w:r>
                          <w:rPr>
                            <w:rFonts w:ascii="Times New Roman" w:hAnsi="Times New Roman" w:cs="Times New Roman"/>
                            <w:sz w:val="13"/>
                            <w:szCs w:val="1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1572767</wp:posOffset>
            </wp:positionH>
            <wp:positionV relativeFrom="paragraph">
              <wp:posOffset>733425</wp:posOffset>
            </wp:positionV>
            <wp:extent cx="194938" cy="477932"/>
            <wp:effectExtent l="0" t="0" r="0" b="0"/>
            <wp:wrapNone/>
            <wp:docPr id="284" name="Freeform 28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572767" y="6989572"/>
                      <a:ext cx="80638" cy="36363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65" w:lineRule="exact"/>
                          <w:ind w:left="0" w:right="0" w:firstLine="9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80" w:after="0" w:line="181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Ф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2350007</wp:posOffset>
            </wp:positionH>
            <wp:positionV relativeFrom="paragraph">
              <wp:posOffset>742824</wp:posOffset>
            </wp:positionV>
            <wp:extent cx="317586" cy="275253"/>
            <wp:effectExtent l="0" t="0" r="0" b="0"/>
            <wp:wrapNone/>
            <wp:docPr id="285" name="Freeform 28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0007" y="6998971"/>
                      <a:ext cx="203286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.lO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2350007</wp:posOffset>
            </wp:positionH>
            <wp:positionV relativeFrom="paragraph">
              <wp:posOffset>751968</wp:posOffset>
            </wp:positionV>
            <wp:extent cx="809408" cy="339261"/>
            <wp:effectExtent l="0" t="0" r="0" b="0"/>
            <wp:wrapNone/>
            <wp:docPr id="286" name="Freeform 28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0007" y="7008115"/>
                      <a:ext cx="695108" cy="22496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931"/>
                          </w:tabs>
                          <w:spacing w:before="0" w:after="0" w:line="354" w:lineRule="exact"/>
                          <w:ind w:left="0" w:right="0" w:firstLine="0"/>
                        </w:pPr>
                        <w:r>
                          <w:rPr sz="21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1"/>
                            <w:szCs w:val="21"/>
                          </w:rPr>
                          <w:t>ll</w:t>
                        </w:r>
                        <w:r>
                          <w:rPr sz="21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2"/>
                            <w:position w:val="-10"/>
                            <w:sz w:val="21"/>
                            <w:szCs w:val="21"/>
                          </w:rPr>
                          <w:t> </w:t>
                        </w:r>
                        <w:r>
                          <w:rPr sz="21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1"/>
                            <w:szCs w:val="21"/>
                          </w:rPr>
                          <w:t>Ф</w:t>
                        </w:r>
                        <w:r>
                          <w:rPr sz="21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"/>
                            <w:position w:val="-9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cd 	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lL(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о. 	</w:t>
      </w:r>
      <w:r>
        <w:rPr sz="6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6"/>
          <w:szCs w:val="6"/>
        </w:rPr>
        <w:t>l</w:t>
      </w:r>
      <w:r>
        <w:rPr>
          <w:rFonts w:ascii="Times New Roman" w:hAnsi="Times New Roman" w:cs="Times New Roman"/>
          <w:sz w:val="6"/>
          <w:szCs w:val="6"/>
        </w:rPr>
        <w:t> </w:t>
      </w:r>
      <w:r>
        <w:rPr sz="21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9"/>
          <w:position w:val="-12"/>
          <w:sz w:val="21"/>
          <w:szCs w:val="21"/>
        </w:rPr>
        <w:t>Ф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:c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5"/>
          <w:sz w:val="24"/>
          <w:szCs w:val="24"/>
        </w:rPr>
        <w:t>l</w:t>
      </w:r>
      <w:r>
        <w:rPr sz="19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19"/>
          <w:szCs w:val="19"/>
        </w:rPr>
        <w:t>)ýl</w:t>
      </w:r>
      <w:r>
        <w:rPr>
          <w:rFonts w:ascii="Times New Roman" w:hAnsi="Times New Roman" w:cs="Times New Roman"/>
          <w:sz w:val="19"/>
          <w:szCs w:val="19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ч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1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0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0"/>
          <w:szCs w:val="20"/>
        </w:rPr>
        <w:t>a]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273"/>
        </w:tabs>
        <w:spacing w:before="20" w:after="0" w:line="108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3557015</wp:posOffset>
            </wp:positionH>
            <wp:positionV relativeFrom="paragraph">
              <wp:posOffset>9652</wp:posOffset>
            </wp:positionV>
            <wp:extent cx="389863" cy="345357"/>
            <wp:effectExtent l="0" t="0" r="0" b="0"/>
            <wp:wrapNone/>
            <wp:docPr id="287" name="Freeform 28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57015" y="7050786"/>
                      <a:ext cx="275563" cy="23105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3" w:lineRule="exact"/>
                          <w:ind w:left="0" w:right="0" w:firstLine="0"/>
                        </w:pPr>
                        <w:r>
                          <w:rPr sz="21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1"/>
                            <w:szCs w:val="21"/>
                          </w:rPr>
                          <w:t>д</w:t>
                        </w:r>
                        <w:r>
                          <w:rPr sz="21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9"/>
                            <w:position w:val="-11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цl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1606296</wp:posOffset>
            </wp:positionH>
            <wp:positionV relativeFrom="paragraph">
              <wp:posOffset>27941</wp:posOffset>
            </wp:positionV>
            <wp:extent cx="799929" cy="222903"/>
            <wp:effectExtent l="0" t="0" r="0" b="0"/>
            <wp:wrapNone/>
            <wp:docPr id="288" name="Freeform 28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06296" y="7069075"/>
                      <a:ext cx="685629" cy="10860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523"/>
                            <w:tab w:val="left" w:pos="974"/>
                          </w:tabs>
                          <w:spacing w:before="0" w:after="0" w:line="62" w:lineRule="exact"/>
                          <w:ind w:left="0" w:right="0" w:firstLine="0"/>
                          <w:jc w:val="both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Jl 	А 	l.b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rl 		lJý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2350007</wp:posOffset>
            </wp:positionH>
            <wp:positionV relativeFrom="paragraph">
              <wp:posOffset>30988</wp:posOffset>
            </wp:positionV>
            <wp:extent cx="809819" cy="372427"/>
            <wp:effectExtent l="0" t="0" r="0" b="0"/>
            <wp:wrapNone/>
            <wp:docPr id="289" name="Freeform 28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0007" y="7072122"/>
                      <a:ext cx="695519" cy="25812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931"/>
                          </w:tabs>
                          <w:spacing w:before="0" w:after="0" w:line="406" w:lineRule="exact"/>
                          <w:ind w:left="0" w:right="0" w:firstLine="0"/>
                        </w:pPr>
                        <w:r>
                          <w:rPr sz="27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7"/>
                            <w:szCs w:val="27"/>
                          </w:rPr>
                          <w:t>alЦ </w:t>
                        </w:r>
                        <w:r>
                          <w:rPr sz="30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55"/>
                            <w:position w:val="-13"/>
                            <w:sz w:val="30"/>
                            <w:szCs w:val="30"/>
                          </w:rPr>
                          <w:t>о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с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52"/>
                            <w:sz w:val="21"/>
                            <w:szCs w:val="21"/>
                          </w:rPr>
                          <w:t>о</w:t>
                        </w:r>
                        <w:r>
                          <w:rPr sz="30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40"/>
                            <w:position w:val="-13"/>
                            <w:sz w:val="30"/>
                            <w:szCs w:val="30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 	</w:t>
                        </w: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</w:rPr>
                          <w:t>l </w:t>
                        </w:r>
                        <w:r>
                          <w:rPr sz="13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13"/>
                            <w:szCs w:val="13"/>
                          </w:rPr>
                          <w:t>(</w:t>
                        </w:r>
                        <w:r>
                          <w:rPr>
                            <w:rFonts w:ascii="Times New Roman" w:hAnsi="Times New Roman" w:cs="Times New Roman"/>
                            <w:sz w:val="13"/>
                            <w:szCs w:val="1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2350007</wp:posOffset>
            </wp:positionH>
            <wp:positionV relativeFrom="paragraph">
              <wp:posOffset>78232</wp:posOffset>
            </wp:positionV>
            <wp:extent cx="798247" cy="573500"/>
            <wp:effectExtent l="0" t="0" r="0" b="0"/>
            <wp:wrapNone/>
            <wp:docPr id="290" name="Freeform 29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0007" y="7119366"/>
                      <a:ext cx="683947" cy="45920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926"/>
                          </w:tabs>
                          <w:spacing w:before="0" w:after="0" w:line="115" w:lineRule="exact"/>
                          <w:ind w:left="0" w:right="0" w:firstLine="0"/>
                          <w:jc w:val="both"/>
                        </w:pPr>
                        <w:r>
                          <w:rPr sz="21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1"/>
                            <w:szCs w:val="21"/>
                          </w:rPr>
                          <w:t>llrХ</w:t>
                        </w:r>
                        <w:r>
                          <w:rPr sz="21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"/>
                            <w:position w:val="-11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</w:t>
                        </w:r>
                        <w:r>
                          <w:rPr sz="21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1"/>
                            <w:szCs w:val="21"/>
                          </w:rPr>
                          <w:t>0 	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l,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34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4"/>
                            <w:sz w:val="34"/>
                            <w:szCs w:val="34"/>
                          </w:rPr>
                          <w:t>ilъ</w:t>
                        </w:r>
                        <w:r>
                          <w:rPr sz="34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position w:val="-24"/>
                            <w:sz w:val="34"/>
                            <w:szCs w:val="34"/>
                          </w:rPr>
                          <w:t> </w:t>
                        </w:r>
                        <w:r>
                          <w:rPr sz="45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4"/>
                            <w:sz w:val="45"/>
                            <w:szCs w:val="45"/>
                          </w:rPr>
                          <w:t>ý</w:t>
                        </w:r>
                        <w:r>
                          <w:rPr sz="45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1"/>
                            <w:position w:val="-24"/>
                            <w:sz w:val="45"/>
                            <w:szCs w:val="45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la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3557015</wp:posOffset>
            </wp:positionH>
            <wp:positionV relativeFrom="paragraph">
              <wp:posOffset>79756</wp:posOffset>
            </wp:positionV>
            <wp:extent cx="386262" cy="631869"/>
            <wp:effectExtent l="0" t="0" r="0" b="0"/>
            <wp:wrapNone/>
            <wp:docPr id="291" name="Freeform 29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57015" y="7120890"/>
                      <a:ext cx="271962" cy="51756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268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;l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68" w:lineRule="exact"/>
                          <w:ind w:left="0" w:right="0" w:firstLine="0"/>
                          <w:jc w:val="both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цЫl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74"/>
                            <w:sz w:val="21"/>
                            <w:szCs w:val="21"/>
                          </w:rPr>
                          <w:t>-</w:t>
                        </w:r>
                        <w:r>
                          <w:rPr sz="21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2"/>
                            <w:position w:val="-11"/>
                            <w:sz w:val="21"/>
                            <w:szCs w:val="21"/>
                          </w:rPr>
                          <w:t>ý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л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7"/>
                            <w:sz w:val="12"/>
                            <w:szCs w:val="12"/>
                          </w:rPr>
                          <w:t>l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26"/>
                            <w:sz w:val="21"/>
                            <w:szCs w:val="21"/>
                          </w:rPr>
                          <w:t> </w:t>
                        </w:r>
                        <w:r>
                          <w:rPr sz="21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position w:val="-11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  <w:vertAlign w:val="superscript"/>
                          </w:rPr>
                          <w:t>t-.l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9"/>
          <w:szCs w:val="9"/>
        </w:rPr>
        <w:t>Е 	цl</w:t>
      </w:r>
      <w:r>
        <w:rPr>
          <w:rFonts w:ascii="Times New Roman" w:hAnsi="Times New Roman" w:cs="Times New Roman"/>
          <w:sz w:val="9"/>
          <w:szCs w:val="9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4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41" w:lineRule="exact"/>
        <w:ind w:left="0" w:right="0" w:firstLine="81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3992879</wp:posOffset>
            </wp:positionH>
            <wp:positionV relativeFrom="paragraph">
              <wp:posOffset>-41911</wp:posOffset>
            </wp:positionV>
            <wp:extent cx="125939" cy="152622"/>
            <wp:effectExtent l="0" t="0" r="0" b="0"/>
            <wp:wrapNone/>
            <wp:docPr id="292" name="Freeform 29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992879" y="5317490"/>
                      <a:ext cx="11639" cy="3832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60" w:lineRule="exact"/>
                          <w:ind w:left="0" w:right="0" w:firstLine="0"/>
                        </w:pPr>
                        <w:r>
                          <w:rPr sz="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5"/>
                            <w:szCs w:val="5"/>
                          </w:rPr>
                          <w:t>I</w:t>
                        </w:r>
                        <w:r>
                          <w:rPr>
                            <w:rFonts w:ascii="Times New Roman" w:hAnsi="Times New Roman" w:cs="Times New Roman"/>
                            <w:sz w:val="5"/>
                            <w:szCs w:val="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ц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0" w:after="0" w:line="265" w:lineRule="exact"/>
        <w:ind w:left="0" w:right="0" w:firstLine="19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ю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0" w:right="0" w:firstLine="67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о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40" w:after="0" w:line="181" w:lineRule="exact"/>
        <w:ind w:left="0" w:right="0" w:firstLine="57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tt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0" w:right="0" w:firstLine="52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3938015</wp:posOffset>
            </wp:positionH>
            <wp:positionV relativeFrom="paragraph">
              <wp:posOffset>114300</wp:posOffset>
            </wp:positionV>
            <wp:extent cx="242337" cy="275253"/>
            <wp:effectExtent l="0" t="0" r="0" b="0"/>
            <wp:wrapNone/>
            <wp:docPr id="293" name="Freeform 29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938015" y="6096763"/>
                      <a:ext cx="128037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Фl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\J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3938015</wp:posOffset>
            </wp:positionH>
            <wp:positionV relativeFrom="paragraph">
              <wp:posOffset>105156</wp:posOffset>
            </wp:positionV>
            <wp:extent cx="403076" cy="321240"/>
            <wp:effectExtent l="0" t="0" r="0" b="0"/>
            <wp:wrapNone/>
            <wp:docPr id="294" name="Freeform 29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938015" y="6128766"/>
                      <a:ext cx="288776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436"/>
                          </w:tabs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о. 	</w:t>
                        </w:r>
                        <w:r>
                          <w:rPr sz="8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юi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0" w:right="0" w:firstLine="33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ýl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60" w:after="0" w:line="289" w:lineRule="exact"/>
        <w:ind w:left="0" w:right="0" w:firstLine="19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Ф'=l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433" w:right="496" w:bottom="400" w:left="500" w:header="708" w:footer="708" w:gutter="0"/>
          <w:cols w:num="5" w:space="0" w:equalWidth="0">
            <w:col w:w="1976" w:space="53"/>
            <w:col w:w="1207" w:space="-36"/>
            <w:col w:w="1867" w:space="33"/>
            <w:col w:w="545" w:space="6"/>
            <w:col w:w="520" w:space="0"/>
          </w:cols>
          <w:docGrid w:linePitch="360"/>
        </w:sectPr>
        <w:spacing w:before="300" w:after="0" w:line="289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3910584</wp:posOffset>
            </wp:positionH>
            <wp:positionV relativeFrom="paragraph">
              <wp:posOffset>241045</wp:posOffset>
            </wp:positionV>
            <wp:extent cx="406172" cy="303822"/>
            <wp:effectExtent l="0" t="0" r="0" b="0"/>
            <wp:wrapNone/>
            <wp:docPr id="295" name="Freeform 29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910584" y="6975602"/>
                      <a:ext cx="291872" cy="18952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98" w:lineRule="exact"/>
                          <w:ind w:left="0" w:right="0" w:firstLine="0"/>
                        </w:pPr>
                        <w:r>
                          <w:rPr sz="18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18"/>
                            <w:szCs w:val="18"/>
                          </w:rPr>
                          <w:t>со</w:t>
                        </w:r>
                        <w:r>
                          <w:rPr sz="18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"/>
                            <w:position w:val="-9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a,l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3907535</wp:posOffset>
            </wp:positionH>
            <wp:positionV relativeFrom="paragraph">
              <wp:posOffset>292608</wp:posOffset>
            </wp:positionV>
            <wp:extent cx="397782" cy="440873"/>
            <wp:effectExtent l="0" t="0" r="0" b="0"/>
            <wp:wrapNone/>
            <wp:docPr id="296" name="Freeform 29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907535" y="7027165"/>
                      <a:ext cx="283482" cy="3265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283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бl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70" w:lineRule="exact"/>
                          <w:ind w:left="0" w:right="0" w:firstLine="0"/>
                        </w:pPr>
                        <w:r>
                          <w:rPr sz="27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93"/>
                            <w:position w:val="-13"/>
                            <w:sz w:val="27"/>
                            <w:szCs w:val="27"/>
                          </w:rPr>
                          <w:t>: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9"/>
                            <w:sz w:val="18"/>
                            <w:szCs w:val="18"/>
                          </w:rPr>
                          <w:t>м</w:t>
                        </w:r>
                        <w:r>
                          <w:rPr sz="27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"/>
                            <w:position w:val="-13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Фl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л  </w:t>
      </w:r>
    </w:p>
    <w:p>
      <w:pPr>
        <w:rPr>
          <w:rFonts w:ascii="Times New Roman" w:hAnsi="Times New Roman" w:cs="Times New Roman"/>
          <w:color w:val="010302"/>
        </w:rPr>
        <w:tabs>
          <w:tab w:val="left" w:pos="2532"/>
          <w:tab w:val="left" w:pos="2978"/>
        </w:tabs>
        <w:spacing w:before="0" w:after="0" w:line="91" w:lineRule="exact"/>
        <w:ind w:left="2009" w:right="-4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2350007</wp:posOffset>
            </wp:positionH>
            <wp:positionV relativeFrom="paragraph">
              <wp:posOffset>138683</wp:posOffset>
            </wp:positionV>
            <wp:extent cx="807695" cy="465753"/>
            <wp:effectExtent l="0" t="0" r="0" b="0"/>
            <wp:wrapNone/>
            <wp:docPr id="297" name="Freeform 29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0007" y="7271766"/>
                      <a:ext cx="693395" cy="3514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53" w:lineRule="exact"/>
                          <w:ind w:left="0" w:right="0" w:firstLine="0"/>
                        </w:pPr>
                        <w:r>
                          <w:rPr sz="21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1"/>
                            <w:szCs w:val="21"/>
                          </w:rPr>
                          <w:t>:lX</w:t>
                        </w:r>
                        <w:r>
                          <w:rPr sz="21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1"/>
                            <w:position w:val="-12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  <w:vertAlign w:val="subscript"/>
                          </w:rPr>
                          <w:t>(d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3"/>
                            <w:sz w:val="21"/>
                            <w:szCs w:val="21"/>
                            <w:vertAlign w:val="subscript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 </w:t>
                        </w: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9"/>
                            <w:szCs w:val="39"/>
                          </w:rPr>
                          <w:t>li</w:t>
                        </w:r>
                        <w:r>
                          <w:rPr>
                            <w:rFonts w:ascii="Times New Roman" w:hAnsi="Times New Roman" w:cs="Times New Roman"/>
                            <w:sz w:val="39"/>
                            <w:szCs w:val="3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9"/>
          <w:szCs w:val="9"/>
        </w:rPr>
        <w:t>j, 	</w:t>
      </w:r>
      <w:r>
        <w:rPr sz="9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9"/>
          <w:szCs w:val="9"/>
        </w:rPr>
        <w:t>v 	l;</w:t>
      </w:r>
      <w:r>
        <w:rPr>
          <w:rFonts w:ascii="Times New Roman" w:hAnsi="Times New Roman" w:cs="Times New Roman"/>
          <w:sz w:val="9"/>
          <w:szCs w:val="9"/>
        </w:rPr>
        <w:t> </w:t>
      </w:r>
      <w:r>
        <w:rPr sz="21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1"/>
          <w:szCs w:val="21"/>
        </w:rPr>
        <w:t>э</w:t>
      </w:r>
      <w:r>
        <w:rPr sz="21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29"/>
          <w:position w:val="-12"/>
          <w:sz w:val="21"/>
          <w:szCs w:val="21"/>
        </w:rPr>
        <w:t>l</w:t>
      </w:r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9"/>
          <w:szCs w:val="9"/>
        </w:rPr>
        <w:t>lчl</w:t>
      </w:r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sz w:val="9"/>
          <w:szCs w:val="9"/>
        </w:rPr>
        <w:t>ч</w:t>
      </w:r>
      <w:r>
        <w:rPr>
          <w:rFonts w:ascii="Times New Roman" w:hAnsi="Times New Roman" w:cs="Times New Roman"/>
          <w:sz w:val="9"/>
          <w:szCs w:val="9"/>
        </w:rPr>
        <w:t>        </w:t>
      </w:r>
      <w:r>
        <w:rPr sz="21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1"/>
          <w:szCs w:val="21"/>
        </w:rPr>
        <w:t>о 	</w:t>
      </w:r>
      <w:r>
        <w:rPr sz="21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1"/>
          <w:szCs w:val="21"/>
        </w:rPr>
        <w:t>lI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59" w:lineRule="exact"/>
        <w:ind w:left="2009" w:right="0" w:firstLine="10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2350007</wp:posOffset>
            </wp:positionH>
            <wp:positionV relativeFrom="paragraph">
              <wp:posOffset>250698</wp:posOffset>
            </wp:positionV>
            <wp:extent cx="806617" cy="330384"/>
            <wp:effectExtent l="0" t="0" r="0" b="0"/>
            <wp:wrapNone/>
            <wp:docPr id="298" name="Freeform 29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0007" y="7503414"/>
                      <a:ext cx="692317" cy="21608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907"/>
                          </w:tabs>
                          <w:spacing w:before="0" w:after="0" w:line="340" w:lineRule="exact"/>
                          <w:ind w:left="0" w:right="0" w:firstLine="0"/>
                        </w:pP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</w:rPr>
                          <w:t>i,I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Е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6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ч 	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lc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2350007</wp:posOffset>
            </wp:positionH>
            <wp:positionV relativeFrom="paragraph">
              <wp:posOffset>278892</wp:posOffset>
            </wp:positionV>
            <wp:extent cx="809959" cy="482193"/>
            <wp:effectExtent l="0" t="0" r="0" b="0"/>
            <wp:wrapNone/>
            <wp:docPr id="299" name="Freeform 29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0007" y="7531608"/>
                      <a:ext cx="695659" cy="36789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79" w:lineRule="exact"/>
                          <w:ind w:left="0" w:right="0" w:firstLine="0"/>
                        </w:pP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.l </w:t>
                        </w:r>
                        <w:r>
                          <w:rPr sz="3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1"/>
                            <w:szCs w:val="31"/>
                          </w:rPr>
                          <w:t>Е </w:t>
                        </w:r>
                        <w:r>
                          <w:rPr sz="4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8"/>
                            <w:szCs w:val="48"/>
                          </w:rPr>
                          <w:t>Е</w:t>
                        </w:r>
                        <w:r>
                          <w:rPr sz="4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9"/>
                            <w:sz w:val="48"/>
                            <w:szCs w:val="48"/>
                          </w:rPr>
                          <w:t> </w:t>
                        </w:r>
                        <w:r>
                          <w:rPr sz="4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3"/>
                            <w:szCs w:val="43"/>
                          </w:rPr>
                          <w:t>li</w:t>
                        </w:r>
                        <w:r>
                          <w:rPr>
                            <w:rFonts w:ascii="Times New Roman" w:hAnsi="Times New Roman" w:cs="Times New Roman"/>
                            <w:sz w:val="43"/>
                            <w:szCs w:val="4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1667255</wp:posOffset>
            </wp:positionH>
            <wp:positionV relativeFrom="paragraph">
              <wp:posOffset>285750</wp:posOffset>
            </wp:positionV>
            <wp:extent cx="201807" cy="183280"/>
            <wp:effectExtent l="0" t="0" r="0" b="0"/>
            <wp:wrapNone/>
            <wp:docPr id="300" name="Freeform 30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67255" y="7538466"/>
                      <a:ext cx="87507" cy="6898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l*lл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1664207</wp:posOffset>
            </wp:positionH>
            <wp:positionV relativeFrom="paragraph">
              <wp:posOffset>310897</wp:posOffset>
            </wp:positionV>
            <wp:extent cx="741088" cy="325411"/>
            <wp:effectExtent l="0" t="0" r="0" b="0"/>
            <wp:wrapNone/>
            <wp:docPr id="301" name="Freeform 30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64207" y="7563613"/>
                      <a:ext cx="626788" cy="21111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54"/>
                          </w:tabs>
                          <w:spacing w:before="0" w:after="0" w:line="332" w:lineRule="exact"/>
                          <w:ind w:left="0" w:right="0" w:firstLine="0"/>
                        </w:pPr>
                        <w:r>
                          <w:rPr sz="18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65"/>
                            <w:position w:val="-18"/>
                            <w:sz w:val="18"/>
                            <w:szCs w:val="18"/>
                          </w:rPr>
                          <w:t>I</w:t>
                        </w:r>
                        <w:r>
                          <w:rPr sz="18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35"/>
                            <w:position w:val="-8"/>
                            <w:sz w:val="18"/>
                            <w:szCs w:val="18"/>
                          </w:rPr>
                          <w:t>l</w:t>
                        </w: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lEl</w:t>
                        </w: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sz w:val="9"/>
                            <w:szCs w:val="9"/>
                          </w:rPr>
                          <w:t>*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       </w:t>
                        </w:r>
                        <w:r>
                          <w:rPr sz="18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18"/>
                            <w:szCs w:val="18"/>
                          </w:rPr>
                          <w:t>* 	</w:t>
                        </w:r>
                        <w:r>
                          <w:rPr sz="18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18"/>
                            <w:szCs w:val="18"/>
                          </w:rPr>
                          <w:t>lF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42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89"/>
          <w:position w:val="-24"/>
          <w:sz w:val="42"/>
          <w:szCs w:val="42"/>
        </w:rPr>
        <w:t>l</w:t>
      </w:r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9"/>
          <w:szCs w:val="9"/>
        </w:rPr>
        <w:t>i!l</w:t>
      </w:r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30"/>
          <w:sz w:val="9"/>
          <w:szCs w:val="9"/>
        </w:rPr>
        <w:t>ц</w:t>
      </w:r>
      <w:r>
        <w:rPr sz="42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"/>
          <w:position w:val="-24"/>
          <w:sz w:val="42"/>
          <w:szCs w:val="42"/>
        </w:rPr>
        <w:t> </w:t>
      </w:r>
      <w:r>
        <w:rPr>
          <w:rFonts w:ascii="Times New Roman" w:hAnsi="Times New Roman" w:cs="Times New Roman"/>
          <w:sz w:val="42"/>
          <w:szCs w:val="42"/>
        </w:rPr>
        <w:t>      </w:t>
      </w:r>
      <w:r>
        <w:rPr sz="42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42"/>
          <w:szCs w:val="42"/>
        </w:rPr>
        <w:t>g</w:t>
      </w:r>
      <w:r>
        <w:rPr sz="42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89"/>
          <w:position w:val="-18"/>
          <w:sz w:val="42"/>
          <w:szCs w:val="42"/>
        </w:rPr>
        <w:t> </w:t>
      </w:r>
      <w:r>
        <w:rPr sz="28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28"/>
          <w:szCs w:val="28"/>
        </w:rPr>
        <w:t>lS</w:t>
      </w:r>
      <w:r>
        <w:rPr>
          <w:rFonts w:ascii="Times New Roman" w:hAnsi="Times New Roman" w:cs="Times New Roman"/>
          <w:sz w:val="28"/>
          <w:szCs w:val="28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1661160</wp:posOffset>
            </wp:positionH>
            <wp:positionV relativeFrom="paragraph">
              <wp:posOffset>28194</wp:posOffset>
            </wp:positionV>
            <wp:extent cx="765032" cy="336346"/>
            <wp:effectExtent l="0" t="0" r="0" b="0"/>
            <wp:wrapNone/>
            <wp:docPr id="302" name="Freeform 30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61160" y="7636764"/>
                      <a:ext cx="650732" cy="2220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59"/>
                          </w:tabs>
                          <w:spacing w:before="0" w:after="0" w:line="349" w:lineRule="exact"/>
                          <w:ind w:left="0" w:right="0" w:firstLine="0"/>
                        </w:pP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4"/>
                            <w:szCs w:val="24"/>
                          </w:rPr>
                          <w:t>l</w:t>
                        </w: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0"/>
                            <w:position w:val="-12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  </w:t>
                        </w: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79"/>
                            <w:position w:val="-12"/>
                            <w:sz w:val="24"/>
                            <w:szCs w:val="24"/>
                          </w:rPr>
                          <w:t>ф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cq</w:t>
                        </w: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4"/>
                            <w:szCs w:val="24"/>
                          </w:rPr>
                          <w:t> 	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lO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1661160</wp:posOffset>
            </wp:positionH>
            <wp:positionV relativeFrom="paragraph">
              <wp:posOffset>66294</wp:posOffset>
            </wp:positionV>
            <wp:extent cx="800029" cy="322097"/>
            <wp:effectExtent l="0" t="0" r="0" b="0"/>
            <wp:wrapNone/>
            <wp:docPr id="303" name="Freeform 30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61160" y="7674864"/>
                      <a:ext cx="685729" cy="20779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54"/>
                          </w:tabs>
                          <w:spacing w:before="0" w:after="0" w:line="327" w:lineRule="exact"/>
                          <w:ind w:left="0" w:right="0" w:firstLine="0"/>
                        </w:pPr>
                        <w:r>
                          <w:rPr sz="12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12"/>
                            <w:szCs w:val="12"/>
                            <w:vertAlign w:val="subscript"/>
                          </w:rPr>
                          <w:t>1_1л	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l&gt;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22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1652016</wp:posOffset>
            </wp:positionH>
            <wp:positionV relativeFrom="paragraph">
              <wp:posOffset>19050</wp:posOffset>
            </wp:positionV>
            <wp:extent cx="732301" cy="482193"/>
            <wp:effectExtent l="0" t="0" r="0" b="0"/>
            <wp:wrapNone/>
            <wp:docPr id="304" name="Freeform 30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52016" y="7802880"/>
                      <a:ext cx="618001" cy="36789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79" w:lineRule="exact"/>
                          <w:ind w:left="0" w:right="0" w:firstLine="0"/>
                        </w:pPr>
                        <w:r>
                          <w:rPr sz="48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98"/>
                            <w:position w:val="-24"/>
                            <w:sz w:val="48"/>
                            <w:szCs w:val="48"/>
                          </w:rPr>
                          <w:t>i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1"/>
                            <w:sz w:val="12"/>
                            <w:szCs w:val="12"/>
                          </w:rPr>
                          <w:t>l</w:t>
                        </w:r>
                        <w:r>
                          <w:rPr sz="48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"/>
                            <w:position w:val="-24"/>
                            <w:sz w:val="48"/>
                            <w:szCs w:val="4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48"/>
                            <w:szCs w:val="48"/>
                          </w:rPr>
                          <w:t>     </w:t>
                        </w:r>
                        <w:r>
                          <w:rPr sz="48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247"/>
                            <w:position w:val="-24"/>
                            <w:sz w:val="48"/>
                            <w:szCs w:val="48"/>
                          </w:rPr>
                          <w:t>ý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1"/>
                            <w:sz w:val="12"/>
                            <w:szCs w:val="12"/>
                          </w:rPr>
                          <w:t>н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  <w:r>
                          <w:rPr sz="48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position w:val="-24"/>
                            <w:sz w:val="48"/>
                            <w:szCs w:val="4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48"/>
                            <w:szCs w:val="48"/>
                          </w:rPr>
                          <w:t>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lt-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1658111</wp:posOffset>
            </wp:positionH>
            <wp:positionV relativeFrom="paragraph">
              <wp:posOffset>43434</wp:posOffset>
            </wp:positionV>
            <wp:extent cx="232255" cy="206273"/>
            <wp:effectExtent l="0" t="0" r="0" b="0"/>
            <wp:wrapNone/>
            <wp:docPr id="305" name="Freeform 30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58111" y="7827264"/>
                      <a:ext cx="117955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,9lv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1652016</wp:posOffset>
            </wp:positionH>
            <wp:positionV relativeFrom="paragraph">
              <wp:posOffset>133350</wp:posOffset>
            </wp:positionV>
            <wp:extent cx="804869" cy="365398"/>
            <wp:effectExtent l="0" t="0" r="0" b="0"/>
            <wp:wrapNone/>
            <wp:docPr id="306" name="Freeform 30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52016" y="7917180"/>
                      <a:ext cx="690569" cy="25109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407"/>
                            <w:tab w:val="left" w:pos="859"/>
                          </w:tabs>
                          <w:spacing w:before="0" w:after="0" w:line="395" w:lineRule="exact"/>
                          <w:ind w:left="0" w:right="0" w:firstLine="0"/>
                        </w:pPr>
                        <w:r>
                          <w:rPr sz="9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9"/>
                            <w:szCs w:val="9"/>
                          </w:rPr>
                          <w:t>l 	2 	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lý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733" w:lineRule="exact"/>
        <w:ind w:left="2067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2374392</wp:posOffset>
            </wp:positionH>
            <wp:positionV relativeFrom="paragraph">
              <wp:posOffset>-21335</wp:posOffset>
            </wp:positionV>
            <wp:extent cx="783777" cy="344233"/>
            <wp:effectExtent l="0" t="0" r="0" b="0"/>
            <wp:wrapNone/>
            <wp:docPr id="307" name="Freeform 30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74392" y="8081773"/>
                      <a:ext cx="669477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44"/>
                          </w:tabs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l&gt;'E 	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lЁ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2194560</wp:posOffset>
            </wp:positionH>
            <wp:positionV relativeFrom="paragraph">
              <wp:posOffset>-3810</wp:posOffset>
            </wp:positionV>
            <wp:extent cx="171148" cy="183280"/>
            <wp:effectExtent l="0" t="0" r="0" b="0"/>
            <wp:wrapNone/>
            <wp:docPr id="308" name="Freeform 30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194560" y="8099298"/>
                      <a:ext cx="56848" cy="6898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llл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2368295</wp:posOffset>
            </wp:positionH>
            <wp:positionV relativeFrom="paragraph">
              <wp:posOffset>39624</wp:posOffset>
            </wp:positionV>
            <wp:extent cx="790405" cy="462571"/>
            <wp:effectExtent l="0" t="0" r="0" b="0"/>
            <wp:wrapNone/>
            <wp:docPr id="309" name="Freeform 30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68295" y="8142732"/>
                      <a:ext cx="676105" cy="34827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44"/>
                          </w:tabs>
                          <w:spacing w:before="0" w:after="0" w:line="158" w:lineRule="exact"/>
                          <w:ind w:left="0" w:right="0" w:firstLine="4"/>
                          <w:jc w:val="both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l9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5"/>
                            <w:sz w:val="30"/>
                            <w:szCs w:val="30"/>
                          </w:rPr>
                          <w:t>g</w:t>
                        </w:r>
                        <w:r>
                          <w:rPr sz="30" baseline="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1"/>
                            <w:position w:val="5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</w:t>
                        </w:r>
                        <w:r>
                          <w:rPr sz="2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9"/>
                            <w:szCs w:val="29"/>
                          </w:rPr>
                          <w:t>lё</w:t>
                        </w:r>
                        <w:r>
                          <w:rPr>
                            <w:rFonts w:ascii="Times New Roman" w:hAnsi="Times New Roman" w:cs="Times New Roman"/>
                            <w:sz w:val="29"/>
                            <w:szCs w:val="29"/>
                          </w:rPr>
                          <w:t>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l(ý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Е 	l.п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1639823</wp:posOffset>
            </wp:positionH>
            <wp:positionV relativeFrom="paragraph">
              <wp:posOffset>204217</wp:posOffset>
            </wp:positionV>
            <wp:extent cx="807702" cy="447865"/>
            <wp:effectExtent l="0" t="0" r="0" b="0"/>
            <wp:wrapNone/>
            <wp:docPr id="310" name="Freeform 31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39823" y="8307325"/>
                      <a:ext cx="693402" cy="33356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59"/>
                          </w:tabs>
                          <w:spacing w:before="0" w:after="0" w:line="525" w:lineRule="exact"/>
                          <w:ind w:left="0" w:right="0" w:firstLine="0"/>
                        </w:pPr>
                        <w:r>
                          <w:rPr sz="30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30"/>
                            <w:szCs w:val="30"/>
                          </w:rPr>
                          <w:t>l 	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lЁ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2368295</wp:posOffset>
            </wp:positionH>
            <wp:positionV relativeFrom="paragraph">
              <wp:posOffset>269749</wp:posOffset>
            </wp:positionV>
            <wp:extent cx="776045" cy="325677"/>
            <wp:effectExtent l="0" t="0" r="0" b="0"/>
            <wp:wrapNone/>
            <wp:docPr id="311" name="Freeform 31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68295" y="8372857"/>
                      <a:ext cx="661745" cy="21137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32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lH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6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d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4"/>
                            <w:sz w:val="24"/>
                            <w:szCs w:val="24"/>
                          </w:rPr>
                          <w:t>,ýlH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1636776</wp:posOffset>
            </wp:positionH>
            <wp:positionV relativeFrom="paragraph">
              <wp:posOffset>307849</wp:posOffset>
            </wp:positionV>
            <wp:extent cx="804869" cy="418642"/>
            <wp:effectExtent l="0" t="0" r="0" b="0"/>
            <wp:wrapNone/>
            <wp:docPr id="312" name="Freeform 31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36776" y="8410957"/>
                      <a:ext cx="690569" cy="30434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59"/>
                          </w:tabs>
                          <w:spacing w:before="0" w:after="0" w:line="479" w:lineRule="exact"/>
                          <w:ind w:left="0" w:right="0" w:firstLine="0"/>
                        </w:pP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4"/>
                            <w:szCs w:val="24"/>
                          </w:rPr>
                          <w:t>l 	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l9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2365248</wp:posOffset>
            </wp:positionH>
            <wp:positionV relativeFrom="paragraph">
              <wp:posOffset>335280</wp:posOffset>
            </wp:positionV>
            <wp:extent cx="788113" cy="367303"/>
            <wp:effectExtent l="0" t="0" r="0" b="0"/>
            <wp:wrapNone/>
            <wp:docPr id="313" name="Freeform 31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65248" y="8438388"/>
                      <a:ext cx="673813" cy="25300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98" w:lineRule="exact"/>
                          <w:ind w:left="0" w:right="0" w:firstLine="0"/>
                        </w:pPr>
                        <w:r>
                          <w:rPr sz="2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9"/>
                            <w:szCs w:val="29"/>
                          </w:rPr>
                          <w:t>lю</w:t>
                        </w:r>
                        <w:r>
                          <w:rPr sz="2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sz w:val="29"/>
                            <w:szCs w:val="29"/>
                          </w:rPr>
                          <w:t> </w:t>
                        </w:r>
                        <w:r>
                          <w:rPr sz="30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3"/>
                            <w:sz w:val="30"/>
                            <w:szCs w:val="30"/>
                          </w:rPr>
                          <w:t>Е</w:t>
                        </w:r>
                        <w:r>
                          <w:rPr sz="30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position w:val="3"/>
                            <w:sz w:val="30"/>
                            <w:szCs w:val="30"/>
                          </w:rPr>
                          <w:t>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ýlФ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1633727</wp:posOffset>
            </wp:positionH>
            <wp:positionV relativeFrom="paragraph">
              <wp:posOffset>428245</wp:posOffset>
            </wp:positionV>
            <wp:extent cx="792399" cy="439883"/>
            <wp:effectExtent l="0" t="0" r="0" b="0"/>
            <wp:wrapNone/>
            <wp:docPr id="314" name="Freeform 31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33727" y="8531353"/>
                      <a:ext cx="678099" cy="32558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59"/>
                          </w:tabs>
                          <w:spacing w:before="0" w:after="0" w:line="512" w:lineRule="exact"/>
                          <w:ind w:left="0" w:right="0" w:firstLine="0"/>
                        </w:pPr>
                        <w:r>
                          <w:rPr sz="39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39"/>
                            <w:szCs w:val="39"/>
                          </w:rPr>
                          <w:t>l 	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l:.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54" baseline="-3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1"/>
          <w:position w:val="-39"/>
          <w:sz w:val="54"/>
          <w:szCs w:val="54"/>
        </w:rPr>
        <w:t>l</w:t>
      </w:r>
      <w:r>
        <w:rPr sz="21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47"/>
          <w:position w:val="-12"/>
          <w:sz w:val="21"/>
          <w:szCs w:val="21"/>
        </w:rPr>
        <w:t>l</w:t>
      </w:r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9"/>
          <w:szCs w:val="9"/>
        </w:rPr>
        <w:t>l*i</w:t>
      </w:r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25"/>
          <w:sz w:val="9"/>
          <w:szCs w:val="9"/>
        </w:rPr>
        <w:t>_</w:t>
      </w:r>
      <w:r>
        <w:rPr sz="54" baseline="-3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8"/>
          <w:position w:val="-39"/>
          <w:sz w:val="54"/>
          <w:szCs w:val="54"/>
        </w:rPr>
        <w:t> </w:t>
      </w:r>
      <w:r>
        <w:rPr>
          <w:rFonts w:ascii="Times New Roman" w:hAnsi="Times New Roman" w:cs="Times New Roman"/>
          <w:sz w:val="54"/>
          <w:szCs w:val="54"/>
        </w:rPr>
        <w:t>  </w:t>
      </w:r>
      <w:r>
        <w:rPr sz="54" baseline="-3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240"/>
          <w:position w:val="-31"/>
          <w:sz w:val="54"/>
          <w:szCs w:val="54"/>
        </w:rPr>
        <w:t>Е</w:t>
      </w:r>
      <w:r>
        <w:rPr sz="21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1"/>
          <w:szCs w:val="21"/>
        </w:rPr>
        <w:t>cd</w:t>
      </w:r>
      <w:r>
        <w:rPr sz="21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33"/>
          <w:position w:val="-12"/>
          <w:sz w:val="21"/>
          <w:szCs w:val="21"/>
        </w:rPr>
        <w:t> </w:t>
      </w:r>
      <w:r>
        <w:rPr sz="54" baseline="-3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5"/>
          <w:position w:val="-31"/>
          <w:sz w:val="54"/>
          <w:szCs w:val="54"/>
        </w:rPr>
        <w:t> </w:t>
      </w:r>
      <w:r>
        <w:rPr sz="21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1"/>
          <w:szCs w:val="21"/>
        </w:rPr>
        <w:t>19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2902"/>
        </w:tabs>
        <w:spacing w:before="0" w:after="0" w:line="520" w:lineRule="exact"/>
        <w:ind w:left="2043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1630679</wp:posOffset>
            </wp:positionH>
            <wp:positionV relativeFrom="paragraph">
              <wp:posOffset>-80518</wp:posOffset>
            </wp:positionV>
            <wp:extent cx="802775" cy="406196"/>
            <wp:effectExtent l="0" t="0" r="0" b="0"/>
            <wp:wrapNone/>
            <wp:docPr id="315" name="Freeform 31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30679" y="8621523"/>
                      <a:ext cx="688475" cy="29189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59"/>
                          </w:tabs>
                          <w:spacing w:before="0" w:after="0" w:line="459" w:lineRule="exact"/>
                          <w:ind w:left="0" w:right="0" w:firstLine="0"/>
                        </w:pP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4"/>
                            <w:szCs w:val="24"/>
                          </w:rPr>
                          <w:t>l 	</w:t>
                        </w:r>
                        <w:r>
                          <w:rPr sz="2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9"/>
                            <w:szCs w:val="29"/>
                          </w:rPr>
                          <w:t>lЁ</w:t>
                        </w:r>
                        <w:r>
                          <w:rPr>
                            <w:rFonts w:ascii="Times New Roman" w:hAnsi="Times New Roman" w:cs="Times New Roman"/>
                            <w:sz w:val="29"/>
                            <w:szCs w:val="2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2362200</wp:posOffset>
            </wp:positionH>
            <wp:positionV relativeFrom="paragraph">
              <wp:posOffset>-79249</wp:posOffset>
            </wp:positionV>
            <wp:extent cx="748763" cy="206273"/>
            <wp:effectExtent l="0" t="0" r="0" b="0"/>
            <wp:wrapNone/>
            <wp:docPr id="316" name="Freeform 31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62200" y="8622792"/>
                      <a:ext cx="634463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960"/>
                          </w:tabs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l*лцl 	!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2359151</wp:posOffset>
            </wp:positionH>
            <wp:positionV relativeFrom="paragraph">
              <wp:posOffset>-36577</wp:posOffset>
            </wp:positionV>
            <wp:extent cx="644496" cy="279425"/>
            <wp:effectExtent l="0" t="0" r="0" b="0"/>
            <wp:wrapNone/>
            <wp:docPr id="317" name="Freeform 31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9151" y="8665464"/>
                      <a:ext cx="530196" cy="16512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397"/>
                          </w:tabs>
                          <w:spacing w:before="0" w:after="0" w:line="115" w:lineRule="exact"/>
                          <w:ind w:left="0" w:right="0" w:firstLine="4"/>
                          <w:jc w:val="both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lq 	U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9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   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лIl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Ii 	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н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   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LlU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6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36"/>
          <w:szCs w:val="36"/>
        </w:rPr>
        <w:t>llv	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jo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3044951</wp:posOffset>
            </wp:positionH>
            <wp:positionV relativeFrom="paragraph">
              <wp:posOffset>27941</wp:posOffset>
            </wp:positionV>
            <wp:extent cx="600537" cy="375303"/>
            <wp:effectExtent l="0" t="0" r="0" b="0"/>
            <wp:wrapNone/>
            <wp:docPr id="318" name="Freeform 31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44951" y="7151371"/>
                      <a:ext cx="486237" cy="26100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11" w:lineRule="exact"/>
                          <w:ind w:left="0" w:right="0" w:firstLine="0"/>
                        </w:pPr>
                        <w:r>
                          <w:rPr sz="9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9"/>
                            <w:szCs w:val="9"/>
                          </w:rPr>
                          <w:t>л,</w:t>
                        </w:r>
                        <w:r>
                          <w:rPr sz="9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"/>
                            <w:position w:val="-6"/>
                            <w:sz w:val="9"/>
                            <w:szCs w:val="9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   </w:t>
                        </w:r>
                        <w:r>
                          <w:rPr sz="9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9"/>
                            <w:szCs w:val="9"/>
                          </w:rPr>
                          <w:t>v</w:t>
                        </w:r>
                        <w:r>
                          <w:rPr sz="9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8"/>
                            <w:position w:val="-6"/>
                            <w:sz w:val="9"/>
                            <w:szCs w:val="9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    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vll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3044951</wp:posOffset>
            </wp:positionH>
            <wp:positionV relativeFrom="paragraph">
              <wp:posOffset>56389</wp:posOffset>
            </wp:positionV>
            <wp:extent cx="391760" cy="336569"/>
            <wp:effectExtent l="0" t="0" r="0" b="0"/>
            <wp:wrapNone/>
            <wp:docPr id="319" name="Freeform 31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44951" y="7179819"/>
                      <a:ext cx="277460" cy="22226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50" w:lineRule="exact"/>
                          <w:ind w:left="0" w:right="0" w:firstLine="0"/>
                        </w:pPr>
                        <w:r>
                          <w:rPr sz="2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9"/>
                            <w:szCs w:val="29"/>
                          </w:rPr>
                          <w:t>sl9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3044951</wp:posOffset>
            </wp:positionH>
            <wp:positionV relativeFrom="paragraph">
              <wp:posOffset>72135</wp:posOffset>
            </wp:positionV>
            <wp:extent cx="625581" cy="454190"/>
            <wp:effectExtent l="0" t="0" r="0" b="0"/>
            <wp:wrapNone/>
            <wp:docPr id="320" name="Freeform 32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44951" y="7370826"/>
                      <a:ext cx="511281" cy="33989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590"/>
                          </w:tabs>
                          <w:spacing w:before="0" w:after="0" w:line="124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llл 	</w:t>
                        </w:r>
                        <w:r>
                          <w:rPr sz="9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9"/>
                            <w:szCs w:val="9"/>
                          </w:rPr>
                          <w:t>.||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:lЁ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8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 </w:t>
                        </w:r>
                        <w:r>
                          <w:rPr sz="21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21"/>
                            <w:szCs w:val="21"/>
                          </w:rPr>
                          <w:t>Olt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494"/>
                            <w:tab w:val="left" w:pos="782"/>
                          </w:tabs>
                          <w:spacing w:before="0" w:after="0" w:line="110" w:lineRule="exact"/>
                          <w:ind w:left="0" w:right="0" w:firstLine="0"/>
                          <w:jc w:val="both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:iv 	Al 	l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al&gt;,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3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</w:t>
                        </w:r>
                        <w:r>
                          <w:rPr sz="15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15"/>
                            <w:szCs w:val="15"/>
                          </w:rPr>
                          <w:t>tr1l</w:t>
                        </w:r>
                        <w:r>
                          <w:rPr sz="15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position w:val="1"/>
                            <w:sz w:val="15"/>
                            <w:szCs w:val="15"/>
                          </w:rPr>
                          <w:t> </w:t>
                        </w:r>
                        <w:r>
                          <w:rPr sz="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5"/>
                            <w:szCs w:val="5"/>
                          </w:rPr>
                          <w:t>Е</w:t>
                        </w:r>
                        <w:r>
                          <w:rPr>
                            <w:rFonts w:ascii="Times New Roman" w:hAnsi="Times New Roman" w:cs="Times New Roman"/>
                            <w:sz w:val="5"/>
                            <w:szCs w:val="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2929127</wp:posOffset>
            </wp:positionH>
            <wp:positionV relativeFrom="paragraph">
              <wp:posOffset>163575</wp:posOffset>
            </wp:positionV>
            <wp:extent cx="194412" cy="275253"/>
            <wp:effectExtent l="0" t="0" r="0" b="0"/>
            <wp:wrapNone/>
            <wp:docPr id="321" name="Freeform 32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929127" y="7462266"/>
                      <a:ext cx="80112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l]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3044951</wp:posOffset>
            </wp:positionH>
            <wp:positionV relativeFrom="paragraph">
              <wp:posOffset>165863</wp:posOffset>
            </wp:positionV>
            <wp:extent cx="601636" cy="365035"/>
            <wp:effectExtent l="0" t="0" r="0" b="0"/>
            <wp:wrapNone/>
            <wp:docPr id="322" name="Freeform 32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44951" y="7639813"/>
                      <a:ext cx="487336" cy="25073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63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1lO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7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oJl(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,lб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3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  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El: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3044951</wp:posOffset>
            </wp:positionH>
            <wp:positionV relativeFrom="paragraph">
              <wp:posOffset>116332</wp:posOffset>
            </wp:positionV>
            <wp:extent cx="609801" cy="330384"/>
            <wp:effectExtent l="0" t="0" r="0" b="0"/>
            <wp:wrapNone/>
            <wp:docPr id="323" name="Freeform 32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44951" y="7765542"/>
                      <a:ext cx="495501" cy="21608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40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)lч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5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7"/>
                            <w:szCs w:val="27"/>
                          </w:rPr>
                          <w:t>olr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2386583</wp:posOffset>
            </wp:positionH>
            <wp:positionV relativeFrom="paragraph">
              <wp:posOffset>128525</wp:posOffset>
            </wp:positionV>
            <wp:extent cx="707939" cy="256697"/>
            <wp:effectExtent l="0" t="0" r="0" b="0"/>
            <wp:wrapNone/>
            <wp:docPr id="324" name="Freeform 32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86583" y="7777735"/>
                      <a:ext cx="593639" cy="14239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40"/>
                          </w:tabs>
                          <w:spacing w:before="0" w:after="0" w:line="224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lс)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9"/>
                            <w:sz w:val="15"/>
                            <w:szCs w:val="1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   </w:t>
                        </w:r>
                        <w:r>
                          <w:rPr sz="15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4"/>
                            <w:sz w:val="15"/>
                            <w:szCs w:val="15"/>
                          </w:rPr>
                          <w:t>L,, 	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lг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2383535</wp:posOffset>
            </wp:positionH>
            <wp:positionV relativeFrom="paragraph">
              <wp:posOffset>152909</wp:posOffset>
            </wp:positionV>
            <wp:extent cx="750618" cy="327335"/>
            <wp:effectExtent l="0" t="0" r="0" b="0"/>
            <wp:wrapNone/>
            <wp:docPr id="325" name="Freeform 32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83535" y="7802119"/>
                      <a:ext cx="636318" cy="21303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3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lo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0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сý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l\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3044951</wp:posOffset>
            </wp:positionH>
            <wp:positionV relativeFrom="paragraph">
              <wp:posOffset>43181</wp:posOffset>
            </wp:positionV>
            <wp:extent cx="569087" cy="302684"/>
            <wp:effectExtent l="0" t="0" r="0" b="0"/>
            <wp:wrapNone/>
            <wp:docPr id="326" name="Freeform 32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44951" y="7867651"/>
                      <a:ext cx="454787" cy="18838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96" w:lineRule="exact"/>
                          <w:ind w:left="0" w:right="0" w:firstLine="0"/>
                        </w:pPr>
                        <w:r>
                          <w:rPr sz="1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3"/>
                            <w:szCs w:val="13"/>
                          </w:rPr>
                          <w:t>\I </w:t>
                        </w:r>
                        <w:r>
                          <w:rPr sz="21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1"/>
                            <w:szCs w:val="21"/>
                          </w:rPr>
                          <w:t>\о</w:t>
                        </w:r>
                        <w:r>
                          <w:rPr sz="21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0"/>
                            <w:position w:val="-1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21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21"/>
                            <w:szCs w:val="21"/>
                          </w:rPr>
                          <w:t>ql-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2380488</wp:posOffset>
            </wp:positionH>
            <wp:positionV relativeFrom="paragraph">
              <wp:posOffset>59944</wp:posOffset>
            </wp:positionV>
            <wp:extent cx="746917" cy="321240"/>
            <wp:effectExtent l="0" t="0" r="0" b="0"/>
            <wp:wrapNone/>
            <wp:docPr id="327" name="Freeform 32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80488" y="7884414"/>
                      <a:ext cx="632617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40"/>
                          </w:tabs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lо.Ф 	lr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3044951</wp:posOffset>
            </wp:positionH>
            <wp:positionV relativeFrom="paragraph">
              <wp:posOffset>125477</wp:posOffset>
            </wp:positionV>
            <wp:extent cx="563030" cy="290493"/>
            <wp:effectExtent l="0" t="0" r="0" b="0"/>
            <wp:wrapNone/>
            <wp:docPr id="328" name="Freeform 32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44951" y="7949947"/>
                      <a:ext cx="448730" cy="17619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77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)l*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1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</w:t>
                        </w:r>
                        <w:r>
                          <w:rPr sz="21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1"/>
                            <w:szCs w:val="21"/>
                          </w:rPr>
                          <w:t>Ёl!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2377439</wp:posOffset>
            </wp:positionH>
            <wp:positionV relativeFrom="paragraph">
              <wp:posOffset>2795</wp:posOffset>
            </wp:positionV>
            <wp:extent cx="716124" cy="255308"/>
            <wp:effectExtent l="0" t="0" r="0" b="0"/>
            <wp:wrapNone/>
            <wp:docPr id="329" name="Freeform 32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77439" y="8002525"/>
                      <a:ext cx="601824" cy="14100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44"/>
                          </w:tabs>
                          <w:spacing w:before="0" w:after="0" w:line="222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lF*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t-r 	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l: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2377439</wp:posOffset>
            </wp:positionH>
            <wp:positionV relativeFrom="paragraph">
              <wp:posOffset>66802</wp:posOffset>
            </wp:positionV>
            <wp:extent cx="713076" cy="258356"/>
            <wp:effectExtent l="0" t="0" r="0" b="0"/>
            <wp:wrapNone/>
            <wp:docPr id="330" name="Freeform 33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77439" y="8066532"/>
                      <a:ext cx="598776" cy="14405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40"/>
                          </w:tabs>
                          <w:spacing w:before="0" w:after="0" w:line="226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IO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о 	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l: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3044951</wp:posOffset>
            </wp:positionH>
            <wp:positionV relativeFrom="paragraph">
              <wp:posOffset>84328</wp:posOffset>
            </wp:positionV>
            <wp:extent cx="626901" cy="448456"/>
            <wp:effectExtent l="0" t="0" r="0" b="0"/>
            <wp:wrapNone/>
            <wp:docPr id="331" name="Freeform 33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44951" y="8084058"/>
                      <a:ext cx="512601" cy="33415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427"/>
                            <w:tab w:val="left" w:pos="638"/>
                          </w:tabs>
                          <w:spacing w:before="0" w:after="0" w:line="62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,lý 		]ts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ilJ 	\tl/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87"/>
                            <w:tab w:val="left" w:pos="465"/>
                            <w:tab w:val="left" w:pos="748"/>
                          </w:tabs>
                          <w:spacing w:before="0" w:after="0" w:line="100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:i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8"/>
                            <w:sz w:val="18"/>
                            <w:szCs w:val="18"/>
                          </w:rPr>
                          <w:t> </w:t>
                        </w: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cd'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Фl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9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  <w:r>
                          <w:rPr sz="1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> </w:t>
                        </w: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ll 	</w:t>
                        </w: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J 	цl 	!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460"/>
                          </w:tabs>
                          <w:spacing w:before="0" w:after="0" w:line="123" w:lineRule="exact"/>
                          <w:ind w:left="0" w:right="0" w:firstLine="67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l! 	</w:t>
                        </w:r>
                        <w:r>
                          <w:rPr sz="9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9"/>
                            <w:szCs w:val="9"/>
                          </w:rPr>
                          <w:t>Jlts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7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59" w:lineRule="exact"/>
        <w:ind w:left="0" w:right="-40" w:firstLine="4"/>
        <w:jc w:val="both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lo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sz w:val="21"/>
          <w:szCs w:val="21"/>
        </w:rPr>
        <w:t> </w:t>
      </w:r>
      <w:r>
        <w:rPr>
          <w:rFonts w:ascii="Times New Roman" w:hAnsi="Times New Roman" w:cs="Times New Roman"/>
          <w:sz w:val="21"/>
          <w:szCs w:val="21"/>
        </w:rPr>
        <w:t> 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Ф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sz w:val="21"/>
          <w:szCs w:val="21"/>
        </w:rPr>
        <w:t>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i..lE</w:t>
      </w:r>
      <w:r>
        <w:rPr>
          <w:rFonts w:ascii="Times New Roman" w:hAnsi="Times New Roman" w:cs="Times New Roman"/>
          <w:sz w:val="21"/>
          <w:szCs w:val="21"/>
        </w:rPr>
        <w:t> </w:t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lч </w:t>
      </w:r>
      <w:r>
        <w:rPr sz="3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1"/>
          <w:szCs w:val="31"/>
          <w:vertAlign w:val="superscript"/>
        </w:rPr>
        <w:t>5 </w:t>
      </w:r>
      <w:r>
        <w:rPr sz="27" baseline="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7"/>
          <w:sz w:val="27"/>
          <w:szCs w:val="27"/>
        </w:rPr>
        <w:t>аitr</w:t>
      </w:r>
      <w:r>
        <w:rPr>
          <w:rFonts w:ascii="Times New Roman" w:hAnsi="Times New Roman" w:cs="Times New Roman"/>
          <w:sz w:val="27"/>
          <w:szCs w:val="27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3471671</wp:posOffset>
            </wp:positionH>
            <wp:positionV relativeFrom="paragraph">
              <wp:posOffset>44704</wp:posOffset>
            </wp:positionV>
            <wp:extent cx="201907" cy="183280"/>
            <wp:effectExtent l="0" t="0" r="0" b="0"/>
            <wp:wrapNone/>
            <wp:docPr id="332" name="Freeform 33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471671" y="7343395"/>
                      <a:ext cx="87607" cy="6898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20"/>
                          </w:tabs>
                          <w:spacing w:before="0" w:after="0" w:line="108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l 	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3557015</wp:posOffset>
            </wp:positionH>
            <wp:positionV relativeFrom="paragraph">
              <wp:posOffset>94235</wp:posOffset>
            </wp:positionV>
            <wp:extent cx="454242" cy="345070"/>
            <wp:effectExtent l="0" t="0" r="0" b="0"/>
            <wp:wrapNone/>
            <wp:docPr id="333" name="Freeform 33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57015" y="7743445"/>
                      <a:ext cx="339942" cy="23077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3" w:lineRule="exact"/>
                          <w:ind w:left="0" w:right="0" w:firstLine="0"/>
                        </w:pP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1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Ёll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3557015</wp:posOffset>
            </wp:positionH>
            <wp:positionV relativeFrom="paragraph">
              <wp:posOffset>47753</wp:posOffset>
            </wp:positionV>
            <wp:extent cx="457351" cy="693820"/>
            <wp:effectExtent l="0" t="0" r="0" b="0"/>
            <wp:wrapNone/>
            <wp:docPr id="334" name="Freeform 33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57015" y="7872223"/>
                      <a:ext cx="343051" cy="57952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63" w:lineRule="exact"/>
                          <w:ind w:left="0" w:right="0" w:firstLine="96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,coJ]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r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1"/>
                            <w:sz w:val="15"/>
                            <w:szCs w:val="1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 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Ll(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-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5"/>
                            <w:sz w:val="15"/>
                            <w:szCs w:val="1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 </w:t>
                        </w:r>
                        <w:r>
                          <w:rPr sz="15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3"/>
                            <w:sz w:val="15"/>
                            <w:szCs w:val="15"/>
                          </w:rPr>
                          <w:t>c)ll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а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чl </w:t>
                        </w: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30" w:lineRule="exact"/>
                          <w:ind w:left="0" w:right="0" w:firstLine="0"/>
                        </w:pPr>
                        <w:r>
                          <w:rPr sz="9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42"/>
                            <w:position w:val="-6"/>
                            <w:sz w:val="9"/>
                            <w:szCs w:val="9"/>
                          </w:rPr>
                          <w:t>{</w:t>
                        </w: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a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\оl;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13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92" w:lineRule="exact"/>
        <w:ind w:left="52" w:right="-40" w:hanging="52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3557015</wp:posOffset>
            </wp:positionH>
            <wp:positionV relativeFrom="paragraph">
              <wp:posOffset>123699</wp:posOffset>
            </wp:positionV>
            <wp:extent cx="456922" cy="400221"/>
            <wp:effectExtent l="0" t="0" r="0" b="0"/>
            <wp:wrapNone/>
            <wp:docPr id="335" name="Freeform 33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57015" y="8382763"/>
                      <a:ext cx="342622" cy="28592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211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лlr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494"/>
                          </w:tabs>
                          <w:spacing w:before="0" w:after="0" w:line="279" w:lineRule="exact"/>
                          <w:ind w:left="0" w:right="0" w:firstLine="0"/>
                        </w:pPr>
                        <w:r>
                          <w:rPr sz="21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62"/>
                            <w:position w:val="-8"/>
                            <w:sz w:val="21"/>
                            <w:szCs w:val="21"/>
                          </w:rPr>
                          <w:t>.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дr'1l 	</w:t>
                        </w:r>
                        <w:r>
                          <w:rPr sz="1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3"/>
                            <w:szCs w:val="13"/>
                          </w:rPr>
                          <w:t>:</w:t>
                        </w:r>
                        <w:r>
                          <w:rPr>
                            <w:rFonts w:ascii="Times New Roman" w:hAnsi="Times New Roman" w:cs="Times New Roman"/>
                            <w:sz w:val="13"/>
                            <w:szCs w:val="1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3557015</wp:posOffset>
            </wp:positionH>
            <wp:positionV relativeFrom="paragraph">
              <wp:posOffset>401828</wp:posOffset>
            </wp:positionV>
            <wp:extent cx="433706" cy="518388"/>
            <wp:effectExtent l="0" t="0" r="0" b="0"/>
            <wp:wrapNone/>
            <wp:docPr id="336" name="Freeform 33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57015" y="8660892"/>
                      <a:ext cx="319406" cy="40408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201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(Jly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28" w:lineRule="exact"/>
                          <w:ind w:left="0" w:right="0" w:firstLine="0"/>
                        </w:pPr>
                        <w:r>
                          <w:rPr sz="28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92"/>
                            <w:position w:val="-18"/>
                            <w:sz w:val="28"/>
                            <w:szCs w:val="28"/>
                          </w:rPr>
                          <w:t>t</w:t>
                        </w: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8"/>
                            <w:sz w:val="14"/>
                            <w:szCs w:val="14"/>
                          </w:rPr>
                          <w:t>&gt;</w:t>
                        </w:r>
                        <w:r>
                          <w:rPr sz="28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24"/>
                            <w:position w:val="-18"/>
                            <w:sz w:val="28"/>
                            <w:szCs w:val="28"/>
                          </w:rPr>
                          <w:t> </w:t>
                        </w:r>
                        <w:r>
                          <w:rPr sz="24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4"/>
                            <w:sz w:val="24"/>
                            <w:szCs w:val="24"/>
                          </w:rPr>
                          <w:t>'Xlc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3557015</wp:posOffset>
            </wp:positionH>
            <wp:positionV relativeFrom="paragraph">
              <wp:posOffset>429261</wp:posOffset>
            </wp:positionV>
            <wp:extent cx="192400" cy="252260"/>
            <wp:effectExtent l="0" t="0" r="0" b="0"/>
            <wp:wrapNone/>
            <wp:docPr id="337" name="Freeform 33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57015" y="8688325"/>
                      <a:ext cx="78100" cy="1379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)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,i </w:t>
      </w:r>
      <w:r>
        <w:rPr sz="40" baseline="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7"/>
          <w:sz w:val="40"/>
          <w:szCs w:val="40"/>
        </w:rPr>
        <w:t>gЕli</w:t>
      </w:r>
      <w:r>
        <w:rPr>
          <w:rFonts w:ascii="Times New Roman" w:hAnsi="Times New Roman" w:cs="Times New Roman"/>
          <w:sz w:val="40"/>
          <w:szCs w:val="40"/>
        </w:rPr>
        <w:t>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l!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sz w:val="21"/>
          <w:szCs w:val="21"/>
        </w:rPr>
        <w:t> </w:t>
      </w:r>
      <w:r>
        <w:rPr>
          <w:rFonts w:ascii="Times New Roman" w:hAnsi="Times New Roman" w:cs="Times New Roman"/>
          <w:sz w:val="21"/>
          <w:szCs w:val="21"/>
        </w:rPr>
        <w:t>  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цll-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53" w:lineRule="exact"/>
        <w:ind w:left="0" w:right="0" w:firstLine="48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3075432</wp:posOffset>
            </wp:positionH>
            <wp:positionV relativeFrom="paragraph">
              <wp:posOffset>159767</wp:posOffset>
            </wp:positionV>
            <wp:extent cx="522677" cy="261404"/>
            <wp:effectExtent l="0" t="0" r="0" b="0"/>
            <wp:wrapNone/>
            <wp:docPr id="338" name="Freeform 33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75432" y="8730997"/>
                      <a:ext cx="408377" cy="14710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31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l!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5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  </w:t>
                        </w:r>
                        <w:r>
                          <w:rPr sz="18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18"/>
                            <w:szCs w:val="18"/>
                          </w:rPr>
                          <w:t>)ýlL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3069335</wp:posOffset>
            </wp:positionH>
            <wp:positionV relativeFrom="paragraph">
              <wp:posOffset>229871</wp:posOffset>
            </wp:positionV>
            <wp:extent cx="593447" cy="417861"/>
            <wp:effectExtent l="0" t="0" r="0" b="0"/>
            <wp:wrapNone/>
            <wp:docPr id="339" name="Freeform 33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69335" y="8801101"/>
                      <a:ext cx="479147" cy="30356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25" w:lineRule="exact"/>
                          <w:ind w:left="0" w:right="0" w:firstLine="4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IQ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6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slC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  <w:r>
                          <w:rPr sz="3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5"/>
                            <w:szCs w:val="35"/>
                          </w:rPr>
                          <w:t>lц </w:t>
                        </w:r>
                        <w:r>
                          <w:rPr sz="25" baseline="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6"/>
                            <w:sz w:val="25"/>
                            <w:szCs w:val="25"/>
                          </w:rPr>
                          <w:t>еltr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5"/>
          <w:szCs w:val="35"/>
        </w:rPr>
        <w:t>l5 </w:t>
      </w:r>
      <w:r>
        <w:rPr sz="34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34"/>
          <w:szCs w:val="34"/>
        </w:rPr>
        <w:t>"ls</w:t>
      </w:r>
      <w:r>
        <w:rPr>
          <w:rFonts w:ascii="Times New Roman" w:hAnsi="Times New Roman" w:cs="Times New Roman"/>
          <w:sz w:val="34"/>
          <w:szCs w:val="3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0" w:right="0" w:firstLine="0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= 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301" w:lineRule="exact"/>
        <w:ind w:left="0" w:right="0" w:firstLine="283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3904488</wp:posOffset>
            </wp:positionH>
            <wp:positionV relativeFrom="paragraph">
              <wp:posOffset>-46227</wp:posOffset>
            </wp:positionV>
            <wp:extent cx="406123" cy="354767"/>
            <wp:effectExtent l="0" t="0" r="0" b="0"/>
            <wp:wrapNone/>
            <wp:docPr id="340" name="Freeform 34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904488" y="7207759"/>
                      <a:ext cx="291823" cy="24046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78" w:lineRule="exact"/>
                          <w:ind w:left="0" w:right="0" w:firstLine="0"/>
                        </w:pPr>
                        <w:r>
                          <w:rPr sz="27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27"/>
                            <w:szCs w:val="27"/>
                          </w:rPr>
                          <w:t>ý</w:t>
                        </w:r>
                        <w:r>
                          <w:rPr sz="27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0"/>
                            <w:position w:val="-17"/>
                            <w:sz w:val="27"/>
                            <w:szCs w:val="27"/>
                          </w:rPr>
                          <w:t> 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t-.l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xl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273"/>
        </w:tabs>
        <w:spacing w:before="0" w:after="0" w:line="110" w:lineRule="exact"/>
        <w:ind w:left="0" w:right="-40" w:firstLine="4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3587496</wp:posOffset>
            </wp:positionH>
            <wp:positionV relativeFrom="paragraph">
              <wp:posOffset>75438</wp:posOffset>
            </wp:positionV>
            <wp:extent cx="351390" cy="350920"/>
            <wp:effectExtent l="0" t="0" r="0" b="0"/>
            <wp:wrapNone/>
            <wp:docPr id="341" name="Freeform 34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87496" y="7477507"/>
                      <a:ext cx="237090" cy="23662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206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Xl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.</w:t>
                        </w: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7"/>
                            <w:sz w:val="9"/>
                            <w:szCs w:val="9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   </w:t>
                        </w: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дl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н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sz w:val="18"/>
          <w:szCs w:val="18"/>
        </w:rPr>
        <w:t> </w:t>
      </w:r>
      <w:r>
        <w:rPr>
          <w:rFonts w:ascii="Times New Roman" w:hAnsi="Times New Roman" w:cs="Times New Roman"/>
          <w:sz w:val="18"/>
          <w:szCs w:val="18"/>
        </w:rPr>
        <w:t>  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дl</w:t>
      </w:r>
      <w:r>
        <w:rPr>
          <w:rFonts w:ascii="Times New Roman" w:hAnsi="Times New Roman" w:cs="Times New Roman"/>
          <w:sz w:val="18"/>
          <w:szCs w:val="18"/>
        </w:rPr>
        <w:t> 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о 	</w:t>
      </w:r>
      <w:r>
        <w:rPr sz="18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18"/>
          <w:szCs w:val="18"/>
        </w:rPr>
        <w:t>icj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05" w:lineRule="exact"/>
        <w:ind w:left="0" w:right="-40" w:firstLine="0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3898391</wp:posOffset>
            </wp:positionH>
            <wp:positionV relativeFrom="paragraph">
              <wp:posOffset>167131</wp:posOffset>
            </wp:positionV>
            <wp:extent cx="394740" cy="484054"/>
            <wp:effectExtent l="0" t="0" r="0" b="0"/>
            <wp:wrapNone/>
            <wp:docPr id="342" name="Freeform 34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898391" y="7773416"/>
                      <a:ext cx="280440" cy="36975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41" w:lineRule="exact"/>
                          <w:ind w:left="0" w:right="0" w:firstLine="264"/>
                        </w:pP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</w:rPr>
                          <w:t>Hl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9" w:lineRule="exact"/>
                          <w:ind w:left="0" w:right="0" w:firstLine="0"/>
                        </w:pPr>
                        <w:r>
                          <w:rPr sz="27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88"/>
                            <w:position w:val="-16"/>
                            <w:sz w:val="27"/>
                            <w:szCs w:val="27"/>
                          </w:rPr>
                          <w:t>!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л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39"/>
                            <w:sz w:val="15"/>
                            <w:szCs w:val="15"/>
                          </w:rPr>
                          <w:t> </w:t>
                        </w:r>
                        <w:r>
                          <w:rPr sz="27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8"/>
                            <w:position w:val="-16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Ul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е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sz w:val="18"/>
          <w:szCs w:val="18"/>
        </w:rPr>
        <w:t> </w:t>
      </w:r>
      <w:r>
        <w:rPr>
          <w:rFonts w:ascii="Times New Roman" w:hAnsi="Times New Roman" w:cs="Times New Roman"/>
          <w:sz w:val="18"/>
          <w:szCs w:val="18"/>
        </w:rPr>
        <w:t>  </w:t>
      </w:r>
      <w:r>
        <w:rPr sz="18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18"/>
          <w:szCs w:val="18"/>
        </w:rPr>
        <w:t>Фl</w:t>
      </w:r>
      <w:r>
        <w:rPr>
          <w:rFonts w:ascii="Times New Roman" w:hAnsi="Times New Roman" w:cs="Times New Roman"/>
          <w:sz w:val="18"/>
          <w:szCs w:val="18"/>
        </w:rPr>
        <w:t> </w:t>
      </w:r>
      <w:r>
        <w:rPr sz="30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38"/>
          <w:position w:val="-17"/>
          <w:sz w:val="30"/>
          <w:szCs w:val="30"/>
        </w:rPr>
        <w:t>э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&gt;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43"/>
          <w:sz w:val="18"/>
          <w:szCs w:val="18"/>
        </w:rPr>
        <w:t>.</w:t>
      </w:r>
      <w:r>
        <w:rPr sz="30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48"/>
          <w:position w:val="-17"/>
          <w:sz w:val="30"/>
          <w:szCs w:val="30"/>
        </w:rPr>
        <w:t> 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sz w:val="18"/>
          <w:szCs w:val="18"/>
        </w:rPr>
        <w:t> </w:t>
      </w:r>
      <w:r>
        <w:rPr sz="18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18"/>
          <w:szCs w:val="18"/>
        </w:rPr>
        <w:t>фl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3898391</wp:posOffset>
            </wp:positionH>
            <wp:positionV relativeFrom="paragraph">
              <wp:posOffset>65532</wp:posOffset>
            </wp:positionV>
            <wp:extent cx="389210" cy="330250"/>
            <wp:effectExtent l="0" t="0" r="0" b="0"/>
            <wp:wrapNone/>
            <wp:docPr id="343" name="Freeform 34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898391" y="8005573"/>
                      <a:ext cx="274910" cy="21595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40" w:lineRule="exact"/>
                          <w:ind w:left="0" w:right="0" w:firstLine="0"/>
                        </w:pPr>
                        <w:r>
                          <w:rPr sz="24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4"/>
                            <w:szCs w:val="24"/>
                          </w:rPr>
                          <w:t>э</w:t>
                        </w:r>
                        <w:r>
                          <w:rPr sz="24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9"/>
                            <w:position w:val="-11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tsl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3898391</wp:posOffset>
            </wp:positionH>
            <wp:positionV relativeFrom="paragraph">
              <wp:posOffset>129032</wp:posOffset>
            </wp:positionV>
            <wp:extent cx="383270" cy="326815"/>
            <wp:effectExtent l="0" t="0" r="0" b="0"/>
            <wp:wrapNone/>
            <wp:docPr id="344" name="Freeform 34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898391" y="8069073"/>
                      <a:ext cx="268970" cy="21251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34" w:lineRule="exact"/>
                          <w:ind w:left="0" w:right="0" w:firstLine="0"/>
                        </w:pPr>
                        <w:r>
                          <w:rPr sz="21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1"/>
                            <w:szCs w:val="21"/>
                          </w:rPr>
                          <w:t>J</w:t>
                        </w:r>
                        <w:r>
                          <w:rPr sz="21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6"/>
                            <w:position w:val="-9"/>
                            <w:sz w:val="21"/>
                            <w:szCs w:val="21"/>
                          </w:rPr>
                          <w:t> </w:t>
                        </w: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</w:rPr>
                          <w:t>\ol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3898391</wp:posOffset>
            </wp:positionH>
            <wp:positionV relativeFrom="paragraph">
              <wp:posOffset>29973</wp:posOffset>
            </wp:positionV>
            <wp:extent cx="384072" cy="329863"/>
            <wp:effectExtent l="0" t="0" r="0" b="0"/>
            <wp:wrapNone/>
            <wp:docPr id="345" name="Freeform 34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898391" y="8145273"/>
                      <a:ext cx="269772" cy="21556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39" w:lineRule="exact"/>
                          <w:ind w:left="0" w:right="0" w:firstLine="0"/>
                        </w:pPr>
                        <w:r>
                          <w:rPr sz="21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1"/>
                            <w:szCs w:val="21"/>
                          </w:rPr>
                          <w:t>E</w:t>
                        </w:r>
                        <w:r>
                          <w:rPr sz="21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"/>
                            <w:position w:val="-9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</w:rPr>
                          <w:t>oI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3898391</wp:posOffset>
            </wp:positionH>
            <wp:positionV relativeFrom="paragraph">
              <wp:posOffset>84582</wp:posOffset>
            </wp:positionV>
            <wp:extent cx="375977" cy="463334"/>
            <wp:effectExtent l="0" t="0" r="0" b="0"/>
            <wp:wrapNone/>
            <wp:docPr id="346" name="Freeform 34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898391" y="8199882"/>
                      <a:ext cx="261677" cy="34903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24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_l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88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67"/>
                            <w:sz w:val="18"/>
                            <w:szCs w:val="18"/>
                            <w:vertAlign w:val="subscript"/>
                          </w:rPr>
                          <w:t>]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26"/>
                            <w:sz w:val="27"/>
                            <w:szCs w:val="27"/>
                          </w:rPr>
                          <w:t>;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29"/>
                            <w:sz w:val="18"/>
                            <w:szCs w:val="18"/>
                            <w:vertAlign w:val="subscript"/>
                          </w:rPr>
                          <w:t>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3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Fl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11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3898391</wp:posOffset>
            </wp:positionH>
            <wp:positionV relativeFrom="paragraph">
              <wp:posOffset>120397</wp:posOffset>
            </wp:positionV>
            <wp:extent cx="377018" cy="319316"/>
            <wp:effectExtent l="0" t="0" r="0" b="0"/>
            <wp:wrapNone/>
            <wp:docPr id="347" name="Freeform 34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898391" y="8410957"/>
                      <a:ext cx="262718" cy="20501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2" w:lineRule="exact"/>
                          <w:ind w:left="0" w:right="0" w:firstLine="0"/>
                        </w:pPr>
                        <w:r>
                          <w:rPr sz="18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18"/>
                            <w:szCs w:val="18"/>
                          </w:rPr>
                          <w:t>:</w:t>
                        </w:r>
                        <w:r>
                          <w:rPr sz="18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7"/>
                            <w:position w:val="-1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tsl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41" w:lineRule="exact"/>
        <w:ind w:left="0" w:right="0" w:firstLine="182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3898391</wp:posOffset>
            </wp:positionH>
            <wp:positionV relativeFrom="paragraph">
              <wp:posOffset>-57403</wp:posOffset>
            </wp:positionV>
            <wp:extent cx="347261" cy="340290"/>
            <wp:effectExtent l="0" t="0" r="0" b="0"/>
            <wp:wrapNone/>
            <wp:docPr id="348" name="Freeform 34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898391" y="8478013"/>
                      <a:ext cx="232961" cy="22599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55" w:lineRule="exact"/>
                          <w:ind w:left="0" w:right="0" w:firstLine="0"/>
                        </w:pPr>
                        <w:r>
                          <w:rPr sz="27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7"/>
                            <w:szCs w:val="27"/>
                          </w:rPr>
                          <w:t>,</w:t>
                        </w:r>
                        <w:r>
                          <w:rPr sz="27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7"/>
                            <w:position w:val="-12"/>
                            <w:sz w:val="27"/>
                            <w:szCs w:val="27"/>
                          </w:rPr>
                          <w:t>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оl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3688079</wp:posOffset>
            </wp:positionH>
            <wp:positionV relativeFrom="paragraph">
              <wp:posOffset>-12446</wp:posOffset>
            </wp:positionV>
            <wp:extent cx="286168" cy="275253"/>
            <wp:effectExtent l="0" t="0" r="0" b="0"/>
            <wp:wrapNone/>
            <wp:docPr id="349" name="Freeform 34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688079" y="8522970"/>
                      <a:ext cx="171868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Фlt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3685032</wp:posOffset>
            </wp:positionH>
            <wp:positionV relativeFrom="paragraph">
              <wp:posOffset>96520</wp:posOffset>
            </wp:positionV>
            <wp:extent cx="170718" cy="206273"/>
            <wp:effectExtent l="0" t="0" r="0" b="0"/>
            <wp:wrapNone/>
            <wp:docPr id="350" name="Freeform 35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685032" y="8631936"/>
                      <a:ext cx="56418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аl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,nl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41" w:lineRule="exact"/>
        <w:ind w:left="0" w:right="23" w:firstLine="0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3675888</wp:posOffset>
            </wp:positionH>
            <wp:positionV relativeFrom="paragraph">
              <wp:posOffset>251460</wp:posOffset>
            </wp:positionV>
            <wp:extent cx="328528" cy="275253"/>
            <wp:effectExtent l="0" t="0" r="0" b="0"/>
            <wp:wrapNone/>
            <wp:docPr id="351" name="Freeform 35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675888" y="8891779"/>
                      <a:ext cx="214228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а|=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r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2"/>
          <w:sz w:val="27"/>
          <w:szCs w:val="27"/>
        </w:rPr>
        <w:t> </w:t>
      </w:r>
      <w:r>
        <w:rPr sz="13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13"/>
          <w:szCs w:val="13"/>
        </w:rPr>
        <w:t>o.1</w:t>
      </w:r>
      <w:r>
        <w:rPr>
          <w:rFonts w:ascii="Times New Roman" w:hAnsi="Times New Roman" w:cs="Times New Roman"/>
          <w:sz w:val="13"/>
          <w:szCs w:val="13"/>
        </w:rPr>
        <w:t> 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i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sz w:val="18"/>
          <w:szCs w:val="18"/>
        </w:rPr>
        <w:t> </w:t>
      </w:r>
      <w:r>
        <w:rPr>
          <w:rFonts w:ascii="Times New Roman" w:hAnsi="Times New Roman" w:cs="Times New Roman"/>
          <w:sz w:val="18"/>
          <w:szCs w:val="18"/>
        </w:rPr>
        <w:t>  </w:t>
      </w:r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t*l</w:t>
      </w:r>
      <w:r>
        <w:rPr>
          <w:rFonts w:ascii="Times New Roman" w:hAnsi="Times New Roman" w:cs="Times New Roman"/>
          <w:sz w:val="16"/>
          <w:szCs w:val="16"/>
        </w:rPr>
        <w:t> </w:t>
      </w:r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+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9l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433" w:right="496" w:bottom="400" w:left="500" w:header="708" w:footer="708" w:gutter="0"/>
          <w:cols w:num="5" w:space="0" w:equalWidth="0">
            <w:col w:w="3240" w:space="-35"/>
            <w:col w:w="1101" w:space="-11"/>
            <w:col w:w="841" w:space="-34"/>
            <w:col w:w="523" w:space="13"/>
            <w:col w:w="500" w:space="0"/>
          </w:cols>
          <w:docGrid w:linePitch="360"/>
        </w:sectPr>
        <w:spacing w:before="20" w:after="0" w:line="60" w:lineRule="exact"/>
        <w:ind w:left="0" w:right="0" w:firstLine="374"/>
      </w:pPr>
      <w:r/>
      <w:r>
        <w:rPr sz="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5"/>
          <w:szCs w:val="5"/>
        </w:rPr>
        <w:t>I</w:t>
      </w:r>
      <w:r>
        <w:rPr>
          <w:rFonts w:ascii="Times New Roman" w:hAnsi="Times New Roman" w:cs="Times New Roman"/>
          <w:sz w:val="5"/>
          <w:szCs w:val="5"/>
        </w:rPr>
        <w:t> </w:t>
      </w:r>
    </w:p>
    <w:p>
      <w:pPr>
        <w:spacing w:after="7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433" w:right="496" w:bottom="400" w:left="500" w:header="708" w:footer="708" w:gutter="0"/>
          <w:docGrid w:linePitch="360"/>
        </w:sectPr>
        <w:tabs>
          <w:tab w:val="left" w:pos="3511"/>
          <w:tab w:val="left" w:pos="4077"/>
          <w:tab w:val="left" w:pos="5066"/>
          <w:tab w:val="left" w:pos="5618"/>
        </w:tabs>
        <w:spacing w:before="0" w:after="0" w:line="498" w:lineRule="exact"/>
        <w:ind w:left="2369" w:right="0" w:firstLine="0"/>
      </w:pPr>
      <w:r/>
      <w:r>
        <w:rPr sz="30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60"/>
          <w:position w:val="-15"/>
          <w:sz w:val="30"/>
          <w:szCs w:val="30"/>
        </w:rPr>
        <w:t>Z</w:t>
      </w:r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9"/>
          <w:szCs w:val="9"/>
        </w:rPr>
        <w:t>-Фl	</w:t>
      </w:r>
      <w:r>
        <w:rPr sz="21" baseline="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5"/>
          <w:sz w:val="21"/>
          <w:szCs w:val="21"/>
        </w:rPr>
        <w:t>ёl	</w:t>
      </w:r>
      <w:r>
        <w:rPr sz="24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3"/>
          <w:sz w:val="24"/>
          <w:szCs w:val="24"/>
        </w:rPr>
        <w:t>.aI,f	</w:t>
      </w:r>
      <w:r>
        <w:rPr sz="21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21"/>
          <w:szCs w:val="21"/>
        </w:rPr>
        <w:t>la	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\о</w:t>
      </w:r>
      <w:r>
        <w:rPr>
          <w:rFonts w:ascii="Times New Roman" w:hAnsi="Times New Roman" w:cs="Times New Roman"/>
          <w:sz w:val="18"/>
          <w:szCs w:val="18"/>
        </w:rPr>
        <w:t> </w:t>
      </w:r>
      <w:r/>
      <w:r>
        <w:br w:type="page"/>
      </w:r>
    </w:p>
    <w:p>
      <w:pPr>
        <w:rPr>
          <w:rFonts w:ascii="Times New Roman" w:hAnsi="Times New Roman" w:cs="Times New Roman"/>
          <w:color w:val="010302"/>
        </w:rPr>
        <w:spacing w:before="0" w:after="0" w:line="241" w:lineRule="exact"/>
        <w:ind w:left="1054" w:right="0" w:firstLine="28"/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-391160</wp:posOffset>
            </wp:positionV>
            <wp:extent cx="7559040" cy="10692383"/>
            <wp:effectExtent l="0" t="0" r="0" b="0"/>
            <wp:wrapNone/>
            <wp:docPr id="352" name="Picture 35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2" name="Picture 352"/>
                    <pic:cNvPicPr>
                      <a:picLocks noChangeAspect="0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\n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34" w:lineRule="exact"/>
        <w:ind w:left="1054" w:right="0" w:firstLine="19"/>
      </w:pPr>
      <w:r/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2</w:t>
      </w:r>
      <w:r>
        <w:rPr>
          <w:rFonts w:ascii="Times New Roman" w:hAnsi="Times New Roman" w:cs="Times New Roman"/>
          <w:sz w:val="36"/>
          <w:szCs w:val="3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1054" w:right="0" w:firstLine="76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Ф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6" w:lineRule="exact"/>
        <w:ind w:left="1054" w:right="0" w:firstLine="67"/>
      </w:pPr>
      <w:r/>
      <w:r>
        <w:rPr sz="23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2"/>
          <w:position w:val="-15"/>
          <w:sz w:val="23"/>
          <w:szCs w:val="23"/>
        </w:rPr>
        <w:t>н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Ё{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01" w:lineRule="exact"/>
        <w:ind w:left="1054" w:right="0" w:firstLine="0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ю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98" w:lineRule="exact"/>
        <w:ind w:left="1054" w:right="0" w:firstLine="0"/>
      </w:pPr>
      <w:r/>
      <w:r>
        <w:rPr sz="33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1"/>
          <w:position w:val="-17"/>
          <w:sz w:val="33"/>
          <w:szCs w:val="33"/>
        </w:rPr>
        <w:t>F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0d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1661160</wp:posOffset>
            </wp:positionH>
            <wp:positionV relativeFrom="paragraph">
              <wp:posOffset>131825</wp:posOffset>
            </wp:positionV>
            <wp:extent cx="396837" cy="333019"/>
            <wp:effectExtent l="0" t="0" r="0" b="0"/>
            <wp:wrapNone/>
            <wp:docPr id="353" name="Freeform 35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61160" y="449326"/>
                      <a:ext cx="282537" cy="21871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44" w:lineRule="exact"/>
                          <w:ind w:left="0" w:right="0" w:firstLine="0"/>
                        </w:pPr>
                        <w:r>
                          <w:rPr sz="12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60"/>
                            <w:position w:val="-12"/>
                            <w:sz w:val="12"/>
                            <w:szCs w:val="12"/>
                          </w:rPr>
                          <w:t>h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  <w:vertAlign w:val="subscript"/>
                          </w:rPr>
                          <w:t>Еr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  <w:vertAlign w:val="subscript"/>
                          </w:rPr>
                          <w:t>*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  </w:t>
                        </w: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\Е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1658111</wp:posOffset>
            </wp:positionH>
            <wp:positionV relativeFrom="paragraph">
              <wp:posOffset>60451</wp:posOffset>
            </wp:positionV>
            <wp:extent cx="396867" cy="435673"/>
            <wp:effectExtent l="0" t="0" r="0" b="0"/>
            <wp:wrapNone/>
            <wp:docPr id="354" name="Freeform 35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58111" y="553212"/>
                      <a:ext cx="282567" cy="3213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06" w:lineRule="exact"/>
                          <w:ind w:left="0" w:right="0" w:firstLine="0"/>
                        </w:pPr>
                        <w:r>
                          <w:rPr sz="30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60"/>
                            <w:position w:val="-14"/>
                            <w:sz w:val="30"/>
                            <w:szCs w:val="30"/>
                          </w:rPr>
                          <w:t>*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*\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64"/>
                            <w:sz w:val="30"/>
                            <w:szCs w:val="30"/>
                          </w:rPr>
                          <w:t>)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  <w:vertAlign w:val="subscript"/>
                          </w:rPr>
                          <w:t>*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1661160</wp:posOffset>
            </wp:positionH>
            <wp:positionV relativeFrom="paragraph">
              <wp:posOffset>125984</wp:posOffset>
            </wp:positionV>
            <wp:extent cx="352763" cy="206273"/>
            <wp:effectExtent l="0" t="0" r="0" b="0"/>
            <wp:wrapNone/>
            <wp:docPr id="355" name="Freeform 35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61160" y="618745"/>
                      <a:ext cx="238463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316"/>
                          </w:tabs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Ё 	v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1655064</wp:posOffset>
            </wp:positionH>
            <wp:positionV relativeFrom="paragraph">
              <wp:posOffset>46481</wp:posOffset>
            </wp:positionV>
            <wp:extent cx="399739" cy="416211"/>
            <wp:effectExtent l="0" t="0" r="0" b="0"/>
            <wp:wrapNone/>
            <wp:docPr id="356" name="Freeform 35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55064" y="714502"/>
                      <a:ext cx="285439" cy="30191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35" w:lineRule="exact"/>
                          <w:ind w:left="0" w:right="0" w:firstLine="0"/>
                        </w:pPr>
                        <w:r>
                          <w:rPr sz="24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24"/>
                            <w:szCs w:val="24"/>
                          </w:rPr>
                          <w:t>();i</w:t>
                        </w: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.\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цi-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15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1648967</wp:posOffset>
            </wp:positionH>
            <wp:positionV relativeFrom="paragraph">
              <wp:posOffset>54357</wp:posOffset>
            </wp:positionV>
            <wp:extent cx="399797" cy="453904"/>
            <wp:effectExtent l="0" t="0" r="0" b="0"/>
            <wp:wrapNone/>
            <wp:docPr id="357" name="Freeform 35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48967" y="897637"/>
                      <a:ext cx="285497" cy="33960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4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оЕ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44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(-)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sz w:val="21"/>
                            <w:szCs w:val="21"/>
                          </w:rPr>
                          <w:t> </w:t>
                        </w:r>
                        <w:r>
                          <w:rPr sz="23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2"/>
                            <w:position w:val="-8"/>
                            <w:sz w:val="23"/>
                            <w:szCs w:val="23"/>
                          </w:rPr>
                          <w:t>ч</w:t>
                        </w:r>
                        <w:r>
                          <w:rPr sz="19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19"/>
                            <w:szCs w:val="19"/>
                          </w:rPr>
                          <w:t>),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158" w:lineRule="exact"/>
        <w:ind w:left="464" w:right="180" w:firstLine="4"/>
        <w:jc w:val="both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Uл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,-.jл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50" w:lineRule="exact"/>
        <w:ind w:left="46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1639823</wp:posOffset>
            </wp:positionH>
            <wp:positionV relativeFrom="paragraph">
              <wp:posOffset>159765</wp:posOffset>
            </wp:positionV>
            <wp:extent cx="360674" cy="346481"/>
            <wp:effectExtent l="0" t="0" r="0" b="0"/>
            <wp:wrapNone/>
            <wp:docPr id="358" name="Freeform 35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39823" y="1505712"/>
                      <a:ext cx="246374" cy="23218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54" w:lineRule="exact"/>
                          <w:ind w:left="0" w:right="0" w:firstLine="4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l-&lt;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  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н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\J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316"/>
                          </w:tabs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v 	ч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9"/>
          <w:szCs w:val="29"/>
        </w:rPr>
        <w:t>9св</w:t>
      </w:r>
      <w:r>
        <w:rPr>
          <w:rFonts w:ascii="Times New Roman" w:hAnsi="Times New Roman" w:cs="Times New Roman"/>
          <w:sz w:val="29"/>
          <w:szCs w:val="2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44" w:lineRule="exact"/>
        <w:ind w:left="445" w:right="0" w:firstLine="4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ErH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98" w:lineRule="exact"/>
        <w:ind w:left="445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1633727</wp:posOffset>
            </wp:positionH>
            <wp:positionV relativeFrom="paragraph">
              <wp:posOffset>140208</wp:posOffset>
            </wp:positionV>
            <wp:extent cx="306773" cy="275253"/>
            <wp:effectExtent l="0" t="0" r="0" b="0"/>
            <wp:wrapNone/>
            <wp:docPr id="359" name="Freeform 35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33727" y="1820419"/>
                      <a:ext cx="192473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Еa)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1627632</wp:posOffset>
            </wp:positionH>
            <wp:positionV relativeFrom="paragraph">
              <wp:posOffset>227329</wp:posOffset>
            </wp:positionV>
            <wp:extent cx="348704" cy="303422"/>
            <wp:effectExtent l="0" t="0" r="0" b="0"/>
            <wp:wrapNone/>
            <wp:docPr id="360" name="Freeform 36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27632" y="1907540"/>
                      <a:ext cx="234404" cy="18912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68" w:lineRule="exact"/>
                          <w:ind w:left="0" w:right="0" w:firstLine="4"/>
                        </w:pP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</w:rPr>
                          <w:t>ц;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316"/>
                          </w:tabs>
                          <w:spacing w:before="0" w:after="0" w:line="108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с) 	l-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3"/>
          <w:szCs w:val="33"/>
        </w:rPr>
        <w:t>?,Б</w:t>
      </w:r>
      <w:r>
        <w:rPr>
          <w:rFonts w:ascii="Times New Roman" w:hAnsi="Times New Roman" w:cs="Times New Roman"/>
          <w:sz w:val="33"/>
          <w:szCs w:val="33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747"/>
        </w:tabs>
        <w:spacing w:before="0" w:after="0" w:line="160" w:lineRule="exact"/>
        <w:ind w:left="426" w:right="234" w:firstLine="9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1618488</wp:posOffset>
            </wp:positionH>
            <wp:positionV relativeFrom="paragraph">
              <wp:posOffset>315469</wp:posOffset>
            </wp:positionV>
            <wp:extent cx="356208" cy="298246"/>
            <wp:effectExtent l="0" t="0" r="0" b="0"/>
            <wp:wrapNone/>
            <wp:docPr id="361" name="Freeform 36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18488" y="2292097"/>
                      <a:ext cx="241908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a)О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1618488</wp:posOffset>
            </wp:positionH>
            <wp:positionV relativeFrom="paragraph">
              <wp:posOffset>374905</wp:posOffset>
            </wp:positionV>
            <wp:extent cx="359918" cy="344233"/>
            <wp:effectExtent l="0" t="0" r="0" b="0"/>
            <wp:wrapNone/>
            <wp:docPr id="362" name="Freeform 36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18488" y="2351533"/>
                      <a:ext cx="245618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йФ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оЁ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l^j 	</w:t>
      </w:r>
      <w:r>
        <w:rPr sz="12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12"/>
          <w:szCs w:val="12"/>
        </w:rPr>
        <w:t>(J</w:t>
      </w:r>
      <w:r>
        <w:rPr>
          <w:rFonts w:ascii="Times New Roman" w:hAnsi="Times New Roman" w:cs="Times New Roman"/>
          <w:sz w:val="12"/>
          <w:szCs w:val="12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Ёьi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58" w:lineRule="exact"/>
        <w:ind w:left="411" w:right="269" w:firstLine="4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;iФ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>
        <w:rPr sz="18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5"/>
          <w:position w:val="-12"/>
          <w:sz w:val="18"/>
          <w:szCs w:val="18"/>
        </w:rPr>
        <w:t>U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фц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44" w:lineRule="exact"/>
        <w:ind w:left="335" w:right="0" w:firstLine="71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J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660"/>
        </w:tabs>
        <w:spacing w:before="0" w:after="0" w:line="170" w:lineRule="exact"/>
        <w:ind w:left="402" w:right="269" w:firstLine="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1566672</wp:posOffset>
            </wp:positionH>
            <wp:positionV relativeFrom="paragraph">
              <wp:posOffset>202057</wp:posOffset>
            </wp:positionV>
            <wp:extent cx="397383" cy="446074"/>
            <wp:effectExtent l="0" t="0" r="0" b="0"/>
            <wp:wrapNone/>
            <wp:docPr id="363" name="Freeform 36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566672" y="3043428"/>
                      <a:ext cx="283083" cy="33177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63" w:lineRule="exact"/>
                          <w:ind w:left="52" w:right="0" w:hanging="52"/>
                          <w:jc w:val="both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)ýч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&gt;l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,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;] 	lл</w:t>
      </w:r>
      <w:r>
        <w:rPr>
          <w:rFonts w:ascii="Times New Roman" w:hAnsi="Times New Roman" w:cs="Times New Roman"/>
          <w:sz w:val="12"/>
          <w:szCs w:val="12"/>
        </w:rPr>
        <w:t> 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tЦ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6"/>
          <w:sz w:val="12"/>
          <w:szCs w:val="12"/>
        </w:rPr>
        <w:t> </w:t>
      </w:r>
      <w:r>
        <w:rPr>
          <w:rFonts w:ascii="Times New Roman" w:hAnsi="Times New Roman" w:cs="Times New Roman"/>
          <w:sz w:val="12"/>
          <w:szCs w:val="12"/>
        </w:rPr>
        <w:t>   </w:t>
      </w:r>
      <w:r>
        <w:rPr sz="12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12"/>
          <w:szCs w:val="12"/>
        </w:rPr>
        <w:t>Jlý</w:t>
      </w:r>
      <w:r>
        <w:rPr>
          <w:rFonts w:ascii="Times New Roman" w:hAnsi="Times New Roman" w:cs="Times New Roman"/>
          <w:sz w:val="12"/>
          <w:szCs w:val="12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юь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1560575</wp:posOffset>
            </wp:positionH>
            <wp:positionV relativeFrom="paragraph">
              <wp:posOffset>105790</wp:posOffset>
            </wp:positionV>
            <wp:extent cx="433443" cy="334269"/>
            <wp:effectExtent l="0" t="0" r="0" b="0"/>
            <wp:wrapNone/>
            <wp:docPr id="364" name="Freeform 36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560575" y="3294126"/>
                      <a:ext cx="319143" cy="21996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76" w:lineRule="exact"/>
                          <w:ind w:left="0" w:right="0" w:firstLine="0"/>
                          <w:jc w:val="both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ч)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sz w:val="15"/>
                            <w:szCs w:val="1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   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9i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lДr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0"/>
                            <w:sz w:val="15"/>
                            <w:szCs w:val="1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  </w:t>
                        </w:r>
                        <w:r>
                          <w:rPr sz="23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3"/>
                            <w:position w:val="-6"/>
                            <w:sz w:val="23"/>
                            <w:szCs w:val="23"/>
                          </w:rPr>
                          <w:t>*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Е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1594103</wp:posOffset>
            </wp:positionH>
            <wp:positionV relativeFrom="paragraph">
              <wp:posOffset>165988</wp:posOffset>
            </wp:positionV>
            <wp:extent cx="328139" cy="466153"/>
            <wp:effectExtent l="0" t="0" r="0" b="0"/>
            <wp:wrapNone/>
            <wp:docPr id="365" name="Freeform 36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594103" y="3354324"/>
                      <a:ext cx="213839" cy="3518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4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нн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*Б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1588008</wp:posOffset>
            </wp:positionH>
            <wp:positionV relativeFrom="paragraph">
              <wp:posOffset>66930</wp:posOffset>
            </wp:positionV>
            <wp:extent cx="371855" cy="390219"/>
            <wp:effectExtent l="0" t="0" r="0" b="0"/>
            <wp:wrapNone/>
            <wp:docPr id="366" name="Freeform 36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588008" y="3605785"/>
                      <a:ext cx="257555" cy="27591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9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zF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34" w:lineRule="exact"/>
                          <w:ind w:left="0" w:right="0" w:firstLine="0"/>
                        </w:pP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SБ</w:t>
                        </w:r>
                        <w:r>
                          <w:rPr>
                            <w:rFonts w:ascii="Times New Roman" w:hAnsi="Times New Roman" w:cs="Times New Roman"/>
                            <w:sz w:val="36"/>
                            <w:szCs w:val="3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1588008</wp:posOffset>
            </wp:positionH>
            <wp:positionV relativeFrom="paragraph">
              <wp:posOffset>15368</wp:posOffset>
            </wp:positionV>
            <wp:extent cx="394853" cy="336569"/>
            <wp:effectExtent l="0" t="0" r="0" b="0"/>
            <wp:wrapNone/>
            <wp:docPr id="367" name="Freeform 36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588008" y="3729483"/>
                      <a:ext cx="280553" cy="22226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50" w:lineRule="exact"/>
                          <w:ind w:left="0" w:right="0" w:firstLine="0"/>
                        </w:pPr>
                        <w:r>
                          <w:rPr sz="2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9"/>
                            <w:szCs w:val="29"/>
                          </w:rPr>
                          <w:t>сýо</w:t>
                        </w:r>
                        <w:r>
                          <w:rPr>
                            <w:rFonts w:ascii="Times New Roman" w:hAnsi="Times New Roman" w:cs="Times New Roman"/>
                            <w:sz w:val="29"/>
                            <w:szCs w:val="2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1581911</wp:posOffset>
            </wp:positionH>
            <wp:positionV relativeFrom="paragraph">
              <wp:posOffset>103506</wp:posOffset>
            </wp:positionV>
            <wp:extent cx="395448" cy="497890"/>
            <wp:effectExtent l="0" t="0" r="0" b="0"/>
            <wp:wrapNone/>
            <wp:docPr id="368" name="Freeform 36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581911" y="3817621"/>
                      <a:ext cx="281148" cy="38359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9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а"о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3"/>
                            <w:position w:val="-14"/>
                            <w:sz w:val="24"/>
                            <w:szCs w:val="24"/>
                          </w:rPr>
                          <w:t>о</w:t>
                        </w: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Hli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1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39" w:lineRule="exact"/>
        <w:ind w:left="358" w:right="284" w:firstLine="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1581911</wp:posOffset>
            </wp:positionH>
            <wp:positionV relativeFrom="paragraph">
              <wp:posOffset>74676</wp:posOffset>
            </wp:positionV>
            <wp:extent cx="215693" cy="206273"/>
            <wp:effectExtent l="0" t="0" r="0" b="0"/>
            <wp:wrapNone/>
            <wp:docPr id="369" name="Freeform 36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581911" y="4145280"/>
                      <a:ext cx="101393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л\J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*/</w:t>
      </w:r>
      <w:r>
        <w:rPr>
          <w:rFonts w:ascii="Times New Roman" w:hAnsi="Times New Roman" w:cs="Times New Roman"/>
          <w:sz w:val="30"/>
          <w:szCs w:val="30"/>
        </w:rPr>
        <w:t> </w:t>
      </w:r>
      <w:r>
        <w:br w:type="textWrapping" w:clear="all"/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l&lt;o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>
        <w:rPr sz="22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22"/>
          <w:szCs w:val="22"/>
        </w:rPr>
        <w:t>,</w:t>
      </w:r>
      <w:r>
        <w:rPr sz="22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5"/>
          <w:position w:val="-6"/>
          <w:sz w:val="22"/>
          <w:szCs w:val="22"/>
        </w:rPr>
        <w:t>ý</w:t>
      </w:r>
      <w:r>
        <w:rPr>
          <w:rFonts w:ascii="Times New Roman" w:hAnsi="Times New Roman" w:cs="Times New Roman"/>
          <w:sz w:val="22"/>
          <w:szCs w:val="22"/>
        </w:rPr>
        <w:t>  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v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49" w:lineRule="exact"/>
        <w:ind w:left="296" w:right="0" w:firstLine="48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1566672</wp:posOffset>
            </wp:positionH>
            <wp:positionV relativeFrom="paragraph">
              <wp:posOffset>198881</wp:posOffset>
            </wp:positionV>
            <wp:extent cx="399834" cy="321240"/>
            <wp:effectExtent l="0" t="0" r="0" b="0"/>
            <wp:wrapNone/>
            <wp:docPr id="370" name="Freeform 37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566672" y="4559046"/>
                      <a:ext cx="285534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.л </w:t>
                        </w:r>
                        <w:r>
                          <w:rPr sz="12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12"/>
                            <w:szCs w:val="12"/>
                          </w:rPr>
                          <w:t>Еа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1560575</wp:posOffset>
            </wp:positionH>
            <wp:positionV relativeFrom="paragraph">
              <wp:posOffset>277368</wp:posOffset>
            </wp:positionV>
            <wp:extent cx="333607" cy="509549"/>
            <wp:effectExtent l="0" t="0" r="0" b="0"/>
            <wp:wrapNone/>
            <wp:docPr id="371" name="Freeform 37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560575" y="4637533"/>
                      <a:ext cx="219307" cy="39524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9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Ее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06" w:lineRule="exact"/>
                          <w:ind w:left="0" w:right="0" w:firstLine="0"/>
                        </w:pPr>
                        <w:r>
                          <w:rPr sz="12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75"/>
                            <w:position w:val="-14"/>
                            <w:sz w:val="12"/>
                            <w:szCs w:val="12"/>
                          </w:rPr>
                          <w:t>Ц</w:t>
                        </w:r>
                        <w:r>
                          <w:rPr sz="30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04"/>
                            <w:position w:val="-6"/>
                            <w:sz w:val="30"/>
                            <w:szCs w:val="30"/>
                          </w:rPr>
                          <w:t>;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dlJ^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3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3"/>
          <w:position w:val="-20"/>
          <w:sz w:val="23"/>
          <w:szCs w:val="23"/>
        </w:rPr>
        <w:t>*</w:t>
      </w:r>
      <w:r>
        <w:rPr sz="30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56"/>
          <w:position w:val="-12"/>
          <w:sz w:val="30"/>
          <w:szCs w:val="30"/>
        </w:rPr>
        <w:t>*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л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6"/>
          <w:sz w:val="30"/>
          <w:szCs w:val="30"/>
        </w:rPr>
        <w:t>о</w:t>
      </w:r>
      <w:r>
        <w:rPr sz="23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3"/>
          <w:szCs w:val="23"/>
        </w:rPr>
        <w:t>д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1554480</wp:posOffset>
            </wp:positionH>
            <wp:positionV relativeFrom="paragraph">
              <wp:posOffset>53339</wp:posOffset>
            </wp:positionV>
            <wp:extent cx="610000" cy="545134"/>
            <wp:effectExtent l="0" t="0" r="0" b="0"/>
            <wp:wrapNone/>
            <wp:docPr id="372" name="Freeform 37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554480" y="4937760"/>
                      <a:ext cx="495700" cy="43083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329"/>
                            <w:tab w:val="left" w:pos="651"/>
                          </w:tabs>
                          <w:spacing w:before="0" w:after="0" w:line="120" w:lineRule="exact"/>
                          <w:ind w:left="9" w:right="0" w:firstLine="8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 	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\J 	)f(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ýLF.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4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ч(J9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=tdсý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13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1383791</wp:posOffset>
            </wp:positionH>
            <wp:positionV relativeFrom="paragraph">
              <wp:posOffset>115824</wp:posOffset>
            </wp:positionV>
            <wp:extent cx="766974" cy="418547"/>
            <wp:effectExtent l="0" t="0" r="0" b="0"/>
            <wp:wrapNone/>
            <wp:docPr id="373" name="Freeform 37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383791" y="5175504"/>
                      <a:ext cx="652674" cy="30424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79" w:lineRule="exact"/>
                          <w:ind w:left="0" w:right="0" w:firstLine="0"/>
                        </w:pPr>
                        <w:r>
                          <w:rPr sz="29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9"/>
                            <w:szCs w:val="29"/>
                          </w:rPr>
                          <w:t>л </w:t>
                        </w:r>
                        <w:r>
                          <w:rPr sz="39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66"/>
                            <w:position w:val="-15"/>
                            <w:sz w:val="39"/>
                            <w:szCs w:val="39"/>
                          </w:rPr>
                          <w:t>s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lt()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46"/>
                            <w:sz w:val="24"/>
                            <w:szCs w:val="24"/>
                          </w:rPr>
                          <w:t>Ч</w:t>
                        </w:r>
                        <w:r>
                          <w:rPr sz="29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29"/>
                            <w:szCs w:val="29"/>
                          </w:rPr>
                          <w:t>щю</w:t>
                        </w:r>
                        <w:r>
                          <w:rPr>
                            <w:rFonts w:ascii="Times New Roman" w:hAnsi="Times New Roman" w:cs="Times New Roman"/>
                            <w:sz w:val="29"/>
                            <w:szCs w:val="2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tabs>
          <w:tab w:val="left" w:pos="647"/>
        </w:tabs>
        <w:spacing w:before="0" w:after="0" w:line="355" w:lineRule="exact"/>
        <w:ind w:left="0" w:right="-3" w:firstLine="1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1298447</wp:posOffset>
            </wp:positionH>
            <wp:positionV relativeFrom="paragraph">
              <wp:posOffset>313816</wp:posOffset>
            </wp:positionV>
            <wp:extent cx="634886" cy="564451"/>
            <wp:effectExtent l="0" t="0" r="0" b="0"/>
            <wp:wrapNone/>
            <wp:docPr id="374" name="Freeform 37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298447" y="5633466"/>
                      <a:ext cx="520586" cy="45015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384"/>
                          </w:tabs>
                          <w:spacing w:before="0" w:after="0" w:line="105" w:lineRule="exact"/>
                          <w:ind w:left="0" w:right="0" w:firstLine="62"/>
                          <w:jc w:val="both"/>
                        </w:pPr>
                        <w:r>
                          <w:rPr sz="15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15"/>
                            <w:szCs w:val="15"/>
                          </w:rPr>
                          <w:t>lJi</w:t>
                        </w:r>
                        <w:r>
                          <w:rPr sz="15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1"/>
                            <w:position w:val="-10"/>
                            <w:sz w:val="15"/>
                            <w:szCs w:val="1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  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ýб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</w:t>
                        </w:r>
                        <w:r>
                          <w:rPr sz="30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1"/>
                            <w:sz w:val="30"/>
                            <w:szCs w:val="30"/>
                          </w:rPr>
                          <w:t>д 	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lr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1"/>
                            <w:sz w:val="15"/>
                            <w:szCs w:val="1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\'Е.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1295400</wp:posOffset>
            </wp:positionH>
            <wp:positionV relativeFrom="paragraph">
              <wp:posOffset>534034</wp:posOffset>
            </wp:positionV>
            <wp:extent cx="612533" cy="405555"/>
            <wp:effectExtent l="0" t="0" r="0" b="0"/>
            <wp:wrapNone/>
            <wp:docPr id="375" name="Freeform 37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295400" y="5853684"/>
                      <a:ext cx="498233" cy="29125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58" w:lineRule="exact"/>
                          <w:ind w:left="0" w:right="0" w:firstLine="0"/>
                        </w:pPr>
                        <w:r>
                          <w:rPr sz="21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1"/>
                            <w:szCs w:val="21"/>
                            <w:vertAlign w:val="subscript"/>
                          </w:rPr>
                          <w:t>L&lt;</w:t>
                        </w:r>
                        <w:r>
                          <w:rPr sz="21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"/>
                            <w:position w:val="-1"/>
                            <w:sz w:val="21"/>
                            <w:szCs w:val="21"/>
                            <w:vertAlign w:val="subscript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Е,х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Ё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sz w:val="21"/>
          <w:szCs w:val="21"/>
        </w:rPr>
        <w:t> </w:t>
      </w:r>
      <w:r>
        <w:rPr>
          <w:rFonts w:ascii="Times New Roman" w:hAnsi="Times New Roman" w:cs="Times New Roman"/>
          <w:sz w:val="21"/>
          <w:szCs w:val="21"/>
        </w:rPr>
        <w:t>  </w:t>
      </w:r>
      <w:r>
        <w:rPr sz="21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21"/>
          <w:szCs w:val="21"/>
        </w:rPr>
        <w:t>atО</w:t>
      </w:r>
      <w:r>
        <w:rPr sz="21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0"/>
          <w:position w:val="2"/>
          <w:sz w:val="21"/>
          <w:szCs w:val="21"/>
        </w:rPr>
        <w:t> </w:t>
      </w:r>
      <w:r>
        <w:rPr>
          <w:rFonts w:ascii="Times New Roman" w:hAnsi="Times New Roman" w:cs="Times New Roman"/>
          <w:sz w:val="21"/>
          <w:szCs w:val="21"/>
        </w:rPr>
        <w:t>    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О</w:t>
      </w:r>
      <w:r>
        <w:rPr>
          <w:rFonts w:ascii="Times New Roman" w:hAnsi="Times New Roman" w:cs="Times New Roman"/>
          <w:sz w:val="18"/>
          <w:szCs w:val="18"/>
        </w:rPr>
        <w:t> </w:t>
      </w:r>
      <w:r>
        <w:rPr sz="33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72"/>
          <w:position w:val="-17"/>
          <w:sz w:val="33"/>
          <w:szCs w:val="33"/>
        </w:rPr>
        <w:t>9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"/>
          <w:sz w:val="15"/>
          <w:szCs w:val="15"/>
        </w:rPr>
        <w:t>9</w:t>
      </w:r>
      <w:r>
        <w:rPr>
          <w:rFonts w:ascii="Times New Roman" w:hAnsi="Times New Roman" w:cs="Times New Roman"/>
          <w:sz w:val="15"/>
          <w:szCs w:val="15"/>
        </w:rPr>
        <w:t> </w:t>
      </w:r>
      <w:r>
        <w:rPr sz="33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4"/>
          <w:position w:val="-17"/>
          <w:sz w:val="33"/>
          <w:szCs w:val="33"/>
        </w:rPr>
        <w:t> </w:t>
      </w:r>
      <w:r>
        <w:rPr sz="15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15"/>
          <w:szCs w:val="15"/>
        </w:rPr>
        <w:t>Jýr 	</w:t>
      </w:r>
      <w:r>
        <w:rPr sz="1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1"/>
          <w:szCs w:val="11"/>
        </w:rPr>
        <w:t>..o</w:t>
      </w:r>
      <w:r>
        <w:rPr>
          <w:rFonts w:ascii="Times New Roman" w:hAnsi="Times New Roman" w:cs="Times New Roman"/>
          <w:sz w:val="11"/>
          <w:szCs w:val="1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1533144</wp:posOffset>
            </wp:positionH>
            <wp:positionV relativeFrom="paragraph">
              <wp:posOffset>161163</wp:posOffset>
            </wp:positionV>
            <wp:extent cx="286790" cy="415099"/>
            <wp:effectExtent l="0" t="0" r="0" b="0"/>
            <wp:wrapNone/>
            <wp:docPr id="376" name="Freeform 37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533144" y="6057139"/>
                      <a:ext cx="172490" cy="30079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4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ех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!Б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1530096</wp:posOffset>
            </wp:positionH>
            <wp:positionV relativeFrom="paragraph">
              <wp:posOffset>9525</wp:posOffset>
            </wp:positionV>
            <wp:extent cx="415678" cy="301447"/>
            <wp:effectExtent l="0" t="0" r="0" b="0"/>
            <wp:wrapNone/>
            <wp:docPr id="377" name="Freeform 37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530096" y="6256021"/>
                      <a:ext cx="301378" cy="18714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94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!r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9"/>
                            <w:sz w:val="18"/>
                            <w:szCs w:val="18"/>
                          </w:rPr>
                          <w:t>н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</w:t>
                        </w:r>
                        <w:r>
                          <w:rPr sz="16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16"/>
                            <w:szCs w:val="16"/>
                          </w:rPr>
                          <w:t>ц"</w:t>
                        </w: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1530096</wp:posOffset>
            </wp:positionH>
            <wp:positionV relativeFrom="paragraph">
              <wp:posOffset>125349</wp:posOffset>
            </wp:positionV>
            <wp:extent cx="267704" cy="252260"/>
            <wp:effectExtent l="0" t="0" r="0" b="0"/>
            <wp:wrapNone/>
            <wp:docPr id="378" name="Freeform 37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530096" y="6371845"/>
                      <a:ext cx="153404" cy="1379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Fс)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1524000</wp:posOffset>
            </wp:positionH>
            <wp:positionV relativeFrom="paragraph">
              <wp:posOffset>136525</wp:posOffset>
            </wp:positionV>
            <wp:extent cx="390110" cy="522033"/>
            <wp:effectExtent l="0" t="0" r="0" b="0"/>
            <wp:wrapNone/>
            <wp:docPr id="379" name="Freeform 37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524000" y="6383021"/>
                      <a:ext cx="275810" cy="4077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0" w:lineRule="exact"/>
                          <w:ind w:left="0" w:right="0" w:firstLine="4"/>
                          <w:jc w:val="both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(]-,л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ч.Ё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6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210" w:right="0" w:firstLine="57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*,i]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584"/>
          <w:tab w:val="left" w:pos="1102"/>
        </w:tabs>
        <w:spacing w:before="0" w:after="0" w:line="205" w:lineRule="exact"/>
        <w:ind w:left="21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1484375</wp:posOffset>
            </wp:positionH>
            <wp:positionV relativeFrom="paragraph">
              <wp:posOffset>83820</wp:posOffset>
            </wp:positionV>
            <wp:extent cx="351011" cy="330117"/>
            <wp:effectExtent l="0" t="0" r="0" b="0"/>
            <wp:wrapNone/>
            <wp:docPr id="380" name="Freeform 38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484375" y="6861810"/>
                      <a:ext cx="236711" cy="21581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/д\Jl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52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Ёl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48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*(Jl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\н 	</w:t>
      </w:r>
      <w:r>
        <w:rPr sz="15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15"/>
          <w:szCs w:val="15"/>
        </w:rPr>
        <w:t>(_) 	</w:t>
      </w:r>
      <w:r>
        <w:rPr sz="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6"/>
          <w:szCs w:val="6"/>
        </w:rPr>
        <w:t>l</w:t>
      </w:r>
      <w:r>
        <w:rPr>
          <w:rFonts w:ascii="Times New Roman" w:hAnsi="Times New Roman" w:cs="Times New Roman"/>
          <w:sz w:val="6"/>
          <w:szCs w:val="6"/>
        </w:rPr>
        <w:t> </w:t>
      </w:r>
    </w:p>
    <w:p>
      <w:pPr>
        <w:spacing w:after="13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1514855</wp:posOffset>
            </wp:positionH>
            <wp:positionV relativeFrom="paragraph">
              <wp:posOffset>62738</wp:posOffset>
            </wp:positionV>
            <wp:extent cx="342285" cy="275253"/>
            <wp:effectExtent l="0" t="0" r="0" b="0"/>
            <wp:wrapNone/>
            <wp:docPr id="381" name="Freeform 38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514855" y="6971539"/>
                      <a:ext cx="227985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tsжl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1511808</wp:posOffset>
            </wp:positionH>
            <wp:positionV relativeFrom="paragraph">
              <wp:posOffset>135889</wp:posOffset>
            </wp:positionV>
            <wp:extent cx="316306" cy="275253"/>
            <wp:effectExtent l="0" t="0" r="0" b="0"/>
            <wp:wrapNone/>
            <wp:docPr id="382" name="Freeform 38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511808" y="7044690"/>
                      <a:ext cx="202006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tк}l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239" w:right="0" w:firstLine="9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1511808</wp:posOffset>
            </wp:positionH>
            <wp:positionV relativeFrom="paragraph">
              <wp:posOffset>-45720</wp:posOffset>
            </wp:positionV>
            <wp:extent cx="309003" cy="252260"/>
            <wp:effectExtent l="0" t="0" r="0" b="0"/>
            <wp:wrapNone/>
            <wp:docPr id="383" name="Freeform 38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511808" y="7124701"/>
                      <a:ext cx="194703" cy="1379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RiUl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*{al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1078"/>
        </w:tabs>
        <w:spacing w:before="0" w:after="0" w:line="362" w:lineRule="exact"/>
        <w:ind w:left="239" w:right="0" w:firstLine="4"/>
      </w:pPr>
      <w:r/>
      <w:r>
        <w:rPr sz="30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30"/>
          <w:szCs w:val="30"/>
        </w:rPr>
        <w:t>trу 	</w:t>
      </w:r>
      <w:r>
        <w:rPr sz="8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3"/>
          <w:position w:val="-19"/>
          <w:sz w:val="8"/>
          <w:szCs w:val="8"/>
        </w:rPr>
        <w:t>l</w:t>
      </w:r>
      <w:r>
        <w:rPr sz="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8"/>
          <w:szCs w:val="8"/>
        </w:rPr>
        <w:t>i</w:t>
      </w:r>
      <w:r>
        <w:rPr>
          <w:rFonts w:ascii="Times New Roman" w:hAnsi="Times New Roman" w:cs="Times New Roman"/>
          <w:sz w:val="8"/>
          <w:szCs w:val="8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1074"/>
        </w:tabs>
        <w:spacing w:before="0" w:after="0" w:line="362" w:lineRule="exact"/>
        <w:ind w:left="239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2078735</wp:posOffset>
            </wp:positionH>
            <wp:positionV relativeFrom="paragraph">
              <wp:posOffset>79501</wp:posOffset>
            </wp:positionV>
            <wp:extent cx="2073579" cy="891189"/>
            <wp:effectExtent l="0" t="0" r="0" b="0"/>
            <wp:wrapNone/>
            <wp:docPr id="384" name="Freeform 38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078735" y="7499858"/>
                      <a:ext cx="1959279" cy="77688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684"/>
                            <w:tab w:val="left" w:pos="2971"/>
                          </w:tabs>
                          <w:spacing w:before="0" w:after="0" w:line="696" w:lineRule="exact"/>
                          <w:ind w:left="1291" w:right="0" w:hanging="1291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r)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8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  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&gt;,х 	</w:t>
                        </w:r>
                        <w:r>
                          <w:rPr sz="29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3"/>
                            <w:sz w:val="29"/>
                            <w:szCs w:val="29"/>
                          </w:rPr>
                          <w:t>()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х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8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Ф 	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а_)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15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15"/>
                            <w:szCs w:val="15"/>
                          </w:rPr>
                          <w:t>\в</w:t>
                        </w:r>
                        <w:r>
                          <w:rPr sz="15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9"/>
                            <w:position w:val="-16"/>
                            <w:sz w:val="15"/>
                            <w:szCs w:val="1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   </w:t>
                        </w:r>
                        <w:r>
                          <w:rPr sz="22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7"/>
                            <w:position w:val="-9"/>
                            <w:sz w:val="22"/>
                            <w:szCs w:val="22"/>
                          </w:rPr>
                          <w:t>ч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д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1499616</wp:posOffset>
            </wp:positionH>
            <wp:positionV relativeFrom="paragraph">
              <wp:posOffset>157734</wp:posOffset>
            </wp:positionV>
            <wp:extent cx="349709" cy="275253"/>
            <wp:effectExtent l="0" t="0" r="0" b="0"/>
            <wp:wrapNone/>
            <wp:docPr id="385" name="Freeform 38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499616" y="7578091"/>
                      <a:ext cx="235409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oj(rl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1502663</wp:posOffset>
            </wp:positionH>
            <wp:positionV relativeFrom="paragraph">
              <wp:posOffset>172973</wp:posOffset>
            </wp:positionV>
            <wp:extent cx="202766" cy="183280"/>
            <wp:effectExtent l="0" t="0" r="0" b="0"/>
            <wp:wrapNone/>
            <wp:docPr id="386" name="Freeform 38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502663" y="7593330"/>
                      <a:ext cx="88466" cy="6898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*:,I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X&gt;s 	</w:t>
      </w:r>
      <w:r>
        <w:rPr sz="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8"/>
          <w:szCs w:val="8"/>
        </w:rPr>
        <w:t>l</w:t>
      </w:r>
      <w:r>
        <w:rPr>
          <w:rFonts w:ascii="Times New Roman" w:hAnsi="Times New Roman" w:cs="Times New Roman"/>
          <w:sz w:val="8"/>
          <w:szCs w:val="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6" w:lineRule="exact"/>
        <w:ind w:left="220" w:right="335" w:firstLine="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1700783</wp:posOffset>
            </wp:positionH>
            <wp:positionV relativeFrom="paragraph">
              <wp:posOffset>-98297</wp:posOffset>
            </wp:positionV>
            <wp:extent cx="363209" cy="344233"/>
            <wp:effectExtent l="0" t="0" r="0" b="0"/>
            <wp:wrapNone/>
            <wp:docPr id="387" name="Freeform 38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700783" y="7691629"/>
                      <a:ext cx="248909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:Ег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2023872</wp:posOffset>
            </wp:positionH>
            <wp:positionV relativeFrom="paragraph">
              <wp:posOffset>28703</wp:posOffset>
            </wp:positionV>
            <wp:extent cx="277961" cy="422706"/>
            <wp:effectExtent l="0" t="0" r="0" b="0"/>
            <wp:wrapNone/>
            <wp:docPr id="388" name="Freeform 38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023872" y="7818629"/>
                      <a:ext cx="163661" cy="30840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65" w:lineRule="exact"/>
                          <w:ind w:left="0" w:right="0" w:firstLine="4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laJ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Ii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2020823</wp:posOffset>
            </wp:positionH>
            <wp:positionV relativeFrom="paragraph">
              <wp:posOffset>265177</wp:posOffset>
            </wp:positionV>
            <wp:extent cx="278920" cy="333432"/>
            <wp:effectExtent l="0" t="0" r="0" b="0"/>
            <wp:wrapNone/>
            <wp:docPr id="389" name="Freeform 38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020823" y="8055103"/>
                      <a:ext cx="164620" cy="21913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lл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lФ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1487424</wp:posOffset>
            </wp:positionH>
            <wp:positionV relativeFrom="paragraph">
              <wp:posOffset>295656</wp:posOffset>
            </wp:positionV>
            <wp:extent cx="656060" cy="321240"/>
            <wp:effectExtent l="0" t="0" r="0" b="0"/>
            <wp:wrapNone/>
            <wp:docPr id="390" name="Freeform 39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487424" y="8085582"/>
                      <a:ext cx="541760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35"/>
                          </w:tabs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ща. 	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1484375</wp:posOffset>
            </wp:positionH>
            <wp:positionV relativeFrom="paragraph">
              <wp:posOffset>384049</wp:posOffset>
            </wp:positionV>
            <wp:extent cx="370404" cy="321240"/>
            <wp:effectExtent l="0" t="0" r="0" b="0"/>
            <wp:wrapNone/>
            <wp:docPr id="391" name="Freeform 39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484375" y="8173975"/>
                      <a:ext cx="256104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оФl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2020823</wp:posOffset>
            </wp:positionH>
            <wp:positionV relativeFrom="paragraph">
              <wp:posOffset>400812</wp:posOffset>
            </wp:positionV>
            <wp:extent cx="276251" cy="717156"/>
            <wp:effectExtent l="0" t="0" r="0" b="0"/>
            <wp:wrapNone/>
            <wp:docPr id="392" name="Freeform 39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020823" y="8190738"/>
                      <a:ext cx="161951" cy="60285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lc0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140" w:after="0" w:line="181" w:lineRule="exact"/>
                          <w:ind w:left="0" w:right="0" w:firstLine="124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с)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77" w:lineRule="exact"/>
                          <w:ind w:left="0" w:right="0" w:firstLine="124"/>
                        </w:pP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д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68" w:lineRule="exact"/>
                          <w:ind w:left="0" w:right="0" w:firstLine="120"/>
                        </w:pP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</w:rPr>
                          <w:t>ь\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Xс.lI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ЕФl</w:t>
      </w:r>
      <w:r>
        <w:rPr>
          <w:rFonts w:ascii="Times New Roman" w:hAnsi="Times New Roman" w:cs="Times New Roman"/>
          <w:sz w:val="27"/>
          <w:szCs w:val="2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5" w:lineRule="exact"/>
        <w:ind w:left="191" w:right="0" w:firstLine="1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1484375</wp:posOffset>
            </wp:positionH>
            <wp:positionV relativeFrom="paragraph">
              <wp:posOffset>-64009</wp:posOffset>
            </wp:positionV>
            <wp:extent cx="656060" cy="321240"/>
            <wp:effectExtent l="0" t="0" r="0" b="0"/>
            <wp:wrapNone/>
            <wp:docPr id="393" name="Freeform 39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484375" y="8262366"/>
                      <a:ext cx="541760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35"/>
                          </w:tabs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Ео 	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()()l</w:t>
      </w:r>
      <w:r>
        <w:rPr>
          <w:rFonts w:ascii="Times New Roman" w:hAnsi="Times New Roman" w:cs="Times New Roman"/>
          <w:sz w:val="27"/>
          <w:szCs w:val="27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1039"/>
        </w:tabs>
        <w:spacing w:before="0" w:after="0" w:line="325" w:lineRule="exact"/>
        <w:ind w:left="191" w:right="0" w:firstLine="9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оо 	</w:t>
      </w:r>
      <w:r>
        <w:rPr sz="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6"/>
          <w:szCs w:val="6"/>
        </w:rPr>
        <w:t>l</w:t>
      </w:r>
      <w:r>
        <w:rPr>
          <w:rFonts w:ascii="Times New Roman" w:hAnsi="Times New Roman" w:cs="Times New Roman"/>
          <w:sz w:val="6"/>
          <w:szCs w:val="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76" w:lineRule="exact"/>
        <w:ind w:left="191" w:right="0" w:firstLine="110"/>
      </w:pPr>
      <w:r/>
      <w:r>
        <w:rPr sz="1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12"/>
          <w:szCs w:val="12"/>
        </w:rPr>
        <w:t>lýl</w:t>
      </w:r>
      <w:r>
        <w:rPr sz="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8"/>
          <w:szCs w:val="8"/>
        </w:rPr>
        <w:t>l</w:t>
      </w:r>
      <w:r>
        <w:rPr>
          <w:rFonts w:ascii="Times New Roman" w:hAnsi="Times New Roman" w:cs="Times New Roman"/>
          <w:sz w:val="8"/>
          <w:szCs w:val="8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511"/>
          <w:tab w:val="left" w:pos="1030"/>
        </w:tabs>
        <w:spacing w:before="60" w:after="0" w:line="67" w:lineRule="exact"/>
        <w:ind w:left="191" w:right="22" w:firstLine="4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1466088</wp:posOffset>
            </wp:positionH>
            <wp:positionV relativeFrom="paragraph">
              <wp:posOffset>111251</wp:posOffset>
            </wp:positionV>
            <wp:extent cx="659107" cy="579024"/>
            <wp:effectExtent l="0" t="0" r="0" b="0"/>
            <wp:wrapNone/>
            <wp:docPr id="394" name="Freeform 39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466088" y="8851392"/>
                      <a:ext cx="544807" cy="46472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35"/>
                          </w:tabs>
                          <w:spacing w:before="0" w:after="0" w:line="144" w:lineRule="exact"/>
                          <w:ind w:left="0" w:right="0" w:firstLine="0"/>
                          <w:jc w:val="both"/>
                        </w:pPr>
                        <w:r>
                          <w:rPr sz="4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8"/>
                            <w:szCs w:val="48"/>
                          </w:rPr>
                          <w:t>вЕ.</w:t>
                        </w:r>
                        <w:r>
                          <w:rPr sz="4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7"/>
                            <w:sz w:val="48"/>
                            <w:szCs w:val="48"/>
                          </w:rPr>
                          <w:t> 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  <w:r>
                          <w:rPr sz="15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81"/>
                            <w:position w:val="-7"/>
                            <w:sz w:val="15"/>
                            <w:szCs w:val="15"/>
                          </w:rPr>
                          <w:t>л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vý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</w:t>
                        </w:r>
                        <w:r>
                          <w:rPr sz="15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15"/>
                            <w:szCs w:val="15"/>
                          </w:rPr>
                          <w:t>ч 	</w:t>
                        </w:r>
                        <w:r>
                          <w:rPr sz="6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6"/>
                            <w:szCs w:val="6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6"/>
                            <w:szCs w:val="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1469136</wp:posOffset>
            </wp:positionH>
            <wp:positionV relativeFrom="paragraph">
              <wp:posOffset>172212</wp:posOffset>
            </wp:positionV>
            <wp:extent cx="249732" cy="206273"/>
            <wp:effectExtent l="0" t="0" r="0" b="0"/>
            <wp:wrapNone/>
            <wp:docPr id="395" name="Freeform 39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469136" y="8912353"/>
                      <a:ext cx="135432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tu:tl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ч 	а 	</w:t>
      </w:r>
      <w:r>
        <w:rPr sz="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6"/>
          <w:szCs w:val="6"/>
        </w:rPr>
        <w:t>l</w:t>
      </w:r>
      <w:r>
        <w:rPr>
          <w:rFonts w:ascii="Times New Roman" w:hAnsi="Times New Roman" w:cs="Times New Roman"/>
          <w:sz w:val="6"/>
          <w:szCs w:val="6"/>
        </w:rPr>
        <w:t> </w:t>
      </w:r>
      <w:r>
        <w:rPr sz="1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40"/>
          <w:position w:val="-7"/>
          <w:sz w:val="12"/>
          <w:szCs w:val="12"/>
        </w:rPr>
        <w:t>]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2,\w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0"/>
          <w:sz w:val="12"/>
          <w:szCs w:val="12"/>
        </w:rPr>
        <w:t>I</w:t>
      </w:r>
      <w:r>
        <w:rPr>
          <w:rFonts w:ascii="Times New Roman" w:hAnsi="Times New Roman" w:cs="Times New Roman"/>
          <w:sz w:val="12"/>
          <w:szCs w:val="12"/>
        </w:rPr>
        <w:t> </w:t>
      </w:r>
      <w:r>
        <w:rPr sz="1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12"/>
          <w:szCs w:val="12"/>
        </w:rPr>
        <w:t>m 	</w:t>
      </w:r>
      <w:r>
        <w:rPr sz="8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8"/>
          <w:szCs w:val="8"/>
        </w:rPr>
        <w:t>l</w:t>
      </w:r>
      <w:r>
        <w:rPr>
          <w:rFonts w:ascii="Times New Roman" w:hAnsi="Times New Roman" w:cs="Times New Roman"/>
          <w:sz w:val="8"/>
          <w:szCs w:val="8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2228088</wp:posOffset>
            </wp:positionH>
            <wp:positionV relativeFrom="paragraph">
              <wp:posOffset>10922</wp:posOffset>
            </wp:positionV>
            <wp:extent cx="1633479" cy="602456"/>
            <wp:effectExtent l="0" t="0" r="0" b="0"/>
            <wp:wrapNone/>
            <wp:docPr id="396" name="Freeform 39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228088" y="2606802"/>
                      <a:ext cx="1519179" cy="48815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2265"/>
                          </w:tabs>
                          <w:spacing w:before="0" w:after="0" w:line="768" w:lineRule="exact"/>
                          <w:ind w:left="0" w:right="0" w:firstLine="0"/>
                        </w:pPr>
                        <w:r>
                          <w:rPr sz="36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93"/>
                            <w:position w:val="-22"/>
                            <w:sz w:val="36"/>
                            <w:szCs w:val="36"/>
                          </w:rPr>
                          <w:t>Е</w:t>
                        </w:r>
                        <w:r>
                          <w:rPr sz="4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5"/>
                            <w:szCs w:val="45"/>
                          </w:rPr>
                          <w:t>ýýodý'</w:t>
                        </w:r>
                        <w:r>
                          <w:rPr sz="4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241"/>
                            <w:sz w:val="45"/>
                            <w:szCs w:val="45"/>
                          </w:rPr>
                          <w:t>ý</w:t>
                        </w:r>
                        <w:r>
                          <w:rPr sz="37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"/>
                            <w:position w:val="-21"/>
                            <w:sz w:val="37"/>
                            <w:szCs w:val="37"/>
                          </w:rPr>
                          <w:t>d</w:t>
                        </w:r>
                        <w:r>
                          <w:rPr>
                            <w:rFonts w:ascii="Times New Roman" w:hAnsi="Times New Roman" w:cs="Times New Roman"/>
                            <w:sz w:val="37"/>
                            <w:szCs w:val="37"/>
                          </w:rPr>
                          <w:t> </w:t>
                        </w:r>
                        <w:r>
                          <w:rPr sz="45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position w:val="-22"/>
                            <w:sz w:val="45"/>
                            <w:szCs w:val="45"/>
                          </w:rPr>
                          <w:t>i</w:t>
                        </w:r>
                        <w:r>
                          <w:rPr>
                            <w:rFonts w:ascii="Times New Roman" w:hAnsi="Times New Roman" w:cs="Times New Roman"/>
                            <w:sz w:val="45"/>
                            <w:szCs w:val="45"/>
                          </w:rPr>
                          <w:t>  </w:t>
                        </w:r>
                        <w:r>
                          <w:rPr sz="36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5"/>
                            <w:position w:val="-22"/>
                            <w:sz w:val="36"/>
                            <w:szCs w:val="36"/>
                          </w:rPr>
                          <w:t>Ё</w:t>
                        </w:r>
                        <w:r>
                          <w:rPr>
                            <w:rFonts w:ascii="Times New Roman" w:hAnsi="Times New Roman" w:cs="Times New Roman"/>
                            <w:sz w:val="36"/>
                            <w:szCs w:val="36"/>
                          </w:rPr>
                          <w:t>   </w:t>
                        </w:r>
                        <w:r>
                          <w:rPr sz="4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5"/>
                            <w:szCs w:val="45"/>
                          </w:rPr>
                          <w:t> 	</w:t>
                        </w:r>
                        <w:r>
                          <w:rPr sz="23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3"/>
                            <w:szCs w:val="23"/>
                          </w:rPr>
                          <w:t>Е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3051048</wp:posOffset>
            </wp:positionH>
            <wp:positionV relativeFrom="paragraph">
              <wp:posOffset>154179</wp:posOffset>
            </wp:positionV>
            <wp:extent cx="809292" cy="459200"/>
            <wp:effectExtent l="0" t="0" r="0" b="0"/>
            <wp:wrapNone/>
            <wp:docPr id="397" name="Freeform 39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51048" y="2750059"/>
                      <a:ext cx="694992" cy="34490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43" w:lineRule="exact"/>
                          <w:ind w:left="0" w:right="0" w:firstLine="0"/>
                        </w:pPr>
                        <w:r>
                          <w:rPr sz="4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5"/>
                            <w:szCs w:val="45"/>
                          </w:rPr>
                          <w:t>н;,ý</w:t>
                        </w:r>
                        <w:r>
                          <w:rPr sz="4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6"/>
                            <w:sz w:val="45"/>
                            <w:szCs w:val="45"/>
                          </w:rPr>
                          <w:t> </w:t>
                        </w:r>
                        <w:r>
                          <w:rPr sz="25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3"/>
                            <w:sz w:val="25"/>
                            <w:szCs w:val="25"/>
                          </w:rPr>
                          <w:t>я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2215895</wp:posOffset>
            </wp:positionH>
            <wp:positionV relativeFrom="paragraph">
              <wp:posOffset>164084</wp:posOffset>
            </wp:positionV>
            <wp:extent cx="1618608" cy="614361"/>
            <wp:effectExtent l="0" t="0" r="0" b="0"/>
            <wp:wrapNone/>
            <wp:docPr id="398" name="Freeform 39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215895" y="3110485"/>
                      <a:ext cx="1504308" cy="50006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83" w:lineRule="exact"/>
                          <w:ind w:left="0" w:right="0" w:firstLine="9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вýЕýýНЁа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5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50"/>
                            <w:szCs w:val="50"/>
                          </w:rPr>
                          <w:t>Ёý.ЕiЕ"Еgý</w:t>
                        </w:r>
                        <w:r>
                          <w:rPr>
                            <w:rFonts w:ascii="Times New Roman" w:hAnsi="Times New Roman" w:cs="Times New Roman"/>
                            <w:sz w:val="50"/>
                            <w:szCs w:val="5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19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2383"/>
        </w:tabs>
        <w:spacing w:before="0" w:after="0" w:line="506" w:lineRule="exact"/>
        <w:ind w:left="42" w:right="0" w:firstLine="1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2215895</wp:posOffset>
            </wp:positionH>
            <wp:positionV relativeFrom="paragraph">
              <wp:posOffset>-86106</wp:posOffset>
            </wp:positionV>
            <wp:extent cx="1198593" cy="419043"/>
            <wp:effectExtent l="0" t="0" r="0" b="0"/>
            <wp:wrapNone/>
            <wp:docPr id="399" name="Freeform 39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215895" y="3335274"/>
                      <a:ext cx="1084293" cy="30474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969"/>
                          </w:tabs>
                          <w:spacing w:before="0" w:after="0" w:line="479" w:lineRule="exact"/>
                          <w:ind w:left="0" w:right="0" w:firstLine="0"/>
                        </w:pP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(,:б 	</w:t>
                        </w:r>
                        <w:r>
                          <w:rPr sz="33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33"/>
                            <w:szCs w:val="33"/>
                          </w:rPr>
                          <w:t>f</w:t>
                        </w:r>
                        <w:r>
                          <w:rPr sz="33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position w:val="-8"/>
                            <w:sz w:val="33"/>
                            <w:szCs w:val="33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</w:t>
                        </w:r>
                        <w:r>
                          <w:rPr sz="33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33"/>
                            <w:szCs w:val="33"/>
                          </w:rPr>
                          <w:t>ыY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4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2"/>
          <w:szCs w:val="42"/>
        </w:rPr>
        <w:t>tr9vчЁt 	</w:t>
      </w:r>
      <w:r>
        <w:rPr sz="18" baseline="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7"/>
          <w:sz w:val="18"/>
          <w:szCs w:val="18"/>
        </w:rPr>
        <w:t>tr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56" w:lineRule="exact"/>
        <w:ind w:left="42" w:right="0" w:firstLine="1694"/>
      </w:pPr>
      <w:r/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ц]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360" w:after="0" w:line="362" w:lineRule="exact"/>
        <w:ind w:left="42" w:right="0" w:firstLine="0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)ýФ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10" w:lineRule="exact"/>
        <w:ind w:left="90" w:right="774" w:firstLine="4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пфL)</w:t>
      </w:r>
      <w:r>
        <w:rPr>
          <w:rFonts w:ascii="Times New Roman" w:hAnsi="Times New Roman" w:cs="Times New Roman"/>
          <w:sz w:val="12"/>
          <w:szCs w:val="12"/>
        </w:rPr>
        <w:t> </w:t>
      </w:r>
      <w:r>
        <w:br w:type="textWrapping" w:clear="all"/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ч?}i(Jо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82" w:lineRule="exact"/>
        <w:ind w:left="42" w:right="0" w:firstLine="43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2185416</wp:posOffset>
            </wp:positionH>
            <wp:positionV relativeFrom="paragraph">
              <wp:posOffset>70105</wp:posOffset>
            </wp:positionV>
            <wp:extent cx="1183682" cy="489204"/>
            <wp:effectExtent l="0" t="0" r="0" b="0"/>
            <wp:wrapNone/>
            <wp:docPr id="400" name="Freeform 40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185416" y="4542283"/>
                      <a:ext cx="1069382" cy="37490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97" w:lineRule="exact"/>
                          <w:ind w:left="0" w:right="0" w:firstLine="4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(ýо;t=t-{Н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4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0"/>
                            <w:szCs w:val="40"/>
                          </w:rPr>
                          <w:t>ýвЁа-,8-g</w:t>
                        </w:r>
                        <w:r>
                          <w:rPr>
                            <w:rFonts w:ascii="Times New Roman" w:hAnsi="Times New Roman" w:cs="Times New Roman"/>
                            <w:sz w:val="40"/>
                            <w:szCs w:val="4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о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sz w:val="21"/>
          <w:szCs w:val="21"/>
        </w:rPr>
        <w:t> </w:t>
      </w:r>
      <w:r>
        <w:rPr>
          <w:rFonts w:ascii="Times New Roman" w:hAnsi="Times New Roman" w:cs="Times New Roman"/>
          <w:sz w:val="21"/>
          <w:szCs w:val="21"/>
        </w:rPr>
        <w:t>  </w:t>
      </w:r>
      <w:r>
        <w:rPr sz="21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1"/>
          <w:szCs w:val="21"/>
        </w:rPr>
        <w:t>Ed)ý</w:t>
      </w:r>
      <w:r>
        <w:rPr sz="21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1"/>
          <w:position w:val="1"/>
          <w:sz w:val="21"/>
          <w:szCs w:val="21"/>
        </w:rPr>
        <w:t> </w:t>
      </w:r>
      <w:r>
        <w:rPr>
          <w:rFonts w:ascii="Times New Roman" w:hAnsi="Times New Roman" w:cs="Times New Roman"/>
          <w:sz w:val="21"/>
          <w:szCs w:val="21"/>
        </w:rPr>
        <w:t>  </w:t>
      </w:r>
      <w:r>
        <w:rPr sz="21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1"/>
          <w:szCs w:val="21"/>
        </w:rPr>
        <w:t>Ь</w:t>
      </w:r>
      <w:r>
        <w:rPr sz="21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6"/>
          <w:position w:val="-1"/>
          <w:sz w:val="21"/>
          <w:szCs w:val="21"/>
        </w:rPr>
        <w:t> </w:t>
      </w:r>
      <w:r>
        <w:rPr>
          <w:rFonts w:ascii="Times New Roman" w:hAnsi="Times New Roman" w:cs="Times New Roman"/>
          <w:sz w:val="21"/>
          <w:szCs w:val="21"/>
        </w:rPr>
        <w:t> 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Y:Е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34" w:lineRule="exact"/>
        <w:ind w:left="14" w:right="0" w:firstLine="57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2139695</wp:posOffset>
            </wp:positionH>
            <wp:positionV relativeFrom="paragraph">
              <wp:posOffset>268987</wp:posOffset>
            </wp:positionV>
            <wp:extent cx="323730" cy="275253"/>
            <wp:effectExtent l="0" t="0" r="0" b="0"/>
            <wp:wrapNone/>
            <wp:docPr id="401" name="Freeform 40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139695" y="4999483"/>
                      <a:ext cx="209430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\J(J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ýzобь(tr</w:t>
      </w:r>
      <w:r>
        <w:rPr>
          <w:rFonts w:ascii="Times New Roman" w:hAnsi="Times New Roman" w:cs="Times New Roman"/>
          <w:sz w:val="36"/>
          <w:szCs w:val="3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78" w:lineRule="exact"/>
        <w:ind w:left="14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2383535</wp:posOffset>
            </wp:positionH>
            <wp:positionV relativeFrom="paragraph">
              <wp:posOffset>307086</wp:posOffset>
            </wp:positionV>
            <wp:extent cx="158314" cy="183280"/>
            <wp:effectExtent l="0" t="0" r="0" b="0"/>
            <wp:wrapNone/>
            <wp:docPr id="402" name="Freeform 40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83535" y="5167122"/>
                      <a:ext cx="44014" cy="6898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lл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^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2"/>
          <w:sz w:val="30"/>
          <w:szCs w:val="30"/>
        </w:rPr>
        <w:t> </w:t>
      </w:r>
      <w:r>
        <w:rPr sz="30" baseline="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1"/>
          <w:sz w:val="30"/>
          <w:szCs w:val="30"/>
        </w:rPr>
        <w:t>tr</w:t>
      </w:r>
      <w:r>
        <w:rPr sz="30" baseline="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5"/>
          <w:position w:val="21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 </w:t>
      </w:r>
      <w:r>
        <w:rPr sz="30" baseline="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1"/>
          <w:sz w:val="30"/>
          <w:szCs w:val="30"/>
        </w:rPr>
        <w:t>Q.ч</w:t>
      </w:r>
      <w:r>
        <w:rPr sz="30" baseline="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8"/>
          <w:position w:val="21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22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2"/>
          <w:szCs w:val="22"/>
          <w:vertAlign w:val="superscript"/>
        </w:rPr>
        <w:t>Б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2368295</wp:posOffset>
            </wp:positionH>
            <wp:positionV relativeFrom="paragraph">
              <wp:posOffset>164591</wp:posOffset>
            </wp:positionV>
            <wp:extent cx="352753" cy="281216"/>
            <wp:effectExtent l="0" t="0" r="0" b="0"/>
            <wp:wrapNone/>
            <wp:docPr id="403" name="Freeform 40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68295" y="6092952"/>
                      <a:ext cx="238453" cy="16691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62" w:lineRule="exact"/>
                          <w:ind w:left="0" w:right="0" w:firstLine="0"/>
                        </w:pPr>
                        <w:r>
                          <w:rPr sz="18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18"/>
                            <w:szCs w:val="18"/>
                          </w:rPr>
                          <w:t>cdd</w:t>
                        </w:r>
                        <w:r>
                          <w:rPr sz="18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35"/>
                            <w:position w:val="-10"/>
                            <w:sz w:val="18"/>
                            <w:szCs w:val="18"/>
                          </w:rPr>
                          <w:t>{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J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434" w:lineRule="exact"/>
        <w:ind w:left="350" w:right="0" w:firstLine="9"/>
      </w:pPr>
      <w:r/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trй</w:t>
      </w:r>
      <w:r>
        <w:rPr>
          <w:rFonts w:ascii="Times New Roman" w:hAnsi="Times New Roman" w:cs="Times New Roman"/>
          <w:sz w:val="36"/>
          <w:szCs w:val="3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40" w:after="0" w:line="253" w:lineRule="exact"/>
        <w:ind w:left="35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2359151</wp:posOffset>
            </wp:positionH>
            <wp:positionV relativeFrom="paragraph">
              <wp:posOffset>65787</wp:posOffset>
            </wp:positionV>
            <wp:extent cx="320979" cy="344233"/>
            <wp:effectExtent l="0" t="0" r="0" b="0"/>
            <wp:wrapNone/>
            <wp:docPr id="404" name="Freeform 40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9151" y="6484621"/>
                      <a:ext cx="206679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Ео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сбd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41" w:lineRule="exact"/>
        <w:ind w:left="0" w:right="0" w:firstLine="691"/>
      </w:pPr>
      <w:r/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о-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97" w:lineRule="exact"/>
        <w:ind w:left="9" w:right="-40" w:firstLine="9"/>
      </w:pPr>
      <w:r/>
      <w:r>
        <w:rPr sz="36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238"/>
          <w:position w:val="-14"/>
          <w:sz w:val="36"/>
          <w:szCs w:val="36"/>
        </w:rPr>
        <w:t>Н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ýлiтiqJý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1"/>
          <w:sz w:val="12"/>
          <w:szCs w:val="12"/>
        </w:rPr>
        <w:t>ý</w:t>
      </w:r>
      <w:r>
        <w:rPr>
          <w:rFonts w:ascii="Times New Roman" w:hAnsi="Times New Roman" w:cs="Times New Roman"/>
          <w:sz w:val="12"/>
          <w:szCs w:val="12"/>
        </w:rPr>
        <w:t>     </w:t>
      </w:r>
      <w:r>
        <w:rPr sz="35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35"/>
          <w:szCs w:val="35"/>
        </w:rPr>
        <w:t>ri </w:t>
      </w:r>
      <w:r>
        <w:rPr sz="36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36"/>
          <w:szCs w:val="36"/>
        </w:rPr>
        <w:t>Б</w:t>
      </w:r>
      <w:r>
        <w:rPr sz="36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8"/>
          <w:position w:val="-15"/>
          <w:sz w:val="36"/>
          <w:szCs w:val="36"/>
        </w:rPr>
        <w:t> </w:t>
      </w:r>
      <w:r>
        <w:rPr>
          <w:rFonts w:ascii="Times New Roman" w:hAnsi="Times New Roman" w:cs="Times New Roman"/>
          <w:sz w:val="36"/>
          <w:szCs w:val="36"/>
        </w:rPr>
        <w:t>   </w:t>
      </w:r>
      <w:r>
        <w:rPr sz="36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36"/>
          <w:szCs w:val="36"/>
        </w:rPr>
        <w:t>ý </w:t>
      </w:r>
      <w:r>
        <w:rPr sz="36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36"/>
          <w:szCs w:val="36"/>
        </w:rPr>
        <w:t>Р </w:t>
      </w:r>
      <w:r>
        <w:rPr sz="36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36"/>
          <w:szCs w:val="36"/>
        </w:rPr>
        <w:t>Е</w:t>
      </w:r>
      <w:r>
        <w:rPr sz="36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4"/>
          <w:position w:val="-13"/>
          <w:sz w:val="36"/>
          <w:szCs w:val="36"/>
        </w:rPr>
        <w:t> </w:t>
      </w:r>
      <w:r>
        <w:rPr>
          <w:rFonts w:ascii="Times New Roman" w:hAnsi="Times New Roman" w:cs="Times New Roman"/>
          <w:sz w:val="36"/>
          <w:szCs w:val="36"/>
        </w:rPr>
        <w:t>   </w:t>
      </w:r>
      <w:r>
        <w:rPr sz="23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23"/>
          <w:szCs w:val="23"/>
        </w:rPr>
        <w:t>Е</w:t>
      </w:r>
      <w:r>
        <w:rPr>
          <w:rFonts w:ascii="Times New Roman" w:hAnsi="Times New Roman" w:cs="Times New Roman"/>
          <w:sz w:val="23"/>
          <w:szCs w:val="23"/>
        </w:rPr>
        <w:t> </w:t>
      </w:r>
      <w:r>
        <w:br w:type="textWrapping" w:clear="all"/>
      </w:r>
      <w:r>
        <w:rPr sz="30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9"/>
          <w:position w:val="-16"/>
          <w:sz w:val="30"/>
          <w:szCs w:val="30"/>
        </w:rPr>
        <w:t>а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ЦлýФФ;Е;С(Rr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85"/>
          <w:sz w:val="24"/>
          <w:szCs w:val="24"/>
        </w:rPr>
        <w:t>-</w:t>
      </w:r>
      <w:r>
        <w:rPr sz="30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position w:val="-12"/>
          <w:sz w:val="30"/>
          <w:szCs w:val="30"/>
        </w:rPr>
        <w:t>g</w:t>
      </w:r>
      <w:r>
        <w:rPr>
          <w:rFonts w:ascii="Times New Roman" w:hAnsi="Times New Roman" w:cs="Times New Roman"/>
          <w:sz w:val="30"/>
          <w:szCs w:val="30"/>
        </w:rPr>
        <w:t>  </w:t>
      </w:r>
      <w:r>
        <w:rPr sz="30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"/>
          <w:position w:val="-16"/>
          <w:sz w:val="30"/>
          <w:szCs w:val="30"/>
        </w:rPr>
        <w:t>Е</w:t>
      </w:r>
      <w:r>
        <w:rPr>
          <w:rFonts w:ascii="Times New Roman" w:hAnsi="Times New Roman" w:cs="Times New Roman"/>
          <w:sz w:val="30"/>
          <w:szCs w:val="30"/>
        </w:rPr>
        <w:t>  </w:t>
      </w:r>
      <w:r>
        <w:rPr sz="30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30"/>
          <w:szCs w:val="30"/>
        </w:rPr>
        <w:t>!</w:t>
      </w:r>
      <w:r>
        <w:rPr sz="30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position w:val="-18"/>
          <w:sz w:val="30"/>
          <w:szCs w:val="30"/>
        </w:rPr>
        <w:t>: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23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23"/>
          <w:szCs w:val="23"/>
        </w:rPr>
        <w:t>c</w:t>
      </w:r>
      <w:r>
        <w:rPr sz="23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position w:val="-9"/>
          <w:sz w:val="23"/>
          <w:szCs w:val="23"/>
        </w:rPr>
        <w:t>n</w:t>
      </w:r>
      <w:r>
        <w:rPr>
          <w:rFonts w:ascii="Times New Roman" w:hAnsi="Times New Roman" w:cs="Times New Roman"/>
          <w:sz w:val="23"/>
          <w:szCs w:val="23"/>
        </w:rPr>
        <w:t> </w:t>
      </w:r>
      <w:r>
        <w:rPr sz="30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30"/>
          <w:szCs w:val="30"/>
        </w:rPr>
        <w:t>9</w:t>
      </w:r>
      <w:r>
        <w:rPr sz="30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8"/>
          <w:position w:val="-18"/>
          <w:sz w:val="30"/>
          <w:szCs w:val="30"/>
        </w:rPr>
        <w:t> </w:t>
      </w:r>
      <w:r>
        <w:rPr sz="30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30"/>
          <w:szCs w:val="30"/>
        </w:rPr>
        <w:t>й</w:t>
      </w:r>
      <w:r>
        <w:rPr sz="30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3"/>
          <w:position w:val="-18"/>
          <w:sz w:val="30"/>
          <w:szCs w:val="30"/>
        </w:rPr>
        <w:t> </w:t>
      </w:r>
      <w:r>
        <w:rPr sz="30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30"/>
          <w:szCs w:val="30"/>
        </w:rPr>
        <w:t>ý</w:t>
      </w:r>
      <w:r>
        <w:rPr sz="30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5"/>
          <w:position w:val="-18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  </w:t>
      </w:r>
      <w:r>
        <w:rPr sz="30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30"/>
          <w:szCs w:val="30"/>
        </w:rPr>
        <w:t>хэ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626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2121407</wp:posOffset>
            </wp:positionH>
            <wp:positionV relativeFrom="paragraph">
              <wp:posOffset>236220</wp:posOffset>
            </wp:positionV>
            <wp:extent cx="2235510" cy="365568"/>
            <wp:effectExtent l="0" t="0" r="0" b="0"/>
            <wp:wrapNone/>
            <wp:docPr id="405" name="Freeform 40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121407" y="7432548"/>
                      <a:ext cx="2121210" cy="25126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95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5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   </w:t>
                        </w:r>
                        <w:r>
                          <w:rPr sz="30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30"/>
                            <w:szCs w:val="30"/>
                          </w:rPr>
                          <w:t>у</w:t>
                        </w:r>
                        <w:r>
                          <w:rPr sz="30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"/>
                            <w:position w:val="2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Ё;ц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2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30"/>
                            <w:szCs w:val="30"/>
                          </w:rPr>
                          <w:t>tr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i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6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а.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  </w:t>
                        </w: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8"/>
                            <w:szCs w:val="28"/>
                          </w:rPr>
                          <w:t>Q-к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g</w:t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36"/>
          <w:szCs w:val="36"/>
        </w:rPr>
        <w:t> </w:t>
      </w:r>
      <w:r>
        <w:rPr sz="36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36"/>
          <w:szCs w:val="36"/>
        </w:rPr>
        <w:t>Р </w:t>
      </w:r>
      <w:r>
        <w:rPr sz="3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36"/>
          <w:szCs w:val="36"/>
        </w:rPr>
        <w:t>н </w:t>
      </w:r>
      <w:r>
        <w:rPr sz="3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36"/>
          <w:szCs w:val="36"/>
        </w:rPr>
        <w:t>Е Е </w:t>
      </w:r>
      <w:r>
        <w:rPr sz="35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35"/>
          <w:szCs w:val="35"/>
        </w:rPr>
        <w:t>Б </w:t>
      </w:r>
      <w:r>
        <w:rPr sz="3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36"/>
          <w:szCs w:val="36"/>
        </w:rPr>
        <w:t>э</w:t>
      </w:r>
      <w:r>
        <w:rPr sz="36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position w:val="-8"/>
          <w:sz w:val="36"/>
          <w:szCs w:val="36"/>
        </w:rPr>
        <w:t> </w:t>
      </w:r>
      <w:r>
        <w:rPr sz="3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35"/>
          <w:szCs w:val="35"/>
        </w:rPr>
        <w:t>Б </w:t>
      </w:r>
      <w:r>
        <w:rPr sz="36" baseline="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0"/>
          <w:sz w:val="36"/>
          <w:szCs w:val="36"/>
        </w:rPr>
        <w:t>q </w:t>
      </w:r>
      <w:r>
        <w:rPr sz="34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34"/>
          <w:szCs w:val="34"/>
        </w:rPr>
        <w:t>ЕФ</w:t>
      </w:r>
      <w:r>
        <w:rPr>
          <w:rFonts w:ascii="Times New Roman" w:hAnsi="Times New Roman" w:cs="Times New Roman"/>
          <w:sz w:val="34"/>
          <w:szCs w:val="3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2584704</wp:posOffset>
            </wp:positionH>
            <wp:positionV relativeFrom="paragraph">
              <wp:posOffset>145034</wp:posOffset>
            </wp:positionV>
            <wp:extent cx="746656" cy="367225"/>
            <wp:effectExtent l="0" t="0" r="0" b="0"/>
            <wp:wrapNone/>
            <wp:docPr id="406" name="Freeform 40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584704" y="8090154"/>
                      <a:ext cx="632356" cy="25292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68"/>
                          </w:tabs>
                          <w:spacing w:before="0" w:after="0" w:line="398" w:lineRule="exact"/>
                          <w:ind w:left="0" w:right="0" w:firstLine="0"/>
                        </w:pPr>
                        <w:r>
                          <w:rPr sz="33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33"/>
                            <w:szCs w:val="33"/>
                          </w:rPr>
                          <w:t>л/ц	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Z.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2517648</wp:posOffset>
            </wp:positionH>
            <wp:positionV relativeFrom="paragraph">
              <wp:posOffset>88646</wp:posOffset>
            </wp:positionV>
            <wp:extent cx="575028" cy="367226"/>
            <wp:effectExtent l="0" t="0" r="0" b="0"/>
            <wp:wrapNone/>
            <wp:docPr id="407" name="Freeform 40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517648" y="8209026"/>
                      <a:ext cx="460728" cy="25292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98" w:lineRule="exact"/>
                          <w:ind w:left="0" w:right="0" w:firstLine="0"/>
                        </w:pP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5ý9А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2310383</wp:posOffset>
            </wp:positionH>
            <wp:positionV relativeFrom="paragraph">
              <wp:posOffset>110744</wp:posOffset>
            </wp:positionV>
            <wp:extent cx="383959" cy="206273"/>
            <wp:effectExtent l="0" t="0" r="0" b="0"/>
            <wp:wrapNone/>
            <wp:docPr id="408" name="Freeform 40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10383" y="8406385"/>
                      <a:ext cx="269659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Ylt|*;Цх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2304288</wp:posOffset>
            </wp:positionH>
            <wp:positionV relativeFrom="paragraph">
              <wp:posOffset>156463</wp:posOffset>
            </wp:positionV>
            <wp:extent cx="773702" cy="389153"/>
            <wp:effectExtent l="0" t="0" r="0" b="0"/>
            <wp:wrapNone/>
            <wp:docPr id="409" name="Freeform 40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04288" y="8452104"/>
                      <a:ext cx="659402" cy="2748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4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lчt-iFil-д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52"/>
                            <w:tab w:val="left" w:pos="974"/>
                          </w:tabs>
                          <w:spacing w:before="20" w:after="0" w:line="154" w:lineRule="exact"/>
                          <w:ind w:left="0" w:right="0" w:firstLine="326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J 	Е 	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ч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lлi\j*мv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5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2298192</wp:posOffset>
            </wp:positionH>
            <wp:positionV relativeFrom="paragraph">
              <wp:posOffset>103886</wp:posOffset>
            </wp:positionV>
            <wp:extent cx="1056700" cy="470858"/>
            <wp:effectExtent l="0" t="0" r="0" b="0"/>
            <wp:wrapNone/>
            <wp:docPr id="410" name="Freeform 41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298192" y="8574786"/>
                      <a:ext cx="942400" cy="35655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61" w:lineRule="exact"/>
                          <w:ind w:left="0" w:right="0" w:firstLine="0"/>
                        </w:pPr>
                        <w:r>
                          <w:rPr sz="33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66"/>
                            <w:position w:val="-16"/>
                            <w:sz w:val="33"/>
                            <w:szCs w:val="33"/>
                          </w:rPr>
                          <w:t>о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с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70"/>
                            <w:sz w:val="24"/>
                            <w:szCs w:val="24"/>
                          </w:rPr>
                          <w:t>о</w:t>
                        </w:r>
                        <w:r>
                          <w:rPr sz="33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30"/>
                            <w:position w:val="-16"/>
                            <w:sz w:val="33"/>
                            <w:szCs w:val="33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 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Б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3"/>
                            <w:sz w:val="33"/>
                            <w:szCs w:val="33"/>
                          </w:rPr>
                          <w:t> 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О--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6"/>
                            <w:sz w:val="33"/>
                            <w:szCs w:val="33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а-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49" w:lineRule="exact"/>
        <w:ind w:left="169" w:right="1685" w:firstLine="0"/>
        <w:jc w:val="right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2292095</wp:posOffset>
            </wp:positionH>
            <wp:positionV relativeFrom="paragraph">
              <wp:posOffset>284225</wp:posOffset>
            </wp:positionV>
            <wp:extent cx="777481" cy="344233"/>
            <wp:effectExtent l="0" t="0" r="0" b="0"/>
            <wp:wrapNone/>
            <wp:docPr id="411" name="Freeform 41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292095" y="8962644"/>
                      <a:ext cx="663181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оЫс.,йХ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2033016</wp:posOffset>
            </wp:positionH>
            <wp:positionV relativeFrom="paragraph">
              <wp:posOffset>408178</wp:posOffset>
            </wp:positionV>
            <wp:extent cx="422382" cy="918997"/>
            <wp:effectExtent l="0" t="0" r="0" b="0"/>
            <wp:wrapNone/>
            <wp:docPr id="412" name="Freeform 41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033016" y="9086597"/>
                      <a:ext cx="308082" cy="80469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65" w:lineRule="exact"/>
                          <w:ind w:left="0" w:right="0" w:firstLine="86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а.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05" w:lineRule="exact"/>
                          <w:ind w:left="0" w:right="0" w:firstLine="81"/>
                        </w:pP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Ф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40" w:after="0" w:line="362" w:lineRule="exact"/>
                          <w:ind w:left="0" w:right="0" w:firstLine="14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т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383"/>
                          </w:tabs>
                          <w:spacing w:before="220" w:after="0" w:line="15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-о| 	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Lr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3"/>
          <w:szCs w:val="33"/>
        </w:rPr>
        <w:t>Ее</w:t>
      </w:r>
      <w:r>
        <w:rPr sz="3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4"/>
          <w:sz w:val="33"/>
          <w:szCs w:val="33"/>
        </w:rPr>
        <w:t> </w:t>
      </w:r>
      <w:r>
        <w:rPr>
          <w:rFonts w:ascii="Times New Roman" w:hAnsi="Times New Roman" w:cs="Times New Roman"/>
          <w:sz w:val="33"/>
          <w:szCs w:val="33"/>
        </w:rPr>
        <w:t>  </w:t>
      </w:r>
      <w:r>
        <w:rPr sz="33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33"/>
          <w:szCs w:val="33"/>
        </w:rPr>
        <w:t>ij</w:t>
      </w:r>
      <w:r>
        <w:rPr sz="33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2"/>
          <w:sz w:val="33"/>
          <w:szCs w:val="33"/>
        </w:rPr>
        <w:t> </w:t>
      </w:r>
      <w:r>
        <w:rPr sz="18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4"/>
          <w:sz w:val="18"/>
          <w:szCs w:val="18"/>
        </w:rPr>
        <w:t>tr</w:t>
      </w:r>
      <w:r>
        <w:rPr>
          <w:rFonts w:ascii="Times New Roman" w:hAnsi="Times New Roman" w:cs="Times New Roman"/>
          <w:sz w:val="18"/>
          <w:szCs w:val="18"/>
        </w:rPr>
        <w:t> </w:t>
      </w:r>
      <w:r>
        <w:br w:type="textWrapping" w:clear="all"/>
      </w:r>
      <w:r>
        <w:rPr sz="3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7"/>
          <w:szCs w:val="37"/>
        </w:rPr>
        <w:t>3 </w:t>
      </w:r>
      <w:r>
        <w:rPr sz="3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8"/>
          <w:szCs w:val="38"/>
        </w:rPr>
        <w:t>З </w:t>
      </w:r>
      <w:r>
        <w:rPr sz="3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4"/>
          <w:szCs w:val="34"/>
        </w:rPr>
        <w:t>8-Е,х</w:t>
      </w:r>
      <w:r>
        <w:rPr>
          <w:rFonts w:ascii="Times New Roman" w:hAnsi="Times New Roman" w:cs="Times New Roman"/>
          <w:sz w:val="34"/>
          <w:szCs w:val="3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8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4642103</wp:posOffset>
            </wp:positionH>
            <wp:positionV relativeFrom="paragraph">
              <wp:posOffset>116077</wp:posOffset>
            </wp:positionV>
            <wp:extent cx="249139" cy="370008"/>
            <wp:effectExtent l="0" t="0" r="0" b="0"/>
            <wp:wrapNone/>
            <wp:docPr id="413" name="Freeform 41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642103" y="1309878"/>
                      <a:ext cx="134839" cy="25570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4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lл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lц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109" w:right="0" w:firstLine="9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lB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0" w:after="0" w:line="265" w:lineRule="exact"/>
        <w:ind w:left="109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4632959</wp:posOffset>
            </wp:positionH>
            <wp:positionV relativeFrom="paragraph">
              <wp:posOffset>75438</wp:posOffset>
            </wp:positionV>
            <wp:extent cx="244285" cy="321240"/>
            <wp:effectExtent l="0" t="0" r="0" b="0"/>
            <wp:wrapNone/>
            <wp:docPr id="414" name="Freeform 41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632959" y="1715262"/>
                      <a:ext cx="129985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lч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4629911</wp:posOffset>
            </wp:positionH>
            <wp:positionV relativeFrom="paragraph">
              <wp:posOffset>177292</wp:posOffset>
            </wp:positionV>
            <wp:extent cx="282689" cy="282917"/>
            <wp:effectExtent l="0" t="0" r="0" b="0"/>
            <wp:wrapNone/>
            <wp:docPr id="415" name="Freeform 41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629911" y="1817116"/>
                      <a:ext cx="168389" cy="16861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65" w:lineRule="exact"/>
                          <w:ind w:left="0" w:right="0" w:firstLine="0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|с)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Ic)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5" w:lineRule="exact"/>
        <w:ind w:left="86" w:right="0" w:firstLine="1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4629911</wp:posOffset>
            </wp:positionH>
            <wp:positionV relativeFrom="paragraph">
              <wp:posOffset>-88393</wp:posOffset>
            </wp:positionV>
            <wp:extent cx="281800" cy="321240"/>
            <wp:effectExtent l="0" t="0" r="0" b="0"/>
            <wp:wrapNone/>
            <wp:docPr id="416" name="Freeform 41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629911" y="1864614"/>
                      <a:ext cx="167500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l()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lo</w:t>
      </w:r>
      <w:r>
        <w:rPr>
          <w:rFonts w:ascii="Times New Roman" w:hAnsi="Times New Roman" w:cs="Times New Roman"/>
          <w:sz w:val="27"/>
          <w:szCs w:val="2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01" w:lineRule="exact"/>
        <w:ind w:left="86" w:right="0" w:firstLine="9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|tr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46" w:lineRule="exact"/>
        <w:ind w:left="86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4617720</wp:posOffset>
            </wp:positionH>
            <wp:positionV relativeFrom="paragraph">
              <wp:posOffset>119888</wp:posOffset>
            </wp:positionV>
            <wp:extent cx="273171" cy="367226"/>
            <wp:effectExtent l="0" t="0" r="0" b="0"/>
            <wp:wrapNone/>
            <wp:docPr id="417" name="Freeform 41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617720" y="2323338"/>
                      <a:ext cx="158871" cy="25292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98" w:lineRule="exact"/>
                          <w:ind w:left="0" w:right="0" w:firstLine="0"/>
                        </w:pP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lo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4617720</wp:posOffset>
            </wp:positionH>
            <wp:positionV relativeFrom="paragraph">
              <wp:posOffset>281433</wp:posOffset>
            </wp:positionV>
            <wp:extent cx="284569" cy="532599"/>
            <wp:effectExtent l="0" t="0" r="0" b="0"/>
            <wp:wrapNone/>
            <wp:docPr id="418" name="Freeform 41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617720" y="2484883"/>
                      <a:ext cx="170269" cy="41829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34" w:lineRule="exact"/>
                          <w:ind w:left="0" w:right="0" w:firstLine="0"/>
                          <w:jc w:val="both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lýa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8"/>
                            <w:szCs w:val="28"/>
                          </w:rPr>
                          <w:t>l</w:t>
                        </w: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3"/>
                            <w:sz w:val="28"/>
                            <w:szCs w:val="28"/>
                          </w:rPr>
                          <w:t>O</w:t>
                        </w:r>
                        <w:r>
                          <w:rPr sz="23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3"/>
                            <w:szCs w:val="23"/>
                          </w:rPr>
                          <w:t>д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65" w:lineRule="exact"/>
                          <w:ind w:left="0" w:right="0" w:firstLine="129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Б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7"/>
          <w:szCs w:val="37"/>
        </w:rPr>
        <w:t>lя</w:t>
      </w:r>
      <w:r>
        <w:rPr>
          <w:rFonts w:ascii="Times New Roman" w:hAnsi="Times New Roman" w:cs="Times New Roman"/>
          <w:sz w:val="37"/>
          <w:szCs w:val="37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4696967</wp:posOffset>
            </wp:positionH>
            <wp:positionV relativeFrom="paragraph">
              <wp:posOffset>139066</wp:posOffset>
            </wp:positionV>
            <wp:extent cx="241397" cy="282917"/>
            <wp:effectExtent l="0" t="0" r="0" b="0"/>
            <wp:wrapNone/>
            <wp:docPr id="419" name="Freeform 41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696967" y="2801621"/>
                      <a:ext cx="127097" cy="16861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65" w:lineRule="exact"/>
                          <w:ind w:left="0" w:right="0" w:firstLine="0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о]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12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4693920</wp:posOffset>
            </wp:positionH>
            <wp:positionV relativeFrom="paragraph">
              <wp:posOffset>40513</wp:posOffset>
            </wp:positionV>
            <wp:extent cx="244285" cy="426142"/>
            <wp:effectExtent l="0" t="0" r="0" b="0"/>
            <wp:wrapNone/>
            <wp:docPr id="420" name="Freeform 42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693920" y="2878328"/>
                      <a:ext cx="129985" cy="31184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41" w:lineRule="exact"/>
                          <w:ind w:left="0" w:right="0" w:firstLine="4"/>
                        </w:pP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</w:rPr>
                          <w:t>()l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ol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196" w:right="0" w:firstLine="4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Ll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5" w:lineRule="exact"/>
        <w:ind w:left="196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4681728</wp:posOffset>
            </wp:positionH>
            <wp:positionV relativeFrom="paragraph">
              <wp:posOffset>130809</wp:posOffset>
            </wp:positionV>
            <wp:extent cx="248434" cy="426802"/>
            <wp:effectExtent l="0" t="0" r="0" b="0"/>
            <wp:wrapNone/>
            <wp:docPr id="421" name="Freeform 42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681728" y="3360928"/>
                      <a:ext cx="134134" cy="31250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68" w:lineRule="exact"/>
                          <w:ind w:left="0" w:right="0" w:firstLine="4"/>
                          <w:jc w:val="both"/>
                        </w:pPr>
                        <w:r>
                          <w:rPr sz="1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6"/>
                            <w:szCs w:val="16"/>
                          </w:rPr>
                          <w:t>(.)l</w:t>
                        </w: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 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Фl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29" w:lineRule="exact"/>
                          <w:ind w:left="0" w:right="0" w:firstLine="0"/>
                        </w:pP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с)l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9l</w:t>
      </w:r>
      <w:r>
        <w:rPr>
          <w:rFonts w:ascii="Times New Roman" w:hAnsi="Times New Roman" w:cs="Times New Roman"/>
          <w:sz w:val="27"/>
          <w:szCs w:val="27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4675632</wp:posOffset>
            </wp:positionH>
            <wp:positionV relativeFrom="paragraph">
              <wp:posOffset>8509</wp:posOffset>
            </wp:positionV>
            <wp:extent cx="243128" cy="429310"/>
            <wp:effectExtent l="0" t="0" r="0" b="0"/>
            <wp:wrapNone/>
            <wp:docPr id="422" name="Freeform 42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675632" y="3621024"/>
                      <a:ext cx="128828" cy="31501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9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чl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4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i]l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дl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4632959</wp:posOffset>
            </wp:positionH>
            <wp:positionV relativeFrom="paragraph">
              <wp:posOffset>52704</wp:posOffset>
            </wp:positionV>
            <wp:extent cx="262604" cy="298246"/>
            <wp:effectExtent l="0" t="0" r="0" b="0"/>
            <wp:wrapNone/>
            <wp:docPr id="423" name="Freeform 42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632959" y="3840480"/>
                      <a:ext cx="148304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юl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4629911</wp:posOffset>
            </wp:positionH>
            <wp:positionV relativeFrom="paragraph">
              <wp:posOffset>141097</wp:posOffset>
            </wp:positionV>
            <wp:extent cx="281580" cy="837266"/>
            <wp:effectExtent l="0" t="0" r="0" b="0"/>
            <wp:wrapNone/>
            <wp:docPr id="424" name="Freeform 42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629911" y="3928873"/>
                      <a:ext cx="167280" cy="72296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9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lýl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77" w:lineRule="exact"/>
                          <w:ind w:left="0" w:right="0" w:firstLine="62"/>
                        </w:pP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ь|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96" w:lineRule="exact"/>
                          <w:ind w:left="0" w:right="0" w:firstLine="0"/>
                          <w:jc w:val="both"/>
                        </w:pP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</w:rPr>
                          <w:t>bZl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lSl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20" w:after="0" w:line="229" w:lineRule="exact"/>
                          <w:ind w:left="0" w:right="0" w:firstLine="47"/>
                        </w:pP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a.l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8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39" w:lineRule="exact"/>
        <w:ind w:left="148" w:right="8" w:firstLine="0"/>
        <w:jc w:val="both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ol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Ё*I</w:t>
      </w:r>
      <w:r>
        <w:rPr>
          <w:rFonts w:ascii="Times New Roman" w:hAnsi="Times New Roman" w:cs="Times New Roman"/>
          <w:sz w:val="14"/>
          <w:szCs w:val="14"/>
        </w:rPr>
        <w:t>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Ё(l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340" w:after="0" w:line="337" w:lineRule="exact"/>
        <w:ind w:left="105" w:right="0" w:firstLine="19"/>
      </w:pPr>
      <w:r/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105" w:right="0" w:firstLine="14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д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00" w:after="0" w:line="476" w:lineRule="exact"/>
        <w:ind w:left="105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4626864</wp:posOffset>
            </wp:positionH>
            <wp:positionV relativeFrom="paragraph">
              <wp:posOffset>262891</wp:posOffset>
            </wp:positionV>
            <wp:extent cx="195619" cy="377494"/>
            <wp:effectExtent l="0" t="0" r="0" b="0"/>
            <wp:wrapNone/>
            <wp:docPr id="425" name="Freeform 42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626864" y="5836921"/>
                      <a:ext cx="81319" cy="26319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14" w:lineRule="exact"/>
                          <w:ind w:left="0" w:right="0" w:firstLine="0"/>
                        </w:pP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8"/>
                            <w:position w:val="-12"/>
                            <w:sz w:val="24"/>
                            <w:szCs w:val="24"/>
                          </w:rPr>
                          <w:t>о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3" baseline="-2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2"/>
          <w:position w:val="-25"/>
          <w:sz w:val="23"/>
          <w:szCs w:val="23"/>
        </w:rPr>
        <w:t>н</w:t>
      </w:r>
      <w:r>
        <w:rPr sz="23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6"/>
          <w:position w:val="-12"/>
          <w:sz w:val="23"/>
          <w:szCs w:val="23"/>
        </w:rPr>
        <w:t>д</w:t>
      </w:r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Ф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spacing w:after="17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4581144</wp:posOffset>
            </wp:positionH>
            <wp:positionV relativeFrom="paragraph">
              <wp:posOffset>113157</wp:posOffset>
            </wp:positionV>
            <wp:extent cx="237775" cy="390746"/>
            <wp:effectExtent l="0" t="0" r="0" b="0"/>
            <wp:wrapNone/>
            <wp:docPr id="426" name="Freeform 42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581144" y="6053583"/>
                      <a:ext cx="123475" cy="2764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35" w:lineRule="exact"/>
                          <w:ind w:left="0" w:right="0" w:firstLine="0"/>
                        </w:pPr>
                        <w:r>
                          <w:rPr sz="25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9"/>
                            <w:position w:val="-22"/>
                            <w:sz w:val="25"/>
                            <w:szCs w:val="25"/>
                          </w:rPr>
                          <w:t>ю</w:t>
                        </w:r>
                        <w:r>
                          <w:rPr sz="23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7"/>
                            <w:position w:val="-7"/>
                            <w:sz w:val="23"/>
                            <w:szCs w:val="23"/>
                          </w:rPr>
                          <w:t>н</w:t>
                        </w:r>
                        <w:r>
                          <w:rPr sz="1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3"/>
                            <w:szCs w:val="13"/>
                          </w:rPr>
                          <w:t>ь{</w:t>
                        </w:r>
                        <w:r>
                          <w:rPr>
                            <w:rFonts w:ascii="Times New Roman" w:hAnsi="Times New Roman" w:cs="Times New Roman"/>
                            <w:sz w:val="13"/>
                            <w:szCs w:val="1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301" w:lineRule="exact"/>
        <w:ind w:left="81" w:right="0" w:firstLine="4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о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81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4611623</wp:posOffset>
            </wp:positionH>
            <wp:positionV relativeFrom="paragraph">
              <wp:posOffset>85597</wp:posOffset>
            </wp:positionV>
            <wp:extent cx="238380" cy="282917"/>
            <wp:effectExtent l="0" t="0" r="0" b="0"/>
            <wp:wrapNone/>
            <wp:docPr id="427" name="Freeform 42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611623" y="6541516"/>
                      <a:ext cx="124080" cy="16861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65" w:lineRule="exact"/>
                          <w:ind w:left="0" w:right="0" w:firstLine="0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Hl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4611623</wp:posOffset>
            </wp:positionH>
            <wp:positionV relativeFrom="paragraph">
              <wp:posOffset>149097</wp:posOffset>
            </wp:positionV>
            <wp:extent cx="229843" cy="298246"/>
            <wp:effectExtent l="0" t="0" r="0" b="0"/>
            <wp:wrapNone/>
            <wp:docPr id="428" name="Freeform 42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611623" y="6605016"/>
                      <a:ext cx="115543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оl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ц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65" w:lineRule="exact"/>
        <w:ind w:left="18" w:right="0" w:firstLine="0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)ýl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8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93" w:lineRule="exact"/>
        <w:ind w:left="0" w:right="0" w:firstLine="72"/>
      </w:pPr>
      <w:r/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L.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50" w:lineRule="exact"/>
        <w:ind w:left="0" w:right="0" w:firstLine="67"/>
      </w:pPr>
      <w:r/>
      <w:r>
        <w:rPr sz="23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6"/>
          <w:position w:val="-18"/>
          <w:sz w:val="23"/>
          <w:szCs w:val="23"/>
        </w:rPr>
        <w:t>Ё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frt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0" w:right="0" w:firstLine="0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14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60" w:after="0" w:line="144" w:lineRule="exact"/>
        <w:ind w:left="0" w:right="0" w:firstLine="52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d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4" w:space="0" w:equalWidth="0">
            <w:col w:w="1327" w:space="279"/>
            <w:col w:w="1176" w:space="61"/>
            <w:col w:w="3381" w:space="439"/>
            <w:col w:w="461" w:space="0"/>
          </w:cols>
          <w:docGrid w:linePitch="360"/>
        </w:sectPr>
        <w:spacing w:before="160" w:after="0" w:line="181" w:lineRule="exact"/>
        <w:ind w:left="0" w:right="0" w:firstLine="47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ё.</w:t>
      </w:r>
      <w:r>
        <w:rPr>
          <w:rFonts w:ascii="Times New Roman" w:hAnsi="Times New Roman" w:cs="Times New Roman"/>
          <w:sz w:val="15"/>
          <w:szCs w:val="15"/>
        </w:rPr>
        <w:t> </w:t>
      </w:r>
      <w:r>
        <w:drawing>
          <wp:anchor simplePos="0" relativeHeight="251658240" behindDoc="0" locked="0" layoutInCell="1" allowOverlap="1">
            <wp:simplePos x="0" y="0"/>
            <wp:positionH relativeFrom="page">
              <wp:posOffset>2907792</wp:posOffset>
            </wp:positionH>
            <wp:positionV relativeFrom="page">
              <wp:posOffset>9157717</wp:posOffset>
            </wp:positionV>
            <wp:extent cx="396787" cy="500824"/>
            <wp:effectExtent l="0" t="0" r="0" b="0"/>
            <wp:wrapNone/>
            <wp:docPr id="429" name="Freeform 42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907792" y="9157717"/>
                      <a:ext cx="282487" cy="38652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98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ф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72"/>
                            <w:sz w:val="30"/>
                            <w:szCs w:val="30"/>
                          </w:rPr>
                          <w:t>Е</w:t>
                        </w:r>
                        <w:r>
                          <w:rPr sz="24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4"/>
                            <w:szCs w:val="24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20" w:lineRule="exact"/>
                          <w:ind w:left="0" w:right="0" w:firstLine="316"/>
                        </w:pPr>
                        <w:r>
                          <w:rPr sz="1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0"/>
                            <w:szCs w:val="10"/>
                          </w:rPr>
                          <w:t>,-.l</w:t>
                        </w: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1463039</wp:posOffset>
            </wp:positionH>
            <wp:positionV relativeFrom="page">
              <wp:posOffset>9240775</wp:posOffset>
            </wp:positionV>
            <wp:extent cx="656060" cy="311562"/>
            <wp:effectExtent l="0" t="0" r="0" b="0"/>
            <wp:wrapNone/>
            <wp:docPr id="430" name="Freeform 43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463039" y="9240775"/>
                      <a:ext cx="541760" cy="19726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34"/>
                          </w:tabs>
                          <w:spacing w:before="0" w:after="0" w:line="129" w:lineRule="exact"/>
                          <w:ind w:left="0" w:right="0" w:firstLine="4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*2 	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l-a1l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1456944</wp:posOffset>
            </wp:positionH>
            <wp:positionV relativeFrom="page">
              <wp:posOffset>9326119</wp:posOffset>
            </wp:positionV>
            <wp:extent cx="681922" cy="530828"/>
            <wp:effectExtent l="0" t="0" r="0" b="0"/>
            <wp:wrapNone/>
            <wp:docPr id="431" name="Freeform 43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456944" y="9326119"/>
                      <a:ext cx="567622" cy="41652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4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Erxl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40"/>
                          </w:tabs>
                          <w:spacing w:before="0" w:after="0" w:line="543" w:lineRule="exact"/>
                          <w:ind w:left="0" w:right="0" w:firstLine="0"/>
                        </w:pPr>
                        <w:r>
                          <w:rPr sz="30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46"/>
                            <w:position w:val="-21"/>
                            <w:sz w:val="30"/>
                            <w:szCs w:val="30"/>
                          </w:rPr>
                          <w:t>9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_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2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  <w:r>
                          <w:rPr sz="30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1"/>
                            <w:sz w:val="30"/>
                            <w:szCs w:val="30"/>
                          </w:rPr>
                          <w:t> </w:t>
                        </w:r>
                        <w:r>
                          <w:rPr sz="45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77"/>
                            <w:position w:val="-21"/>
                            <w:sz w:val="45"/>
                            <w:szCs w:val="45"/>
                          </w:rPr>
                          <w:t>о</w:t>
                        </w:r>
                        <w:r>
                          <w:rPr sz="12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18"/>
                            <w:position w:val="1"/>
                            <w:sz w:val="12"/>
                            <w:szCs w:val="12"/>
                          </w:rPr>
                          <w:t>v</w:t>
                        </w:r>
                        <w:r>
                          <w:rPr sz="45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1"/>
                            <w:sz w:val="45"/>
                            <w:szCs w:val="45"/>
                          </w:rPr>
                          <w:t> 	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1987295</wp:posOffset>
            </wp:positionH>
            <wp:positionV relativeFrom="page">
              <wp:posOffset>9562847</wp:posOffset>
            </wp:positionV>
            <wp:extent cx="183308" cy="259924"/>
            <wp:effectExtent l="0" t="0" r="0" b="0"/>
            <wp:wrapNone/>
            <wp:docPr id="432" name="Freeform 43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987295" y="9562847"/>
                      <a:ext cx="69008" cy="14562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29" w:lineRule="exact"/>
                          <w:ind w:left="0" w:right="0" w:firstLine="0"/>
                        </w:pP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l;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1658111</wp:posOffset>
            </wp:positionH>
            <wp:positionV relativeFrom="page">
              <wp:posOffset>9686544</wp:posOffset>
            </wp:positionV>
            <wp:extent cx="168707" cy="206273"/>
            <wp:effectExtent l="0" t="0" r="0" b="0"/>
            <wp:wrapNone/>
            <wp:docPr id="433" name="Freeform 43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58111" y="9686544"/>
                      <a:ext cx="54407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yl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2029967</wp:posOffset>
            </wp:positionH>
            <wp:positionV relativeFrom="page">
              <wp:posOffset>9725153</wp:posOffset>
            </wp:positionV>
            <wp:extent cx="437770" cy="420877"/>
            <wp:effectExtent l="0" t="0" r="0" b="0"/>
            <wp:wrapNone/>
            <wp:docPr id="434" name="Freeform 43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029967" y="9725153"/>
                      <a:ext cx="323470" cy="30657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82" w:lineRule="exact"/>
                          <w:ind w:left="0" w:right="0" w:firstLine="0"/>
                        </w:pPr>
                        <w:r>
                          <w:rPr sz="4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0"/>
                            <w:szCs w:val="40"/>
                          </w:rPr>
                          <w:t>&lt;ъ</w:t>
                        </w:r>
                        <w:r>
                          <w:rPr>
                            <w:rFonts w:ascii="Times New Roman" w:hAnsi="Times New Roman" w:cs="Times New Roman"/>
                            <w:sz w:val="40"/>
                            <w:szCs w:val="4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-311404</wp:posOffset>
            </wp:positionV>
            <wp:extent cx="7559040" cy="10692383"/>
            <wp:effectExtent l="0" t="0" r="0" b="0"/>
            <wp:wrapNone/>
            <wp:docPr id="435" name="Picture 43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35" name="Picture 435"/>
                    <pic:cNvPicPr>
                      <a:picLocks noChangeAspect="0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801623</wp:posOffset>
            </wp:positionH>
            <wp:positionV relativeFrom="paragraph">
              <wp:posOffset>71120</wp:posOffset>
            </wp:positionV>
            <wp:extent cx="1290987" cy="446607"/>
            <wp:effectExtent l="0" t="0" r="0" b="0"/>
            <wp:wrapNone/>
            <wp:docPr id="436" name="Freeform 43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01623" y="388621"/>
                      <a:ext cx="1176687" cy="33230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23" w:lineRule="exact"/>
                          <w:ind w:left="0" w:right="0" w:firstLine="0"/>
                        </w:pP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I* 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б </w:t>
                        </w:r>
                        <w:r>
                          <w:rPr sz="42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42"/>
                            <w:szCs w:val="42"/>
                          </w:rPr>
                          <w:t>dд</w:t>
                        </w:r>
                        <w:r>
                          <w:rPr sz="42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0"/>
                            <w:position w:val="1"/>
                            <w:sz w:val="42"/>
                            <w:szCs w:val="42"/>
                          </w:rPr>
                          <w:t> 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d </w:t>
                        </w:r>
                        <w:r>
                          <w:rPr sz="17" baseline="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7"/>
                            <w:sz w:val="17"/>
                            <w:szCs w:val="17"/>
                          </w:rPr>
                          <w:t>Ф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4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880872</wp:posOffset>
            </wp:positionH>
            <wp:positionV relativeFrom="paragraph">
              <wp:posOffset>168655</wp:posOffset>
            </wp:positionV>
            <wp:extent cx="1199098" cy="224561"/>
            <wp:effectExtent l="0" t="0" r="0" b="0"/>
            <wp:wrapNone/>
            <wp:docPr id="437" name="Freeform 43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80872" y="661416"/>
                      <a:ext cx="1084798" cy="11026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960"/>
                            <w:tab w:val="left" w:pos="1281"/>
                            <w:tab w:val="left" w:pos="1603"/>
                          </w:tabs>
                          <w:spacing w:before="0" w:after="0" w:line="173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lJ-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5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   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Lл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   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* 	</w:t>
                        </w:r>
                        <w:r>
                          <w:rPr sz="12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12"/>
                            <w:szCs w:val="12"/>
                          </w:rPr>
                          <w:t>(J 	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iJ 	</w:t>
                        </w:r>
                        <w:r>
                          <w:rPr sz="12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12"/>
                            <w:szCs w:val="12"/>
                          </w:rPr>
                          <w:t>r.l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tabs>
          <w:tab w:val="left" w:pos="1836"/>
          <w:tab w:val="left" w:pos="2143"/>
          <w:tab w:val="left" w:pos="2465"/>
        </w:tabs>
        <w:spacing w:before="0" w:after="0" w:line="615" w:lineRule="exact"/>
        <w:ind w:left="857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1283208</wp:posOffset>
            </wp:positionH>
            <wp:positionV relativeFrom="paragraph">
              <wp:posOffset>12700</wp:posOffset>
            </wp:positionV>
            <wp:extent cx="794974" cy="489858"/>
            <wp:effectExtent l="0" t="0" r="0" b="0"/>
            <wp:wrapNone/>
            <wp:docPr id="438" name="Freeform 43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283208" y="709930"/>
                      <a:ext cx="680674" cy="37555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91" w:lineRule="exact"/>
                          <w:ind w:left="0" w:right="0" w:firstLine="0"/>
                        </w:pPr>
                        <w:r>
                          <w:rPr sz="4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9"/>
                            <w:szCs w:val="49"/>
                          </w:rPr>
                          <w:t>чЕЁЕ</w:t>
                        </w:r>
                        <w:r>
                          <w:rPr>
                            <w:rFonts w:ascii="Times New Roman" w:hAnsi="Times New Roman" w:cs="Times New Roman"/>
                            <w:sz w:val="49"/>
                            <w:szCs w:val="4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880872</wp:posOffset>
            </wp:positionH>
            <wp:positionV relativeFrom="paragraph">
              <wp:posOffset>28194</wp:posOffset>
            </wp:positionV>
            <wp:extent cx="281909" cy="206273"/>
            <wp:effectExtent l="0" t="0" r="0" b="0"/>
            <wp:wrapNone/>
            <wp:docPr id="439" name="Freeform 43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80872" y="725424"/>
                      <a:ext cx="167609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*,iБц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871727</wp:posOffset>
            </wp:positionH>
            <wp:positionV relativeFrom="paragraph">
              <wp:posOffset>197358</wp:posOffset>
            </wp:positionV>
            <wp:extent cx="777390" cy="344233"/>
            <wp:effectExtent l="0" t="0" r="0" b="0"/>
            <wp:wrapNone/>
            <wp:docPr id="440" name="Freeform 44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71727" y="894588"/>
                      <a:ext cx="663090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(ýкодоэ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871727</wp:posOffset>
            </wp:positionH>
            <wp:positionV relativeFrom="paragraph">
              <wp:posOffset>310134</wp:posOffset>
            </wp:positionV>
            <wp:extent cx="821085" cy="344233"/>
            <wp:effectExtent l="0" t="0" r="0" b="0"/>
            <wp:wrapNone/>
            <wp:docPr id="441" name="Freeform 44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71727" y="1007364"/>
                      <a:ext cx="706785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trýqчЕ]х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51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268"/>
          <w:position w:val="-26"/>
          <w:sz w:val="51"/>
          <w:szCs w:val="51"/>
        </w:rPr>
        <w:t>8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l_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i</w:t>
      </w:r>
      <w:r>
        <w:rPr>
          <w:rFonts w:ascii="Times New Roman" w:hAnsi="Times New Roman" w:cs="Times New Roman"/>
          <w:sz w:val="12"/>
          <w:szCs w:val="12"/>
        </w:rPr>
        <w:t>     </w:t>
      </w:r>
      <w:r>
        <w:rPr sz="51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99"/>
          <w:position w:val="-26"/>
          <w:sz w:val="51"/>
          <w:szCs w:val="51"/>
        </w:rPr>
        <w:t> 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Li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4"/>
          <w:sz w:val="12"/>
          <w:szCs w:val="12"/>
        </w:rPr>
        <w:t> </w:t>
      </w:r>
      <w:r>
        <w:rPr>
          <w:rFonts w:ascii="Times New Roman" w:hAnsi="Times New Roman" w:cs="Times New Roman"/>
          <w:sz w:val="12"/>
          <w:szCs w:val="12"/>
        </w:rPr>
        <w:t>      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* 	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л 	i-.j 	</w:t>
      </w:r>
      <w:r>
        <w:rPr sz="1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0"/>
          <w:szCs w:val="10"/>
          <w:vertAlign w:val="superscript"/>
        </w:rPr>
        <w:t>,т{</w:t>
      </w:r>
      <w:r>
        <w:rPr>
          <w:rFonts w:ascii="Times New Roman" w:hAnsi="Times New Roman" w:cs="Times New Roman"/>
          <w:sz w:val="10"/>
          <w:szCs w:val="1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829055</wp:posOffset>
            </wp:positionH>
            <wp:positionV relativeFrom="paragraph">
              <wp:posOffset>19559</wp:posOffset>
            </wp:positionV>
            <wp:extent cx="603529" cy="344233"/>
            <wp:effectExtent l="0" t="0" r="0" b="0"/>
            <wp:wrapNone/>
            <wp:docPr id="442" name="Freeform 44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29055" y="1107949"/>
                      <a:ext cx="489229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юфý9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862583</wp:posOffset>
            </wp:positionH>
            <wp:positionV relativeFrom="paragraph">
              <wp:posOffset>100331</wp:posOffset>
            </wp:positionV>
            <wp:extent cx="1213600" cy="632269"/>
            <wp:effectExtent l="0" t="0" r="0" b="0"/>
            <wp:wrapNone/>
            <wp:docPr id="443" name="Freeform 44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62583" y="1188721"/>
                      <a:ext cx="1099300" cy="51796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34" w:lineRule="exact"/>
                          <w:ind w:left="0" w:right="0" w:firstLine="331"/>
                        </w:pP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9цЕýý</w:t>
                        </w:r>
                        <w:r>
                          <w:rPr>
                            <w:rFonts w:ascii="Times New Roman" w:hAnsi="Times New Roman" w:cs="Times New Roman"/>
                            <w:sz w:val="36"/>
                            <w:szCs w:val="36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90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ý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8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ý,*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5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30"/>
                            <w:szCs w:val="30"/>
                          </w:rPr>
                          <w:t>Е;</w:t>
                        </w:r>
                        <w:r>
                          <w:rPr sz="30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6"/>
                            <w:position w:val="-2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 </w:t>
                        </w:r>
                        <w:r>
                          <w:rPr sz="24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4"/>
                            <w:szCs w:val="24"/>
                          </w:rPr>
                          <w:t>н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10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446" w:lineRule="exact"/>
        <w:ind w:left="823" w:right="84" w:firstLine="9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810768</wp:posOffset>
            </wp:positionH>
            <wp:positionV relativeFrom="paragraph">
              <wp:posOffset>425577</wp:posOffset>
            </wp:positionV>
            <wp:extent cx="1472273" cy="511873"/>
            <wp:effectExtent l="0" t="0" r="0" b="0"/>
            <wp:wrapNone/>
            <wp:docPr id="444" name="Freeform 44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10768" y="1930909"/>
                      <a:ext cx="1357973" cy="3975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,чЕЁ9БýЁ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25" w:lineRule="exact"/>
                          <w:ind w:left="0" w:right="0" w:firstLine="4"/>
                        </w:pPr>
                        <w:r>
                          <w:rPr sz="4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2"/>
                            <w:szCs w:val="42"/>
                          </w:rPr>
                          <w:t>Е </w:t>
                        </w:r>
                        <w:r>
                          <w:rPr sz="3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35"/>
                            <w:szCs w:val="35"/>
                          </w:rPr>
                          <w:t>н </w:t>
                        </w:r>
                        <w:r>
                          <w:rPr sz="33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33"/>
                            <w:szCs w:val="33"/>
                          </w:rPr>
                          <w:t>R </w:t>
                        </w:r>
                        <w:r>
                          <w:rPr sz="38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38"/>
                            <w:szCs w:val="38"/>
                          </w:rPr>
                          <w:t>F </w:t>
                        </w:r>
                        <w:r>
                          <w:rPr sz="36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36"/>
                            <w:szCs w:val="36"/>
                          </w:rPr>
                          <w:t>8.Е</w:t>
                        </w:r>
                        <w:r>
                          <w:rPr sz="36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9"/>
                            <w:position w:val="-2"/>
                            <w:sz w:val="36"/>
                            <w:szCs w:val="36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  <w:vertAlign w:val="subscript"/>
                          </w:rPr>
                          <w:t>9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грЕу</w:t>
      </w:r>
      <w:r>
        <w:rPr>
          <w:rFonts w:ascii="Times New Roman" w:hAnsi="Times New Roman" w:cs="Times New Roman"/>
          <w:sz w:val="30"/>
          <w:szCs w:val="30"/>
        </w:rPr>
        <w:t> </w:t>
      </w:r>
      <w:r>
        <w:br w:type="textWrapping" w:clear="all"/>
      </w:r>
      <w:r>
        <w:rPr sz="5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54"/>
          <w:szCs w:val="54"/>
        </w:rPr>
        <w:t>Ёнýgýgз</w:t>
      </w:r>
      <w:r>
        <w:rPr>
          <w:rFonts w:ascii="Times New Roman" w:hAnsi="Times New Roman" w:cs="Times New Roman"/>
          <w:sz w:val="54"/>
          <w:szCs w:val="5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829055</wp:posOffset>
            </wp:positionH>
            <wp:positionV relativeFrom="paragraph">
              <wp:posOffset>57657</wp:posOffset>
            </wp:positionV>
            <wp:extent cx="1008394" cy="584263"/>
            <wp:effectExtent l="0" t="0" r="0" b="0"/>
            <wp:wrapNone/>
            <wp:docPr id="445" name="Freeform 44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29055" y="2681478"/>
                      <a:ext cx="894094" cy="46996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331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)i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4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нох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Н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9"/>
                            <w:sz w:val="30"/>
                            <w:szCs w:val="30"/>
                          </w:rPr>
                          <w:t> </w:t>
                        </w: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</w:rPr>
                          <w:t>__</w:t>
                        </w: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sz w:val="20"/>
                            <w:szCs w:val="20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н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   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Х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50" w:lineRule="exact"/>
        <w:ind w:left="776" w:right="93" w:hanging="48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810768</wp:posOffset>
            </wp:positionH>
            <wp:positionV relativeFrom="paragraph">
              <wp:posOffset>813053</wp:posOffset>
            </wp:positionV>
            <wp:extent cx="1428027" cy="357816"/>
            <wp:effectExtent l="0" t="0" r="0" b="0"/>
            <wp:wrapNone/>
            <wp:docPr id="446" name="Freeform 44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10768" y="3790950"/>
                      <a:ext cx="1313727" cy="24351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83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iq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7"/>
                            <w:szCs w:val="27"/>
                          </w:rPr>
                          <w:t>&gt;,о</w:t>
                        </w:r>
                        <w:r>
                          <w:rPr sz="27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8"/>
                            <w:position w:val="-1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7"/>
                            <w:szCs w:val="27"/>
                          </w:rPr>
                          <w:t>Ё</w:t>
                        </w:r>
                        <w:r>
                          <w:rPr sz="27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4"/>
                            <w:position w:val="-3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27"/>
                            <w:szCs w:val="27"/>
                          </w:rPr>
                          <w:t>ь</w:t>
                        </w:r>
                        <w:r>
                          <w:rPr sz="27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position w:val="-3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7"/>
                            <w:szCs w:val="27"/>
                          </w:rPr>
                          <w:t>б</w:t>
                        </w:r>
                        <w:r>
                          <w:rPr sz="27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position w:val="-4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7"/>
                            <w:szCs w:val="27"/>
                          </w:rPr>
                          <w:t>Ё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)ý9*'ýýgц</w:t>
      </w:r>
      <w:r>
        <w:rPr>
          <w:rFonts w:ascii="Times New Roman" w:hAnsi="Times New Roman" w:cs="Times New Roman"/>
          <w:sz w:val="36"/>
          <w:szCs w:val="36"/>
        </w:rPr>
        <w:t> </w:t>
      </w:r>
      <w:r>
        <w:br w:type="textWrapping" w:clear="all"/>
      </w:r>
      <w:r>
        <w:rPr sz="4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9"/>
          <w:szCs w:val="49"/>
        </w:rPr>
        <w:t>8f;нЁнfrý</w:t>
      </w:r>
      <w:r>
        <w:rPr>
          <w:rFonts w:ascii="Times New Roman" w:hAnsi="Times New Roman" w:cs="Times New Roman"/>
          <w:sz w:val="49"/>
          <w:szCs w:val="49"/>
        </w:rPr>
        <w:t> </w:t>
      </w:r>
      <w:r>
        <w:rPr sz="4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5"/>
          <w:szCs w:val="45"/>
        </w:rPr>
        <w:t>еý</w:t>
      </w:r>
      <w:r>
        <w:rPr sz="4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sz w:val="45"/>
          <w:szCs w:val="45"/>
        </w:rPr>
        <w:t> </w:t>
      </w:r>
      <w:r>
        <w:rPr sz="3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5"/>
          <w:szCs w:val="35"/>
        </w:rPr>
        <w:t>Е </w:t>
      </w:r>
      <w:r>
        <w:rPr sz="36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36"/>
          <w:szCs w:val="36"/>
        </w:rPr>
        <w:t>ý </w:t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ý </w:t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Ё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8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4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9"/>
          <w:szCs w:val="49"/>
        </w:rPr>
        <w:t>ЕЕ</w:t>
      </w:r>
      <w:r>
        <w:rPr sz="4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267"/>
          <w:sz w:val="49"/>
          <w:szCs w:val="49"/>
        </w:rPr>
        <w:t>€</w:t>
      </w:r>
      <w:r>
        <w:rPr sz="4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9"/>
          <w:szCs w:val="49"/>
        </w:rPr>
        <w:t>ftцfrЕ</w:t>
      </w:r>
      <w:r>
        <w:rPr>
          <w:rFonts w:ascii="Times New Roman" w:hAnsi="Times New Roman" w:cs="Times New Roman"/>
          <w:sz w:val="49"/>
          <w:szCs w:val="4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93" w:lineRule="exact"/>
        <w:ind w:left="747" w:right="190" w:firstLine="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1045463</wp:posOffset>
            </wp:positionH>
            <wp:positionV relativeFrom="paragraph">
              <wp:posOffset>-46481</wp:posOffset>
            </wp:positionV>
            <wp:extent cx="228124" cy="206273"/>
            <wp:effectExtent l="0" t="0" r="0" b="0"/>
            <wp:wrapNone/>
            <wp:docPr id="447" name="Freeform 44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45463" y="4047745"/>
                      <a:ext cx="113824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|ý-l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-!vt-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t-/ý9</w:t>
      </w:r>
      <w:r>
        <w:rPr>
          <w:rFonts w:ascii="Times New Roman" w:hAnsi="Times New Roman" w:cs="Times New Roman"/>
          <w:sz w:val="12"/>
          <w:szCs w:val="12"/>
        </w:rPr>
        <w:t> </w:t>
      </w:r>
      <w:r>
        <w:br w:type="textWrapping" w:clear="all"/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tslF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723" w:right="0" w:firstLine="14"/>
      </w:pPr>
      <w:r/>
      <w:r>
        <w:rPr sz="30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30"/>
          <w:szCs w:val="30"/>
        </w:rPr>
        <w:t>()кЁн</w:t>
      </w:r>
      <w:r>
        <w:rPr sz="30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position w:val="-7"/>
          <w:sz w:val="30"/>
          <w:szCs w:val="30"/>
        </w:rPr>
        <w:t>о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Ft\-\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1374"/>
        </w:tabs>
        <w:spacing w:before="0" w:after="0" w:line="81" w:lineRule="exact"/>
        <w:ind w:left="732" w:right="190" w:firstLine="4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J.] 	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ýнУ\=</w:t>
      </w:r>
      <w:r>
        <w:rPr>
          <w:rFonts w:ascii="Times New Roman" w:hAnsi="Times New Roman" w:cs="Times New Roman"/>
          <w:sz w:val="12"/>
          <w:szCs w:val="12"/>
        </w:rPr>
        <w:t> </w:t>
      </w:r>
      <w:r>
        <w:br w:type="textWrapping" w:clear="all"/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мл+чýLч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1048"/>
          <w:tab w:val="left" w:pos="1365"/>
          <w:tab w:val="left" w:pos="2008"/>
          <w:tab w:val="left" w:pos="2646"/>
        </w:tabs>
        <w:spacing w:before="0" w:after="0" w:line="148" w:lineRule="exact"/>
        <w:ind w:left="723" w:right="190" w:firstLine="4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990600</wp:posOffset>
            </wp:positionH>
            <wp:positionV relativeFrom="paragraph">
              <wp:posOffset>46482</wp:posOffset>
            </wp:positionV>
            <wp:extent cx="1210261" cy="431063"/>
            <wp:effectExtent l="0" t="0" r="0" b="0"/>
            <wp:wrapNone/>
            <wp:docPr id="448" name="Freeform 44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90600" y="4712971"/>
                      <a:ext cx="1095961" cy="31676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602"/>
                          </w:tabs>
                          <w:spacing w:before="0" w:after="0" w:line="411" w:lineRule="exact"/>
                          <w:ind w:left="0" w:right="0" w:firstLine="4"/>
                        </w:pP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Ф9ЕО 	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  <w:vertAlign w:val="subscript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316"/>
                            <w:tab w:val="left" w:pos="955"/>
                            <w:tab w:val="left" w:pos="1545"/>
                          </w:tabs>
                          <w:spacing w:before="0" w:after="0" w:line="159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о 	</w:t>
                        </w:r>
                        <w:r>
                          <w:rPr sz="12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12"/>
                            <w:szCs w:val="12"/>
                          </w:rPr>
                          <w:t>о_а 	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о- 	)+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987552</wp:posOffset>
            </wp:positionH>
            <wp:positionV relativeFrom="paragraph">
              <wp:posOffset>186689</wp:posOffset>
            </wp:positionV>
            <wp:extent cx="1204596" cy="459200"/>
            <wp:effectExtent l="0" t="0" r="0" b="0"/>
            <wp:wrapNone/>
            <wp:docPr id="449" name="Freeform 44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87552" y="4853178"/>
                      <a:ext cx="1090296" cy="34490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43" w:lineRule="exact"/>
                          <w:ind w:left="0" w:right="0" w:firstLine="0"/>
                        </w:pPr>
                        <w:r>
                          <w:rPr sz="4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5"/>
                            <w:szCs w:val="45"/>
                          </w:rPr>
                          <w:t>ýý </w:t>
                        </w:r>
                        <w:r>
                          <w:rPr sz="3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1"/>
                            <w:szCs w:val="31"/>
                          </w:rPr>
                          <w:t>Ц </w:t>
                        </w:r>
                        <w:r>
                          <w:rPr sz="4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2"/>
                            <w:szCs w:val="42"/>
                          </w:rPr>
                          <w:t>9о'6</w:t>
                        </w:r>
                        <w:r>
                          <w:rPr>
                            <w:rFonts w:ascii="Times New Roman" w:hAnsi="Times New Roman" w:cs="Times New Roman"/>
                            <w:sz w:val="42"/>
                            <w:szCs w:val="4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\J 	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;L 	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lu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"/>
          <w:sz w:val="12"/>
          <w:szCs w:val="12"/>
        </w:rPr>
        <w:t> </w:t>
      </w:r>
      <w:r>
        <w:rPr>
          <w:rFonts w:ascii="Times New Roman" w:hAnsi="Times New Roman" w:cs="Times New Roman"/>
          <w:sz w:val="12"/>
          <w:szCs w:val="12"/>
        </w:rPr>
        <w:t>      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м 	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*.л' 	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м</w:t>
      </w:r>
      <w:r>
        <w:rPr>
          <w:rFonts w:ascii="Times New Roman" w:hAnsi="Times New Roman" w:cs="Times New Roman"/>
          <w:sz w:val="12"/>
          <w:szCs w:val="12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tr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о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24"/>
          <w:szCs w:val="24"/>
        </w:rPr>
        <w:t>ф</w:t>
      </w:r>
      <w:r>
        <w:rPr sz="24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"/>
          <w:position w:val="2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ц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3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4"/>
          <w:szCs w:val="24"/>
        </w:rPr>
        <w:t>E\!J 	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987552</wp:posOffset>
            </wp:positionH>
            <wp:positionV relativeFrom="paragraph">
              <wp:posOffset>137034</wp:posOffset>
            </wp:positionV>
            <wp:extent cx="1242389" cy="374712"/>
            <wp:effectExtent l="0" t="0" r="0" b="0"/>
            <wp:wrapNone/>
            <wp:docPr id="450" name="Freeform 45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87552" y="5009389"/>
                      <a:ext cx="1128089" cy="26041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10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-)л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</w:t>
                        </w:r>
                        <w:r>
                          <w:rPr sz="30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4"/>
                            <w:sz w:val="30"/>
                            <w:szCs w:val="30"/>
                          </w:rPr>
                          <w:t>rдz</w:t>
                        </w:r>
                        <w:r>
                          <w:rPr sz="30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4"/>
                            <w:position w:val="4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3"/>
                            <w:sz w:val="30"/>
                            <w:szCs w:val="30"/>
                          </w:rPr>
                          <w:t>Е</w:t>
                        </w:r>
                        <w:r>
                          <w:rPr sz="30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4"/>
                            <w:position w:val="3"/>
                            <w:sz w:val="30"/>
                            <w:szCs w:val="30"/>
                          </w:rPr>
                          <w:t> </w:t>
                        </w:r>
                        <w:r>
                          <w:rPr sz="20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20"/>
                            <w:szCs w:val="20"/>
                          </w:rPr>
                          <w:t>о-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5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54" w:lineRule="exact"/>
        <w:ind w:left="631" w:right="545" w:firstLine="4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740663</wp:posOffset>
            </wp:positionH>
            <wp:positionV relativeFrom="paragraph">
              <wp:posOffset>35053</wp:posOffset>
            </wp:positionV>
            <wp:extent cx="572665" cy="206273"/>
            <wp:effectExtent l="0" t="0" r="0" b="0"/>
            <wp:wrapNone/>
            <wp:docPr id="451" name="Freeform 45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40663" y="6867145"/>
                      <a:ext cx="458365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38"/>
                          </w:tabs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l-\ 	О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6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82"/>
          <w:position w:val="-17"/>
          <w:sz w:val="36"/>
          <w:szCs w:val="36"/>
        </w:rPr>
        <w:t>о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Ё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sz w:val="30"/>
          <w:szCs w:val="30"/>
        </w:rPr>
        <w:t>Ф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36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36"/>
          <w:szCs w:val="36"/>
        </w:rPr>
        <w:t>Е</w:t>
      </w:r>
      <w:r>
        <w:rPr sz="36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18"/>
          <w:sz w:val="36"/>
          <w:szCs w:val="36"/>
        </w:rPr>
        <w:t> </w:t>
      </w:r>
      <w:r>
        <w:rPr>
          <w:rFonts w:ascii="Times New Roman" w:hAnsi="Times New Roman" w:cs="Times New Roman"/>
          <w:sz w:val="36"/>
          <w:szCs w:val="36"/>
        </w:rPr>
        <w:t>   </w:t>
      </w:r>
      <w:r>
        <w:rPr sz="36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36"/>
          <w:szCs w:val="36"/>
        </w:rPr>
        <w:t>?</w:t>
      </w:r>
      <w:r>
        <w:rPr sz="36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3"/>
          <w:position w:val="-18"/>
          <w:sz w:val="36"/>
          <w:szCs w:val="36"/>
        </w:rPr>
        <w:t> </w:t>
      </w:r>
      <w:r>
        <w:rPr sz="24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8"/>
          <w:sz w:val="24"/>
          <w:szCs w:val="24"/>
        </w:rPr>
        <w:t>ý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54" baseline="-2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292"/>
          <w:position w:val="-27"/>
          <w:sz w:val="54"/>
          <w:szCs w:val="54"/>
        </w:rPr>
        <w:t>Е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ц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sz w:val="12"/>
          <w:szCs w:val="12"/>
        </w:rPr>
        <w:t>J</w:t>
      </w:r>
      <w:r>
        <w:rPr>
          <w:rFonts w:ascii="Times New Roman" w:hAnsi="Times New Roman" w:cs="Times New Roman"/>
          <w:sz w:val="12"/>
          <w:szCs w:val="12"/>
        </w:rPr>
        <w:t>     </w:t>
      </w:r>
      <w:r>
        <w:rPr sz="54" baseline="-2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position w:val="-27"/>
          <w:sz w:val="54"/>
          <w:szCs w:val="54"/>
        </w:rPr>
        <w:t> </w:t>
      </w:r>
      <w:r>
        <w:rPr>
          <w:rFonts w:ascii="Times New Roman" w:hAnsi="Times New Roman" w:cs="Times New Roman"/>
          <w:sz w:val="54"/>
          <w:szCs w:val="54"/>
        </w:rPr>
        <w:t>     </w:t>
      </w:r>
      <w:r>
        <w:rPr sz="54" baseline="-2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7"/>
          <w:sz w:val="54"/>
          <w:szCs w:val="54"/>
        </w:rPr>
        <w:t>;</w:t>
      </w:r>
      <w:r>
        <w:rPr sz="54" baseline="-2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4"/>
          <w:position w:val="-27"/>
          <w:sz w:val="54"/>
          <w:szCs w:val="54"/>
        </w:rPr>
        <w:t> </w:t>
      </w:r>
      <w:r>
        <w:rPr>
          <w:rFonts w:ascii="Times New Roman" w:hAnsi="Times New Roman" w:cs="Times New Roman"/>
          <w:sz w:val="54"/>
          <w:szCs w:val="54"/>
        </w:rPr>
        <w:t>  </w:t>
      </w:r>
      <w:r>
        <w:rPr sz="42" baseline="-2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7"/>
          <w:sz w:val="42"/>
          <w:szCs w:val="42"/>
        </w:rPr>
        <w:t>9в</w:t>
      </w:r>
      <w:r>
        <w:rPr>
          <w:rFonts w:ascii="Times New Roman" w:hAnsi="Times New Roman" w:cs="Times New Roman"/>
          <w:sz w:val="42"/>
          <w:szCs w:val="4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31" w:lineRule="exact"/>
        <w:ind w:left="555" w:right="545" w:firstLine="67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871727</wp:posOffset>
            </wp:positionH>
            <wp:positionV relativeFrom="paragraph">
              <wp:posOffset>452121</wp:posOffset>
            </wp:positionV>
            <wp:extent cx="1430788" cy="935221"/>
            <wp:effectExtent l="0" t="0" r="0" b="0"/>
            <wp:wrapNone/>
            <wp:docPr id="452" name="Freeform 45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71727" y="7739635"/>
                      <a:ext cx="1316488" cy="82092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604" w:lineRule="exact"/>
                          <w:ind w:left="0" w:right="0" w:firstLine="388"/>
                        </w:pPr>
                        <w:r>
                          <w:rPr sz="5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57"/>
                            <w:szCs w:val="57"/>
                          </w:rPr>
                          <w:t>ЕýtЁ,</w:t>
                        </w:r>
                        <w:r>
                          <w:rPr>
                            <w:rFonts w:ascii="Times New Roman" w:hAnsi="Times New Roman" w:cs="Times New Roman"/>
                            <w:sz w:val="57"/>
                            <w:szCs w:val="57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5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57"/>
                            <w:szCs w:val="57"/>
                          </w:rPr>
                          <w:t>;EЁýuEE</w:t>
                        </w:r>
                        <w:r>
                          <w:rPr>
                            <w:rFonts w:ascii="Times New Roman" w:hAnsi="Times New Roman" w:cs="Times New Roman"/>
                            <w:sz w:val="57"/>
                            <w:szCs w:val="5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630936</wp:posOffset>
            </wp:positionH>
            <wp:positionV relativeFrom="paragraph">
              <wp:posOffset>474981</wp:posOffset>
            </wp:positionV>
            <wp:extent cx="1500162" cy="336480"/>
            <wp:effectExtent l="0" t="0" r="0" b="0"/>
            <wp:wrapNone/>
            <wp:docPr id="453" name="Freeform 45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30936" y="7762495"/>
                      <a:ext cx="1385862" cy="22218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772"/>
                          </w:tabs>
                          <w:spacing w:before="0" w:after="0" w:line="349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 	</w:t>
                        </w:r>
                        <w:r>
                          <w:rPr sz="27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7"/>
                            <w:szCs w:val="27"/>
                          </w:rPr>
                          <w:t>д</w:t>
                        </w:r>
                        <w:r>
                          <w:rPr sz="27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0"/>
                            <w:position w:val="-2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7"/>
                            <w:szCs w:val="27"/>
                          </w:rPr>
                          <w:t>ý</w:t>
                        </w:r>
                        <w:r>
                          <w:rPr sz="27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8"/>
                            <w:position w:val="-1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7"/>
                            <w:szCs w:val="27"/>
                          </w:rPr>
                          <w:t>bJ</w:t>
                        </w:r>
                        <w:r>
                          <w:rPr sz="27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"/>
                            <w:position w:val="-1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   </w:t>
                        </w:r>
                        <w:r>
                          <w:rPr sz="24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4"/>
                            <w:szCs w:val="24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Ё </w:t>
      </w:r>
      <w:r>
        <w:rPr sz="39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39"/>
          <w:szCs w:val="39"/>
        </w:rPr>
        <w:t>5Е</w:t>
      </w:r>
      <w:r>
        <w:rPr sz="39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94"/>
          <w:position w:val="-1"/>
          <w:sz w:val="39"/>
          <w:szCs w:val="39"/>
        </w:rPr>
        <w:t> </w:t>
      </w:r>
      <w:r>
        <w:rPr sz="3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36"/>
          <w:szCs w:val="36"/>
        </w:rPr>
        <w:t>9 </w:t>
      </w:r>
      <w:r>
        <w:rPr sz="37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37"/>
          <w:szCs w:val="37"/>
        </w:rPr>
        <w:t>З </w:t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{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0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нй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4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</w:t>
      </w:r>
      <w:r>
        <w:rPr sz="30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30"/>
          <w:szCs w:val="30"/>
        </w:rPr>
        <w:t>Э</w:t>
      </w:r>
      <w:r>
        <w:rPr sz="30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7"/>
          <w:position w:val="-1"/>
          <w:sz w:val="30"/>
          <w:szCs w:val="30"/>
        </w:rPr>
        <w:t> </w:t>
      </w:r>
      <w:r>
        <w:rPr sz="30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30"/>
          <w:szCs w:val="30"/>
        </w:rPr>
        <w:t>ý</w:t>
      </w:r>
      <w:r>
        <w:rPr sz="30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3"/>
          <w:position w:val="-2"/>
          <w:sz w:val="30"/>
          <w:szCs w:val="30"/>
        </w:rPr>
        <w:t> </w:t>
      </w:r>
      <w:r>
        <w:rPr sz="24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4"/>
          <w:szCs w:val="24"/>
        </w:rPr>
        <w:t>Ё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5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483" w:right="0" w:firstLine="364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*z:-\/=e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91" w:lineRule="exact"/>
        <w:ind w:left="483" w:right="0" w:firstLine="412"/>
      </w:pPr>
      <w:r/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ý </w:t>
      </w:r>
      <w:r>
        <w:rPr sz="4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6"/>
          <w:szCs w:val="46"/>
        </w:rPr>
        <w:t>- </w:t>
      </w:r>
      <w:r>
        <w:rPr sz="4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9"/>
          <w:szCs w:val="49"/>
        </w:rPr>
        <w:t>эЁfrЁ</w:t>
      </w:r>
      <w:r>
        <w:rPr sz="4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1"/>
          <w:sz w:val="49"/>
          <w:szCs w:val="49"/>
        </w:rPr>
        <w:t> </w:t>
      </w:r>
      <w:r>
        <w:rPr sz="24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4"/>
          <w:sz w:val="24"/>
          <w:szCs w:val="24"/>
        </w:rPr>
        <w:t>Ё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80" w:lineRule="exact"/>
        <w:ind w:left="483" w:right="-40" w:firstLine="76"/>
        <w:jc w:val="both"/>
      </w:pPr>
      <w:r/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Ё </w:t>
      </w:r>
      <w:r>
        <w:rPr sz="4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5"/>
          <w:szCs w:val="45"/>
        </w:rPr>
        <w:t>ýЁ,ý</w:t>
      </w:r>
      <w:r>
        <w:rPr sz="4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6"/>
          <w:sz w:val="45"/>
          <w:szCs w:val="45"/>
        </w:rPr>
        <w:t>€</w:t>
      </w:r>
      <w:r>
        <w:rPr>
          <w:rFonts w:ascii="Times New Roman" w:hAnsi="Times New Roman" w:cs="Times New Roman"/>
          <w:sz w:val="45"/>
          <w:szCs w:val="45"/>
        </w:rPr>
        <w:t> </w:t>
      </w:r>
      <w:r>
        <w:rPr sz="4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9"/>
          <w:szCs w:val="49"/>
        </w:rPr>
        <w:t>sg </w:t>
      </w:r>
      <w:r>
        <w:rPr sz="25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5"/>
          <w:szCs w:val="25"/>
        </w:rPr>
        <w:t>Е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5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56"/>
          <w:szCs w:val="56"/>
        </w:rPr>
        <w:t>ý$ЁgЕё}Ё</w:t>
      </w:r>
      <w:r>
        <w:rPr>
          <w:rFonts w:ascii="Times New Roman" w:hAnsi="Times New Roman" w:cs="Times New Roman"/>
          <w:sz w:val="56"/>
          <w:szCs w:val="56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8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158" w:right="0" w:firstLine="4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ll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0" w:after="0" w:line="108" w:lineRule="exact"/>
        <w:ind w:left="158" w:right="0" w:firstLine="0"/>
      </w:pPr>
      <w:r/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9"/>
          <w:szCs w:val="9"/>
        </w:rPr>
        <w:t>|&gt;\</w:t>
      </w:r>
      <w:r>
        <w:rPr>
          <w:rFonts w:ascii="Times New Roman" w:hAnsi="Times New Roman" w:cs="Times New Roman"/>
          <w:sz w:val="9"/>
          <w:szCs w:val="9"/>
        </w:rPr>
        <w:t> </w:t>
      </w:r>
    </w:p>
    <w:p>
      <w:pPr>
        <w:spacing w:after="2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3675888</wp:posOffset>
            </wp:positionH>
            <wp:positionV relativeFrom="paragraph">
              <wp:posOffset>50673</wp:posOffset>
            </wp:positionV>
            <wp:extent cx="192230" cy="350018"/>
            <wp:effectExtent l="0" t="0" r="0" b="0"/>
            <wp:wrapNone/>
            <wp:docPr id="454" name="Freeform 45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675888" y="809499"/>
                      <a:ext cx="77930" cy="23571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71" w:lineRule="exact"/>
                          <w:ind w:left="0" w:right="0" w:firstLine="0"/>
                        </w:pPr>
                        <w:r>
                          <w:rPr sz="23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7"/>
                            <w:position w:val="-15"/>
                            <w:sz w:val="23"/>
                            <w:szCs w:val="23"/>
                          </w:rPr>
                          <w:t>о</w:t>
                        </w: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tr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182" w:right="0" w:firstLine="100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L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3" w:lineRule="exact"/>
        <w:ind w:left="182" w:right="0" w:firstLine="95"/>
      </w:pPr>
      <w:r/>
      <w:r>
        <w:rPr sz="23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4"/>
          <w:position w:val="-10"/>
          <w:sz w:val="23"/>
          <w:szCs w:val="23"/>
        </w:rPr>
        <w:t>q</w:t>
      </w:r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Ф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01" w:lineRule="exact"/>
        <w:ind w:left="182" w:right="0" w:firstLine="28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ю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20" w:after="0" w:line="132" w:lineRule="exact"/>
        <w:ind w:left="182" w:right="0" w:firstLine="81"/>
      </w:pPr>
      <w:r/>
      <w:r>
        <w:rPr sz="1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1"/>
          <w:szCs w:val="11"/>
        </w:rPr>
        <w:t>t-"</w:t>
      </w:r>
      <w:r>
        <w:rPr>
          <w:rFonts w:ascii="Times New Roman" w:hAnsi="Times New Roman" w:cs="Times New Roman"/>
          <w:sz w:val="11"/>
          <w:szCs w:val="1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60" w:after="0" w:line="299" w:lineRule="exact"/>
        <w:ind w:left="182" w:right="0" w:firstLine="72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5"/>
          <w:sz w:val="17"/>
          <w:szCs w:val="17"/>
        </w:rPr>
        <w:t>Ф</w:t>
      </w:r>
      <w:r>
        <w:rPr sz="1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16"/>
          <w:szCs w:val="16"/>
        </w:rPr>
        <w:t>ts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0" w:lineRule="exact"/>
        <w:ind w:left="182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3645408</wp:posOffset>
            </wp:positionH>
            <wp:positionV relativeFrom="paragraph">
              <wp:posOffset>132081</wp:posOffset>
            </wp:positionV>
            <wp:extent cx="196187" cy="305911"/>
            <wp:effectExtent l="0" t="0" r="0" b="0"/>
            <wp:wrapNone/>
            <wp:docPr id="455" name="Freeform 45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645408" y="2172971"/>
                      <a:ext cx="81887" cy="19161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01" w:lineRule="exact"/>
                          <w:ind w:left="0" w:right="0" w:firstLine="0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а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4"/>
          <w:position w:val="-13"/>
          <w:sz w:val="25"/>
          <w:szCs w:val="25"/>
        </w:rPr>
        <w:t>ю</w:t>
      </w:r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Ф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3630167</wp:posOffset>
            </wp:positionH>
            <wp:positionV relativeFrom="paragraph">
              <wp:posOffset>150241</wp:posOffset>
            </wp:positionV>
            <wp:extent cx="441184" cy="398576"/>
            <wp:effectExtent l="0" t="0" r="0" b="0"/>
            <wp:wrapNone/>
            <wp:docPr id="456" name="Freeform 45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630167" y="2770887"/>
                      <a:ext cx="326884" cy="28427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77" w:lineRule="exact"/>
                          <w:ind w:left="0" w:right="0" w:firstLine="321"/>
                        </w:pP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Е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i-.OX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11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21" w:lineRule="exact"/>
        <w:ind w:left="196" w:right="-40" w:hanging="43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3627120</wp:posOffset>
            </wp:positionH>
            <wp:positionV relativeFrom="paragraph">
              <wp:posOffset>-56388</wp:posOffset>
            </wp:positionV>
            <wp:extent cx="990479" cy="310534"/>
            <wp:effectExtent l="0" t="0" r="0" b="0"/>
            <wp:wrapNone/>
            <wp:docPr id="457" name="Freeform 45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627120" y="2985516"/>
                      <a:ext cx="876179" cy="19623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ФЕJтS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286"/>
                          </w:tabs>
                          <w:spacing w:before="0" w:after="0" w:line="108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Ll 	хЕ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3617976</wp:posOffset>
            </wp:positionH>
            <wp:positionV relativeFrom="paragraph">
              <wp:posOffset>295657</wp:posOffset>
            </wp:positionV>
            <wp:extent cx="969682" cy="390220"/>
            <wp:effectExtent l="0" t="0" r="0" b="0"/>
            <wp:wrapNone/>
            <wp:docPr id="458" name="Freeform 45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617976" y="3337561"/>
                      <a:ext cx="855382" cy="27592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34" w:lineRule="exact"/>
                          <w:ind w:left="0" w:right="0" w:firstLine="0"/>
                        </w:pP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ý9Ё9?9Б</w:t>
                        </w:r>
                        <w:r>
                          <w:rPr>
                            <w:rFonts w:ascii="Times New Roman" w:hAnsi="Times New Roman" w:cs="Times New Roman"/>
                            <w:sz w:val="36"/>
                            <w:szCs w:val="3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3611879</wp:posOffset>
            </wp:positionH>
            <wp:positionV relativeFrom="paragraph">
              <wp:posOffset>454915</wp:posOffset>
            </wp:positionV>
            <wp:extent cx="1410750" cy="573290"/>
            <wp:effectExtent l="0" t="0" r="0" b="0"/>
            <wp:wrapNone/>
            <wp:docPr id="459" name="Freeform 45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611879" y="3496819"/>
                      <a:ext cx="1296450" cy="45899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4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а!-i-tts'ФZФ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602" w:lineRule="exact"/>
                          <w:ind w:left="0" w:right="0" w:firstLine="0"/>
                        </w:pPr>
                        <w:r>
                          <w:rPr sz="46" baseline="-2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55"/>
                            <w:position w:val="-28"/>
                            <w:sz w:val="46"/>
                            <w:szCs w:val="46"/>
                          </w:rPr>
                          <w:t>: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Q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03"/>
                            <w:sz w:val="21"/>
                            <w:szCs w:val="21"/>
                          </w:rPr>
                          <w:t>ý</w:t>
                        </w:r>
                        <w:r>
                          <w:rPr sz="46" baseline="-2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37"/>
                            <w:position w:val="-28"/>
                            <w:sz w:val="46"/>
                            <w:szCs w:val="46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"/>
                            <w:sz w:val="21"/>
                            <w:szCs w:val="21"/>
                          </w:rPr>
                          <w:t> </w:t>
                        </w:r>
                        <w:r>
                          <w:rPr sz="37" baseline="-2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8"/>
                            <w:sz w:val="37"/>
                            <w:szCs w:val="37"/>
                          </w:rPr>
                          <w:t>Е,</w:t>
                        </w:r>
                        <w:r>
                          <w:rPr sz="37" baseline="-2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77"/>
                            <w:position w:val="-28"/>
                            <w:sz w:val="37"/>
                            <w:szCs w:val="37"/>
                          </w:rPr>
                          <w:t>F</w:t>
                        </w:r>
                        <w:r>
                          <w:rPr sz="21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1"/>
                            <w:szCs w:val="21"/>
                          </w:rPr>
                          <w:t>Ф</w:t>
                        </w:r>
                        <w:r>
                          <w:rPr sz="21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41"/>
                            <w:position w:val="-1"/>
                            <w:sz w:val="21"/>
                            <w:szCs w:val="21"/>
                          </w:rPr>
                          <w:t> </w:t>
                        </w:r>
                        <w:r>
                          <w:rPr sz="37" baseline="-2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5"/>
                            <w:position w:val="-28"/>
                            <w:sz w:val="37"/>
                            <w:szCs w:val="37"/>
                          </w:rPr>
                          <w:t> </w:t>
                        </w:r>
                        <w:r>
                          <w:rPr sz="32" baseline="-2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202"/>
                            <w:position w:val="-28"/>
                            <w:sz w:val="32"/>
                            <w:szCs w:val="32"/>
                          </w:rPr>
                          <w:t>&amp;</w:t>
                        </w:r>
                        <w:r>
                          <w:rPr sz="21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9"/>
                            <w:position w:val="1"/>
                            <w:sz w:val="21"/>
                            <w:szCs w:val="21"/>
                          </w:rPr>
                          <w:t>ý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</w:t>
                        </w:r>
                        <w:r>
                          <w:rPr sz="36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94"/>
                            <w:position w:val="-26"/>
                            <w:sz w:val="36"/>
                            <w:szCs w:val="36"/>
                          </w:rPr>
                          <w:t>н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8"/>
                            <w:sz w:val="21"/>
                            <w:szCs w:val="21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36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6"/>
                            <w:sz w:val="36"/>
                            <w:szCs w:val="36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Ф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2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21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1"/>
                            <w:szCs w:val="21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)ý9*,sýgц</w:t>
      </w:r>
      <w:r>
        <w:rPr>
          <w:rFonts w:ascii="Times New Roman" w:hAnsi="Times New Roman" w:cs="Times New Roman"/>
          <w:sz w:val="36"/>
          <w:szCs w:val="36"/>
        </w:rPr>
        <w:t> </w:t>
      </w:r>
      <w:r>
        <w:br w:type="textWrapping" w:clear="all"/>
      </w:r>
      <w:r>
        <w:rPr sz="5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54"/>
          <w:szCs w:val="54"/>
        </w:rPr>
        <w:t>8ЁgiяЁý</w:t>
      </w:r>
      <w:r>
        <w:rPr>
          <w:rFonts w:ascii="Times New Roman" w:hAnsi="Times New Roman" w:cs="Times New Roman"/>
          <w:sz w:val="54"/>
          <w:szCs w:val="5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3608832</wp:posOffset>
            </wp:positionH>
            <wp:positionV relativeFrom="paragraph">
              <wp:posOffset>70359</wp:posOffset>
            </wp:positionV>
            <wp:extent cx="1452651" cy="527366"/>
            <wp:effectExtent l="0" t="0" r="0" b="0"/>
            <wp:wrapNone/>
            <wp:docPr id="460" name="Freeform 46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608832" y="3616199"/>
                      <a:ext cx="1338351" cy="41306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650" w:lineRule="exact"/>
                          <w:ind w:left="0" w:right="0" w:firstLine="0"/>
                        </w:pPr>
                        <w:r>
                          <w:rPr sz="30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30"/>
                            <w:szCs w:val="30"/>
                          </w:rPr>
                          <w:t>ч</w:t>
                        </w:r>
                        <w:r>
                          <w:rPr sz="30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4"/>
                            <w:position w:val="-14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30"/>
                            <w:szCs w:val="30"/>
                          </w:rPr>
                          <w:t>Зч</w:t>
                        </w:r>
                        <w:r>
                          <w:rPr sz="30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8"/>
                            <w:position w:val="-14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 </w:t>
                        </w:r>
                        <w:r>
                          <w:rPr sz="30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30"/>
                            <w:szCs w:val="30"/>
                          </w:rPr>
                          <w:t>9</w:t>
                        </w:r>
                        <w:r>
                          <w:rPr sz="30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"/>
                            <w:position w:val="-14"/>
                            <w:sz w:val="30"/>
                            <w:szCs w:val="30"/>
                          </w:rPr>
                          <w:t>l</w:t>
                        </w:r>
                        <w:r>
                          <w:rPr sz="3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86"/>
                            <w:sz w:val="32"/>
                            <w:szCs w:val="32"/>
                          </w:rPr>
                          <w:t> </w:t>
                        </w:r>
                        <w:r>
                          <w:rPr sz="30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position w:val="-14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  </w:t>
                        </w:r>
                        <w:r>
                          <w:rPr sz="30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55"/>
                            <w:position w:val="-12"/>
                            <w:sz w:val="30"/>
                            <w:szCs w:val="30"/>
                          </w:rPr>
                          <w:t>о</w:t>
                        </w:r>
                        <w:r>
                          <w:rPr sz="4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3"/>
                            <w:szCs w:val="43"/>
                          </w:rPr>
                          <w:t>в</w:t>
                        </w:r>
                        <w:r>
                          <w:rPr sz="4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6"/>
                            <w:sz w:val="43"/>
                            <w:szCs w:val="43"/>
                          </w:rPr>
                          <w:t>в</w:t>
                        </w:r>
                        <w:r>
                          <w:rPr sz="22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2"/>
                            <w:szCs w:val="22"/>
                          </w:rPr>
                          <w:t>о.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3608832</wp:posOffset>
            </wp:positionH>
            <wp:positionV relativeFrom="paragraph">
              <wp:posOffset>171958</wp:posOffset>
            </wp:positionV>
            <wp:extent cx="705609" cy="275253"/>
            <wp:effectExtent l="0" t="0" r="0" b="0"/>
            <wp:wrapNone/>
            <wp:docPr id="461" name="Freeform 46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608832" y="3893059"/>
                      <a:ext cx="591309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Дr'\(rF9оF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9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0" w:right="0" w:firstLine="91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лО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15" w:lineRule="exact"/>
        <w:ind w:left="0" w:right="0" w:firstLine="81"/>
      </w:pPr>
      <w:r/>
      <w:r>
        <w:rPr sz="30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1"/>
          <w:position w:val="-15"/>
          <w:sz w:val="30"/>
          <w:szCs w:val="30"/>
        </w:rPr>
        <w:t>L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Ё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sz w:val="30"/>
          <w:szCs w:val="30"/>
        </w:rPr>
        <w:t>Ф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30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30"/>
          <w:szCs w:val="30"/>
        </w:rPr>
        <w:t>Ф</w:t>
      </w:r>
      <w:r>
        <w:rPr sz="30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position w:val="-12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 </w:t>
      </w:r>
      <w:r>
        <w:rPr sz="30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30"/>
          <w:szCs w:val="30"/>
        </w:rPr>
        <w:t>аý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1358"/>
        </w:tabs>
        <w:spacing w:before="0" w:after="0" w:line="308" w:lineRule="exact"/>
        <w:ind w:left="0" w:right="0" w:firstLine="72"/>
      </w:pPr>
      <w:r/>
      <w:r>
        <w:rPr sz="24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7"/>
          <w:position w:val="-13"/>
          <w:sz w:val="24"/>
          <w:szCs w:val="24"/>
        </w:rPr>
        <w:t>Ё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HJ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58"/>
          <w:sz w:val="12"/>
          <w:szCs w:val="12"/>
        </w:rPr>
        <w:t>v</w:t>
      </w:r>
      <w:r>
        <w:rPr sz="24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7"/>
          <w:position w:val="-13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             </w:t>
      </w:r>
      <w:r>
        <w:rPr sz="24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4"/>
          <w:szCs w:val="24"/>
        </w:rPr>
        <w:t>и 	</w:t>
      </w:r>
      <w:r>
        <w:rPr sz="23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3"/>
          <w:szCs w:val="23"/>
        </w:rPr>
        <w:t>ь4а)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657"/>
        </w:tabs>
        <w:spacing w:before="60" w:after="0" w:line="163" w:lineRule="exact"/>
        <w:ind w:left="0" w:right="246" w:firstLine="67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3489959</wp:posOffset>
            </wp:positionH>
            <wp:positionV relativeFrom="paragraph">
              <wp:posOffset>135635</wp:posOffset>
            </wp:positionV>
            <wp:extent cx="1240857" cy="365569"/>
            <wp:effectExtent l="0" t="0" r="0" b="0"/>
            <wp:wrapNone/>
            <wp:docPr id="462" name="Freeform 46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489959" y="7618476"/>
                      <a:ext cx="1126557" cy="25126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95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\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9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</w:t>
                        </w:r>
                        <w:r>
                          <w:rPr sz="2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9"/>
                            <w:szCs w:val="29"/>
                          </w:rPr>
                          <w:t>ФЁа</w:t>
                        </w:r>
                        <w:r>
                          <w:rPr sz="2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sz w:val="29"/>
                            <w:szCs w:val="29"/>
                          </w:rPr>
                          <w:t> </w:t>
                        </w:r>
                        <w:r>
                          <w:rPr sz="26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6"/>
                            <w:szCs w:val="26"/>
                          </w:rPr>
                          <w:t>ь( </w:t>
                        </w:r>
                        <w:r>
                          <w:rPr sz="30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30"/>
                            <w:szCs w:val="30"/>
                          </w:rPr>
                          <w:t>о</w:t>
                        </w:r>
                        <w:r>
                          <w:rPr sz="30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9"/>
                            <w:position w:val="-3"/>
                            <w:sz w:val="30"/>
                            <w:szCs w:val="30"/>
                          </w:rPr>
                          <w:t>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  <w:vertAlign w:val="subscript"/>
                          </w:rPr>
                          <w:t>tr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;;ýi 	</w:t>
      </w:r>
      <w:r>
        <w:rPr sz="18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18"/>
          <w:szCs w:val="18"/>
        </w:rPr>
        <w:t>':*r-HO</w:t>
      </w:r>
      <w:r>
        <w:rPr>
          <w:rFonts w:ascii="Times New Roman" w:hAnsi="Times New Roman" w:cs="Times New Roman"/>
          <w:sz w:val="18"/>
          <w:szCs w:val="18"/>
        </w:rPr>
        <w:t> </w:t>
      </w:r>
      <w:r>
        <w:br w:type="textWrapping" w:clear="all"/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;:1.?оБо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5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3" w:space="0" w:equalWidth="0">
            <w:col w:w="3013" w:space="1968"/>
            <w:col w:w="2125" w:space="3524"/>
            <w:col w:w="158" w:space="0"/>
          </w:cols>
          <w:docGrid w:linePitch="360"/>
        </w:sectPr>
        <w:spacing w:before="0" w:after="0" w:line="217" w:lineRule="exact"/>
        <w:ind w:left="0" w:right="0" w:firstLine="0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N</w:t>
      </w:r>
      <w:r>
        <w:rPr>
          <w:rFonts w:ascii="Times New Roman" w:hAnsi="Times New Roman" w:cs="Times New Roman"/>
          <w:sz w:val="18"/>
          <w:szCs w:val="18"/>
        </w:rPr>
        <w:t> </w:t>
      </w:r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-311404</wp:posOffset>
            </wp:positionV>
            <wp:extent cx="7559040" cy="10692383"/>
            <wp:effectExtent l="0" t="0" r="0" b="0"/>
            <wp:wrapNone/>
            <wp:docPr id="463" name="Picture 46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/>
                    <pic:cNvPicPr>
                      <a:picLocks noChangeAspect="0" noChangeArrowheads="1"/>
                    </pic:cNvPicPr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789431</wp:posOffset>
            </wp:positionH>
            <wp:positionV relativeFrom="paragraph">
              <wp:posOffset>117348</wp:posOffset>
            </wp:positionV>
            <wp:extent cx="282520" cy="466902"/>
            <wp:effectExtent l="0" t="0" r="0" b="0"/>
            <wp:wrapNone/>
            <wp:docPr id="464" name="Freeform 46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89431" y="434849"/>
                      <a:ext cx="168220" cy="35260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37" w:lineRule="exact"/>
                          <w:ind w:left="0" w:right="0" w:firstLine="4"/>
                        </w:pP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8"/>
                            <w:szCs w:val="28"/>
                          </w:rPr>
                          <w:t>|н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lat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795527</wp:posOffset>
            </wp:positionH>
            <wp:positionV relativeFrom="paragraph">
              <wp:posOffset>151129</wp:posOffset>
            </wp:positionV>
            <wp:extent cx="157079" cy="229266"/>
            <wp:effectExtent l="0" t="0" r="0" b="0"/>
            <wp:wrapNone/>
            <wp:docPr id="465" name="Freeform 46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95527" y="468630"/>
                      <a:ext cx="42779" cy="11496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ll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9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44" w:lineRule="exact"/>
        <w:ind w:left="704" w:right="0" w:firstLine="14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lH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704" w:right="0" w:firstLine="9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lo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22" w:lineRule="exact"/>
        <w:ind w:left="704" w:right="0" w:firstLine="0"/>
      </w:pPr>
      <w:r/>
      <w:r>
        <w:rPr sz="3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5"/>
          <w:szCs w:val="35"/>
        </w:rPr>
        <w:t>lh</w:t>
      </w:r>
      <w:r>
        <w:rPr>
          <w:rFonts w:ascii="Times New Roman" w:hAnsi="Times New Roman" w:cs="Times New Roman"/>
          <w:sz w:val="35"/>
          <w:szCs w:val="3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44" w:lineRule="exact"/>
        <w:ind w:left="704" w:right="0" w:firstLine="0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lь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704" w:right="0" w:firstLine="0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l\o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00" w:after="0" w:line="193" w:lineRule="exact"/>
        <w:ind w:left="704" w:right="0" w:firstLine="119"/>
      </w:pPr>
      <w:r/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F.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80" w:after="0" w:line="289" w:lineRule="exact"/>
        <w:ind w:left="704" w:right="0" w:firstLine="105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50" w:lineRule="exact"/>
        <w:ind w:left="704" w:right="0" w:firstLine="2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829055</wp:posOffset>
            </wp:positionH>
            <wp:positionV relativeFrom="paragraph">
              <wp:posOffset>252983</wp:posOffset>
            </wp:positionV>
            <wp:extent cx="195619" cy="298246"/>
            <wp:effectExtent l="0" t="0" r="0" b="0"/>
            <wp:wrapNone/>
            <wp:docPr id="466" name="Freeform 46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29055" y="2090928"/>
                      <a:ext cx="81319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5" baseline="-2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9"/>
          <w:position w:val="-25"/>
          <w:sz w:val="25"/>
          <w:szCs w:val="25"/>
        </w:rPr>
        <w:t>ю</w:t>
      </w:r>
      <w:r>
        <w:rPr sz="17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0"/>
          <w:position w:val="-11"/>
          <w:sz w:val="17"/>
          <w:szCs w:val="17"/>
        </w:rPr>
        <w:t>Ф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1085088</wp:posOffset>
            </wp:positionH>
            <wp:positionV relativeFrom="paragraph">
              <wp:posOffset>115823</wp:posOffset>
            </wp:positionV>
            <wp:extent cx="1006119" cy="392760"/>
            <wp:effectExtent l="0" t="0" r="0" b="0"/>
            <wp:wrapNone/>
            <wp:docPr id="467" name="Freeform 46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85088" y="433324"/>
                      <a:ext cx="891819" cy="2784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38" w:lineRule="exact"/>
                          <w:ind w:left="0" w:right="0" w:firstLine="0"/>
                        </w:pP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ё </w:t>
                        </w:r>
                        <w:r>
                          <w:rPr sz="34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34"/>
                            <w:szCs w:val="34"/>
                          </w:rPr>
                          <w:t>кrД</w:t>
                        </w:r>
                        <w:r>
                          <w:rPr sz="34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position w:val="2"/>
                            <w:sz w:val="34"/>
                            <w:szCs w:val="34"/>
                          </w:rPr>
                          <w:t> 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о5 </w:t>
                        </w: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  <w:vertAlign w:val="superscript"/>
                          </w:rPr>
                          <w:t>Д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1057655</wp:posOffset>
            </wp:positionH>
            <wp:positionV relativeFrom="paragraph">
              <wp:posOffset>122936</wp:posOffset>
            </wp:positionV>
            <wp:extent cx="1003117" cy="1135722"/>
            <wp:effectExtent l="0" t="0" r="0" b="0"/>
            <wp:wrapNone/>
            <wp:docPr id="468" name="Freeform 46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57655" y="615697"/>
                      <a:ext cx="888817" cy="102142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75" w:lineRule="exact"/>
                          <w:ind w:left="14" w:right="0" w:firstLine="19"/>
                        </w:pP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trЕЕЕЕ</w:t>
                        </w:r>
                        <w:r>
                          <w:rPr>
                            <w:rFonts w:ascii="Times New Roman" w:hAnsi="Times New Roman" w:cs="Times New Roman"/>
                            <w:sz w:val="36"/>
                            <w:szCs w:val="36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5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50"/>
                            <w:szCs w:val="50"/>
                          </w:rPr>
                          <w:t>ýýЁ8R</w:t>
                        </w:r>
                        <w:r>
                          <w:rPr>
                            <w:rFonts w:ascii="Times New Roman" w:hAnsi="Times New Roman" w:cs="Times New Roman"/>
                            <w:sz w:val="50"/>
                            <w:szCs w:val="50"/>
                          </w:rPr>
                          <w:t> </w:t>
                        </w:r>
                        <w:r>
                          <w:rPr sz="42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220"/>
                            <w:position w:val="-21"/>
                            <w:sz w:val="42"/>
                            <w:szCs w:val="42"/>
                          </w:rPr>
                          <w:t>9</w:t>
                        </w:r>
                        <w:r>
                          <w:rPr sz="5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51"/>
                            <w:szCs w:val="51"/>
                          </w:rPr>
                          <w:t>9Еýý</w:t>
                        </w:r>
                        <w:r>
                          <w:rPr sz="5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286"/>
                            <w:sz w:val="51"/>
                            <w:szCs w:val="51"/>
                          </w:rPr>
                          <w:t>ц</w:t>
                        </w:r>
                        <w:r>
                          <w:rPr sz="4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2"/>
                            <w:szCs w:val="42"/>
                            <w:vertAlign w:val="subscript"/>
                          </w:rPr>
                          <w:t>х*5</w:t>
                        </w:r>
                        <w:r>
                          <w:rPr>
                            <w:rFonts w:ascii="Times New Roman" w:hAnsi="Times New Roman" w:cs="Times New Roman"/>
                            <w:sz w:val="42"/>
                            <w:szCs w:val="4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1082039</wp:posOffset>
            </wp:positionH>
            <wp:positionV relativeFrom="paragraph">
              <wp:posOffset>142748</wp:posOffset>
            </wp:positionV>
            <wp:extent cx="899595" cy="252260"/>
            <wp:effectExtent l="0" t="0" r="0" b="0"/>
            <wp:wrapNone/>
            <wp:docPr id="469" name="Freeform 46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82039" y="635509"/>
                      <a:ext cx="785295" cy="1379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33"/>
                          </w:tabs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о.ý 	о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5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Ё,&lt;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6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55" w:lineRule="exact"/>
        <w:ind w:left="4" w:right="-40" w:firstLine="24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r'\gд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2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4"/>
          <w:szCs w:val="24"/>
        </w:rPr>
        <w:t>О</w:t>
      </w:r>
      <w:r>
        <w:rPr sz="24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position w:val="-4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4"/>
          <w:szCs w:val="24"/>
        </w:rPr>
        <w:t>*</w:t>
      </w:r>
      <w:r>
        <w:rPr sz="24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position w:val="1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  <w:vertAlign w:val="subscript"/>
        </w:rPr>
        <w:t>С)</w:t>
      </w:r>
      <w:r>
        <w:rPr>
          <w:rFonts w:ascii="Times New Roman" w:hAnsi="Times New Roman" w:cs="Times New Roman"/>
          <w:sz w:val="13"/>
          <w:szCs w:val="13"/>
        </w:rPr>
        <w:t> </w:t>
      </w:r>
      <w:r>
        <w:br w:type="textWrapping" w:clear="all"/>
      </w:r>
      <w:r>
        <w:rPr sz="6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60"/>
          <w:szCs w:val="60"/>
        </w:rPr>
        <w:t>Ёýiýgз</w:t>
      </w:r>
      <w:r>
        <w:rPr>
          <w:rFonts w:ascii="Times New Roman" w:hAnsi="Times New Roman" w:cs="Times New Roman"/>
          <w:sz w:val="60"/>
          <w:szCs w:val="60"/>
        </w:rPr>
        <w:t> </w:t>
      </w:r>
      <w:r>
        <w:rPr sz="35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88"/>
          <w:position w:val="-26"/>
          <w:sz w:val="35"/>
          <w:szCs w:val="35"/>
        </w:rPr>
        <w:t>н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lДЕ(JaлЁ{t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07"/>
          <w:sz w:val="15"/>
          <w:szCs w:val="15"/>
        </w:rPr>
        <w:t>=</w:t>
      </w:r>
      <w:r>
        <w:rPr sz="33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position w:val="-26"/>
          <w:sz w:val="33"/>
          <w:szCs w:val="33"/>
        </w:rPr>
        <w:t>R</w:t>
      </w:r>
      <w:r>
        <w:rPr>
          <w:rFonts w:ascii="Times New Roman" w:hAnsi="Times New Roman" w:cs="Times New Roman"/>
          <w:sz w:val="33"/>
          <w:szCs w:val="33"/>
        </w:rPr>
        <w:t>  </w:t>
      </w:r>
      <w:r>
        <w:rPr sz="38" baseline="-2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7"/>
          <w:sz w:val="38"/>
          <w:szCs w:val="38"/>
        </w:rPr>
        <w:t>F </w:t>
      </w:r>
      <w:r>
        <w:rPr sz="37" baseline="-2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8"/>
          <w:sz w:val="37"/>
          <w:szCs w:val="37"/>
        </w:rPr>
        <w:t>ý.ý</w:t>
      </w:r>
      <w:r>
        <w:rPr sz="37" baseline="-2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position w:val="-28"/>
          <w:sz w:val="37"/>
          <w:szCs w:val="37"/>
        </w:rPr>
        <w:t> </w:t>
      </w:r>
      <w:r>
        <w:rPr sz="30" baseline="-3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0"/>
          <w:sz w:val="30"/>
          <w:szCs w:val="30"/>
        </w:rPr>
        <w:t>9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3057144</wp:posOffset>
            </wp:positionH>
            <wp:positionV relativeFrom="paragraph">
              <wp:posOffset>14732</wp:posOffset>
            </wp:positionV>
            <wp:extent cx="258728" cy="344233"/>
            <wp:effectExtent l="0" t="0" r="0" b="0"/>
            <wp:wrapNone/>
            <wp:docPr id="470" name="Freeform 47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57144" y="858012"/>
                      <a:ext cx="144428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lo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3054095</wp:posOffset>
            </wp:positionH>
            <wp:positionV relativeFrom="paragraph">
              <wp:posOffset>145034</wp:posOffset>
            </wp:positionV>
            <wp:extent cx="209448" cy="275253"/>
            <wp:effectExtent l="0" t="0" r="0" b="0"/>
            <wp:wrapNone/>
            <wp:docPr id="471" name="Freeform 47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54095" y="988314"/>
                      <a:ext cx="95148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263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3051048</wp:posOffset>
            </wp:positionH>
            <wp:positionV relativeFrom="paragraph">
              <wp:posOffset>103631</wp:posOffset>
            </wp:positionV>
            <wp:extent cx="199859" cy="344233"/>
            <wp:effectExtent l="0" t="0" r="0" b="0"/>
            <wp:wrapNone/>
            <wp:docPr id="472" name="Freeform 47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51048" y="1123188"/>
                      <a:ext cx="85559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ll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lо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3048000</wp:posOffset>
            </wp:positionH>
            <wp:positionV relativeFrom="paragraph">
              <wp:posOffset>6858</wp:posOffset>
            </wp:positionV>
            <wp:extent cx="215400" cy="275253"/>
            <wp:effectExtent l="0" t="0" r="0" b="0"/>
            <wp:wrapNone/>
            <wp:docPr id="473" name="Freeform 47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48000" y="1256538"/>
                      <a:ext cx="101100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lо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3044951</wp:posOffset>
            </wp:positionH>
            <wp:positionV relativeFrom="paragraph">
              <wp:posOffset>57150</wp:posOffset>
            </wp:positionV>
            <wp:extent cx="246834" cy="321240"/>
            <wp:effectExtent l="0" t="0" r="0" b="0"/>
            <wp:wrapNone/>
            <wp:docPr id="474" name="Freeform 47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44951" y="1306830"/>
                      <a:ext cx="132534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lд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10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3041904</wp:posOffset>
            </wp:positionH>
            <wp:positionV relativeFrom="paragraph">
              <wp:posOffset>22860</wp:posOffset>
            </wp:positionV>
            <wp:extent cx="197335" cy="261137"/>
            <wp:effectExtent l="0" t="0" r="0" b="0"/>
            <wp:wrapNone/>
            <wp:docPr id="475" name="Freeform 47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41904" y="1447800"/>
                      <a:ext cx="83035" cy="14683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4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lн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lL]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3038855</wp:posOffset>
            </wp:positionH>
            <wp:positionV relativeFrom="paragraph">
              <wp:posOffset>71629</wp:posOffset>
            </wp:positionV>
            <wp:extent cx="274962" cy="298246"/>
            <wp:effectExtent l="0" t="0" r="0" b="0"/>
            <wp:wrapNone/>
            <wp:docPr id="476" name="Freeform 47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38855" y="1496569"/>
                      <a:ext cx="160662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lc)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3035807</wp:posOffset>
            </wp:positionH>
            <wp:positionV relativeFrom="paragraph">
              <wp:posOffset>153924</wp:posOffset>
            </wp:positionV>
            <wp:extent cx="263189" cy="298246"/>
            <wp:effectExtent l="0" t="0" r="0" b="0"/>
            <wp:wrapNone/>
            <wp:docPr id="477" name="Freeform 47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35807" y="1578864"/>
                      <a:ext cx="148889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l()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225" w:right="0" w:firstLine="9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3026664</wp:posOffset>
            </wp:positionH>
            <wp:positionV relativeFrom="paragraph">
              <wp:posOffset>166115</wp:posOffset>
            </wp:positionV>
            <wp:extent cx="258728" cy="344233"/>
            <wp:effectExtent l="0" t="0" r="0" b="0"/>
            <wp:wrapNone/>
            <wp:docPr id="478" name="Freeform 47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26664" y="1830324"/>
                      <a:ext cx="144428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lo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lл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225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3023616</wp:posOffset>
            </wp:positionH>
            <wp:positionV relativeFrom="paragraph">
              <wp:posOffset>97536</wp:posOffset>
            </wp:positionV>
            <wp:extent cx="265767" cy="344233"/>
            <wp:effectExtent l="0" t="0" r="0" b="0"/>
            <wp:wrapNone/>
            <wp:docPr id="479" name="Freeform 47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23616" y="1918716"/>
                      <a:ext cx="151467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lX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lL.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0" w:right="0" w:firstLine="225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3020567</wp:posOffset>
            </wp:positionH>
            <wp:positionV relativeFrom="paragraph">
              <wp:posOffset>-85345</wp:posOffset>
            </wp:positionV>
            <wp:extent cx="254487" cy="298246"/>
            <wp:effectExtent l="0" t="0" r="0" b="0"/>
            <wp:wrapNone/>
            <wp:docPr id="480" name="Freeform 48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20567" y="2033016"/>
                      <a:ext cx="140187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lO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lФ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24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3011423</wp:posOffset>
            </wp:positionH>
            <wp:positionV relativeFrom="paragraph">
              <wp:posOffset>206502</wp:posOffset>
            </wp:positionV>
            <wp:extent cx="277770" cy="229266"/>
            <wp:effectExtent l="0" t="0" r="0" b="0"/>
            <wp:wrapNone/>
            <wp:docPr id="481" name="Freeform 48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11423" y="2404111"/>
                      <a:ext cx="163470" cy="11496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I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8"/>
                            <w:sz w:val="15"/>
                            <w:szCs w:val="15"/>
                          </w:rPr>
                          <w:t> </w:t>
                        </w:r>
                        <w:r>
                          <w:rPr sz="7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7"/>
                            <w:szCs w:val="7"/>
                          </w:rPr>
                          <w:t>F-.,l</w:t>
                        </w:r>
                        <w:r>
                          <w:rPr>
                            <w:rFonts w:ascii="Times New Roman" w:hAnsi="Times New Roman" w:cs="Times New Roman"/>
                            <w:sz w:val="7"/>
                            <w:szCs w:val="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3008376</wp:posOffset>
            </wp:positionH>
            <wp:positionV relativeFrom="paragraph">
              <wp:posOffset>252221</wp:posOffset>
            </wp:positionV>
            <wp:extent cx="217382" cy="310305"/>
            <wp:effectExtent l="0" t="0" r="0" b="0"/>
            <wp:wrapNone/>
            <wp:docPr id="482" name="Freeform 48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08376" y="2449830"/>
                      <a:ext cx="103082" cy="19600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lH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lд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  <w:vertAlign w:val="subscript"/>
        </w:rPr>
        <w:t>---</w:t>
      </w:r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54"/>
          <w:sz w:val="19"/>
          <w:szCs w:val="19"/>
          <w:vertAlign w:val="subscript"/>
        </w:rPr>
        <w:t>]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I(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90"/>
          <w:sz w:val="24"/>
          <w:szCs w:val="24"/>
        </w:rPr>
        <w:t>)</w:t>
      </w:r>
      <w:r>
        <w:rPr sz="24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5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3471671</wp:posOffset>
            </wp:positionH>
            <wp:positionV relativeFrom="paragraph">
              <wp:posOffset>156465</wp:posOffset>
            </wp:positionV>
            <wp:extent cx="277648" cy="325678"/>
            <wp:effectExtent l="0" t="0" r="0" b="0"/>
            <wp:wrapNone/>
            <wp:docPr id="483" name="Freeform 48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471671" y="999745"/>
                      <a:ext cx="163348" cy="21137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32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7"/>
                            <w:sz w:val="12"/>
                            <w:szCs w:val="12"/>
                          </w:rPr>
                          <w:t>ý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  <w:r>
                          <w:rPr sz="24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24"/>
                            <w:szCs w:val="24"/>
                          </w:rPr>
                          <w:t>ь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76" w:right="0" w:firstLine="19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76" w:right="0" w:firstLine="19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|{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76" w:right="0" w:firstLine="9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Ф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20" w:after="0" w:line="132" w:lineRule="exact"/>
        <w:ind w:left="76" w:right="0" w:firstLine="0"/>
      </w:pPr>
      <w:r/>
      <w:r>
        <w:rPr sz="1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1"/>
          <w:szCs w:val="11"/>
        </w:rPr>
        <w:t>(-)</w:t>
      </w:r>
      <w:r>
        <w:rPr>
          <w:rFonts w:ascii="Times New Roman" w:hAnsi="Times New Roman" w:cs="Times New Roman"/>
          <w:sz w:val="11"/>
          <w:szCs w:val="11"/>
        </w:rPr>
        <w:t> </w:t>
      </w:r>
    </w:p>
    <w:p>
      <w:pPr>
        <w:spacing w:after="13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44" w:lineRule="exact"/>
        <w:ind w:left="0" w:right="0" w:firstLine="76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(.)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28" w:lineRule="exact"/>
        <w:ind w:left="0" w:right="0" w:firstLine="0"/>
      </w:pPr>
      <w:r/>
      <w:r>
        <w:rPr sz="30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40"/>
          <w:position w:val="-19"/>
          <w:sz w:val="30"/>
          <w:szCs w:val="30"/>
        </w:rPr>
        <w:t>)</w:t>
      </w:r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Ф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3752088</wp:posOffset>
            </wp:positionH>
            <wp:positionV relativeFrom="paragraph">
              <wp:posOffset>137414</wp:posOffset>
            </wp:positionV>
            <wp:extent cx="288009" cy="783374"/>
            <wp:effectExtent l="0" t="0" r="0" b="0"/>
            <wp:wrapNone/>
            <wp:docPr id="484" name="Freeform 48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52088" y="805435"/>
                      <a:ext cx="173709" cy="66907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92" w:lineRule="exact"/>
                          <w:ind w:left="0" w:right="0" w:firstLine="24"/>
                        </w:pPr>
                        <w:r>
                          <w:rPr sz="23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7"/>
                            <w:position w:val="-13"/>
                            <w:sz w:val="23"/>
                            <w:szCs w:val="23"/>
                          </w:rPr>
                          <w:t>о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а-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19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t-.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63" w:lineRule="exact"/>
                          <w:ind w:left="0" w:right="0" w:firstLine="4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:д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gД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3745991</wp:posOffset>
            </wp:positionH>
            <wp:positionV relativeFrom="paragraph">
              <wp:posOffset>130556</wp:posOffset>
            </wp:positionV>
            <wp:extent cx="803567" cy="524065"/>
            <wp:effectExtent l="0" t="0" r="0" b="0"/>
            <wp:wrapNone/>
            <wp:docPr id="485" name="Freeform 48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45991" y="1324357"/>
                      <a:ext cx="689267" cy="40976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9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.н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30"/>
                            <w:szCs w:val="30"/>
                          </w:rPr>
                          <w:t>л</w:t>
                        </w:r>
                        <w:r>
                          <w:rPr sz="30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5"/>
                            <w:position w:val="-2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58"/>
                            <w:position w:val="-2"/>
                            <w:sz w:val="30"/>
                            <w:szCs w:val="30"/>
                          </w:rPr>
                          <w:t>л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-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"/>
                            <w:sz w:val="12"/>
                            <w:szCs w:val="12"/>
                          </w:rPr>
                          <w:t>J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 </w:t>
                        </w:r>
                        <w:r>
                          <w:rPr sz="30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"/>
                            <w:position w:val="-2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</w:t>
                        </w:r>
                        <w:r>
                          <w:rPr sz="30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30"/>
                            <w:szCs w:val="30"/>
                          </w:rPr>
                          <w:t>ý</w:t>
                        </w:r>
                        <w:r>
                          <w:rPr sz="30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8"/>
                            <w:position w:val="-2"/>
                            <w:sz w:val="30"/>
                            <w:szCs w:val="30"/>
                          </w:rPr>
                          <w:t> </w:t>
                        </w:r>
                        <w:r>
                          <w:rPr sz="22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2"/>
                            <w:szCs w:val="22"/>
                          </w:rPr>
                          <w:t>д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25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44" w:lineRule="exact"/>
        <w:ind w:left="0" w:right="0" w:firstLine="71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3745991</wp:posOffset>
            </wp:positionH>
            <wp:positionV relativeFrom="paragraph">
              <wp:posOffset>-39623</wp:posOffset>
            </wp:positionV>
            <wp:extent cx="271379" cy="206273"/>
            <wp:effectExtent l="0" t="0" r="0" b="0"/>
            <wp:wrapNone/>
            <wp:docPr id="486" name="Freeform 48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45991" y="1667257"/>
                      <a:ext cx="157079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Н*дf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ллJ!ч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5" w:space="0" w:equalWidth="0">
            <w:col w:w="1034" w:space="97"/>
            <w:col w:w="1794" w:space="1099"/>
            <w:col w:w="550" w:space="404"/>
            <w:col w:w="307" w:space="85"/>
            <w:col w:w="1129" w:space="0"/>
          </w:cols>
          <w:docGrid w:linePitch="360"/>
        </w:sectPr>
        <w:tabs>
          <w:tab w:val="left" w:pos="652"/>
        </w:tabs>
        <w:spacing w:before="0" w:after="0" w:line="417" w:lineRule="exact"/>
        <w:ind w:left="0" w:right="-40" w:firstLine="14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3727703</wp:posOffset>
            </wp:positionH>
            <wp:positionV relativeFrom="paragraph">
              <wp:posOffset>344171</wp:posOffset>
            </wp:positionV>
            <wp:extent cx="593655" cy="344233"/>
            <wp:effectExtent l="0" t="0" r="0" b="0"/>
            <wp:wrapNone/>
            <wp:docPr id="487" name="Freeform 48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27703" y="2043685"/>
                      <a:ext cx="479355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йý&lt;iх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3724655</wp:posOffset>
            </wp:positionH>
            <wp:positionV relativeFrom="paragraph">
              <wp:posOffset>453898</wp:posOffset>
            </wp:positionV>
            <wp:extent cx="583327" cy="344233"/>
            <wp:effectExtent l="0" t="0" r="0" b="0"/>
            <wp:wrapNone/>
            <wp:docPr id="488" name="Freeform 48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24655" y="2153412"/>
                      <a:ext cx="469027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чохЁ-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52"/>
          <w:position w:val="-9"/>
          <w:sz w:val="15"/>
          <w:szCs w:val="15"/>
        </w:rPr>
        <w:t>: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;хt\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76"/>
          <w:sz w:val="24"/>
          <w:szCs w:val="24"/>
        </w:rPr>
        <w:t>Ф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  <w:vertAlign w:val="subscript"/>
        </w:rPr>
        <w:t>.lji	</w:t>
      </w:r>
      <w:r>
        <w:rPr sz="1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15"/>
          <w:szCs w:val="15"/>
          <w:vertAlign w:val="subscript"/>
        </w:rPr>
        <w:t>;ý</w:t>
      </w:r>
      <w:r>
        <w:rPr sz="1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"/>
          <w:position w:val="-1"/>
          <w:sz w:val="15"/>
          <w:szCs w:val="15"/>
          <w:vertAlign w:val="subscript"/>
        </w:rPr>
        <w:t> </w:t>
      </w:r>
      <w:r>
        <w:rPr>
          <w:rFonts w:ascii="Times New Roman" w:hAnsi="Times New Roman" w:cs="Times New Roman"/>
          <w:sz w:val="15"/>
          <w:szCs w:val="15"/>
        </w:rPr>
        <w:t>   </w:t>
      </w:r>
      <w:r>
        <w:rPr sz="1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15"/>
          <w:szCs w:val="15"/>
        </w:rPr>
        <w:t>ts</w:t>
      </w:r>
      <w:r>
        <w:rPr>
          <w:rFonts w:ascii="Times New Roman" w:hAnsi="Times New Roman" w:cs="Times New Roman"/>
          <w:sz w:val="15"/>
          <w:szCs w:val="15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:io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9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</w:t>
      </w:r>
      <w:r>
        <w:rPr sz="30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30"/>
          <w:szCs w:val="30"/>
        </w:rPr>
        <w:t>у</w:t>
      </w:r>
      <w:r>
        <w:rPr sz="30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"/>
          <w:position w:val="1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А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spacing w:after="15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684" w:right="0" w:firstLine="71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1014983</wp:posOffset>
            </wp:positionH>
            <wp:positionV relativeFrom="paragraph">
              <wp:posOffset>-56895</wp:posOffset>
            </wp:positionV>
            <wp:extent cx="193132" cy="221602"/>
            <wp:effectExtent l="0" t="0" r="0" b="0"/>
            <wp:wrapNone/>
            <wp:docPr id="489" name="Freeform 48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14983" y="2681733"/>
                      <a:ext cx="78832" cy="10730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68" w:lineRule="exact"/>
                          <w:ind w:left="0" w:right="0" w:firstLine="0"/>
                        </w:pP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</w:rPr>
                          <w:t>А,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-l=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684" w:right="0" w:firstLine="62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Бёх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2018"/>
        </w:tabs>
        <w:spacing w:before="0" w:after="0" w:line="362" w:lineRule="exact"/>
        <w:ind w:left="684" w:right="0" w:firstLine="0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.ýТ* 	хз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91" w:lineRule="exact"/>
        <w:ind w:left="684" w:right="0" w:firstLine="38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786383</wp:posOffset>
            </wp:positionH>
            <wp:positionV relativeFrom="paragraph">
              <wp:posOffset>235712</wp:posOffset>
            </wp:positionV>
            <wp:extent cx="835830" cy="275253"/>
            <wp:effectExtent l="0" t="0" r="0" b="0"/>
            <wp:wrapNone/>
            <wp:docPr id="490" name="Freeform 49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86383" y="3356611"/>
                      <a:ext cx="721530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.j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йрУЕYб3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734568</wp:posOffset>
            </wp:positionH>
            <wp:positionV relativeFrom="paragraph">
              <wp:posOffset>305815</wp:posOffset>
            </wp:positionV>
            <wp:extent cx="1494206" cy="729100"/>
            <wp:effectExtent l="0" t="0" r="0" b="0"/>
            <wp:wrapNone/>
            <wp:docPr id="491" name="Freeform 49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34568" y="3426714"/>
                      <a:ext cx="1379906" cy="61480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357"/>
                          </w:tabs>
                          <w:spacing w:before="0" w:after="0" w:line="272" w:lineRule="exact"/>
                          <w:ind w:left="0" w:right="0" w:firstLine="81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хЁ,о11 	</w:t>
                        </w:r>
                        <w:r>
                          <w:rPr sz="21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1"/>
                            <w:szCs w:val="21"/>
                          </w:rPr>
                          <w:t>ФаФ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96" w:lineRule="exact"/>
                          <w:ind w:left="0" w:right="0" w:firstLine="67"/>
                          <w:jc w:val="both"/>
                        </w:pPr>
                        <w:r>
                          <w:rPr sz="4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7"/>
                            <w:szCs w:val="47"/>
                          </w:rPr>
                          <w:t>r 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Ё,Ё 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ý 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ý </w:t>
                        </w:r>
                        <w:r>
                          <w:rPr sz="44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44"/>
                            <w:szCs w:val="44"/>
                          </w:rPr>
                          <w:t>F€</w:t>
                        </w:r>
                        <w:r>
                          <w:rPr>
                            <w:rFonts w:ascii="Times New Roman" w:hAnsi="Times New Roman" w:cs="Times New Roman"/>
                            <w:sz w:val="44"/>
                            <w:szCs w:val="44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:Е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sz w:val="30"/>
                            <w:szCs w:val="30"/>
                          </w:rPr>
                          <w:t> </w:t>
                        </w:r>
                        <w:r>
                          <w:rPr sz="28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8"/>
                            <w:szCs w:val="28"/>
                          </w:rPr>
                          <w:t>Ё.'ts</w:t>
                        </w:r>
                        <w:r>
                          <w:rPr sz="28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7"/>
                            <w:position w:val="-1"/>
                            <w:sz w:val="28"/>
                            <w:szCs w:val="28"/>
                          </w:rPr>
                          <w:t> </w:t>
                        </w:r>
                        <w:r>
                          <w:rPr sz="36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36"/>
                            <w:szCs w:val="36"/>
                          </w:rPr>
                          <w:t>Е </w:t>
                        </w:r>
                        <w:r>
                          <w:rPr sz="36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36"/>
                            <w:szCs w:val="36"/>
                          </w:rPr>
                          <w:t>5 </w:t>
                        </w:r>
                        <w:r>
                          <w:rPr sz="36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36"/>
                            <w:szCs w:val="36"/>
                          </w:rPr>
                          <w:t>8 </w:t>
                        </w:r>
                        <w:r>
                          <w:rPr sz="37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37"/>
                            <w:szCs w:val="37"/>
                          </w:rPr>
                          <w:t>в</w:t>
                        </w:r>
                        <w:r>
                          <w:rPr>
                            <w:rFonts w:ascii="Times New Roman" w:hAnsi="Times New Roman" w:cs="Times New Roman"/>
                            <w:sz w:val="37"/>
                            <w:szCs w:val="3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4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9"/>
          <w:szCs w:val="49"/>
        </w:rPr>
        <w:t>ýЁfi,ýýЁý</w:t>
      </w:r>
      <w:r>
        <w:rPr>
          <w:rFonts w:ascii="Times New Roman" w:hAnsi="Times New Roman" w:cs="Times New Roman"/>
          <w:sz w:val="49"/>
          <w:szCs w:val="49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9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1903"/>
        </w:tabs>
        <w:spacing w:before="0" w:after="0" w:line="510" w:lineRule="exact"/>
        <w:ind w:left="68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1005839</wp:posOffset>
            </wp:positionH>
            <wp:positionV relativeFrom="paragraph">
              <wp:posOffset>-44196</wp:posOffset>
            </wp:positionV>
            <wp:extent cx="148523" cy="206273"/>
            <wp:effectExtent l="0" t="0" r="0" b="0"/>
            <wp:wrapNone/>
            <wp:docPr id="492" name="Freeform 49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05839" y="4035552"/>
                      <a:ext cx="34223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755904</wp:posOffset>
            </wp:positionH>
            <wp:positionV relativeFrom="paragraph">
              <wp:posOffset>257556</wp:posOffset>
            </wp:positionV>
            <wp:extent cx="550642" cy="376237"/>
            <wp:effectExtent l="0" t="0" r="0" b="0"/>
            <wp:wrapNone/>
            <wp:docPr id="493" name="Freeform 49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55904" y="4337304"/>
                      <a:ext cx="436342" cy="26193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47"/>
                          </w:tabs>
                          <w:spacing w:before="0" w:after="0" w:line="144" w:lineRule="exact"/>
                          <w:ind w:left="0" w:right="0" w:firstLine="4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a\ 	!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д*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56"/>
          <w:position w:val="-14"/>
          <w:sz w:val="30"/>
          <w:szCs w:val="30"/>
        </w:rPr>
        <w:t>ý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t-ijхtr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67"/>
          <w:sz w:val="30"/>
          <w:szCs w:val="30"/>
        </w:rPr>
        <w:t>l</w:t>
      </w:r>
      <w:r>
        <w:rPr sz="30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30"/>
          <w:szCs w:val="30"/>
        </w:rPr>
        <w:t>о.ы 	</w:t>
      </w:r>
      <w:r>
        <w:rPr sz="20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0"/>
          <w:szCs w:val="20"/>
          <w:vertAlign w:val="subscript"/>
        </w:rPr>
        <w:t>)ý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83" w:lineRule="exact"/>
        <w:ind w:left="655" w:right="1103" w:firstLine="4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752855</wp:posOffset>
            </wp:positionH>
            <wp:positionV relativeFrom="paragraph">
              <wp:posOffset>17526</wp:posOffset>
            </wp:positionV>
            <wp:extent cx="585438" cy="275253"/>
            <wp:effectExtent l="0" t="0" r="0" b="0"/>
            <wp:wrapNone/>
            <wp:docPr id="494" name="Freeform 49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52855" y="4481322"/>
                      <a:ext cx="471138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млН\нts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947927</wp:posOffset>
            </wp:positionH>
            <wp:positionV relativeFrom="paragraph">
              <wp:posOffset>243079</wp:posOffset>
            </wp:positionV>
            <wp:extent cx="561148" cy="367226"/>
            <wp:effectExtent l="0" t="0" r="0" b="0"/>
            <wp:wrapNone/>
            <wp:docPr id="495" name="Freeform 49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47927" y="4706875"/>
                      <a:ext cx="446848" cy="25292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98" w:lineRule="exact"/>
                          <w:ind w:left="0" w:right="0" w:firstLine="0"/>
                        </w:pP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Фнкr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944880</wp:posOffset>
            </wp:positionH>
            <wp:positionV relativeFrom="paragraph">
              <wp:posOffset>337567</wp:posOffset>
            </wp:positionV>
            <wp:extent cx="631534" cy="367226"/>
            <wp:effectExtent l="0" t="0" r="0" b="0"/>
            <wp:wrapNone/>
            <wp:docPr id="496" name="Freeform 49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44880" y="4801363"/>
                      <a:ext cx="517234" cy="25292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98" w:lineRule="exact"/>
                          <w:ind w:left="0" w:right="0" w:firstLine="0"/>
                        </w:pP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ойýаt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12"/>
          <w:szCs w:val="12"/>
        </w:rPr>
        <w:t>лHi-j;</w:t>
      </w:r>
      <w:r>
        <w:rPr sz="1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22"/>
          <w:position w:val="-7"/>
          <w:sz w:val="12"/>
          <w:szCs w:val="12"/>
        </w:rPr>
        <w:t>v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чý/ý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3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3"/>
          <w:szCs w:val="33"/>
        </w:rPr>
        <w:t>ЁБЁЁ}</w:t>
      </w:r>
      <w:r>
        <w:rPr>
          <w:rFonts w:ascii="Times New Roman" w:hAnsi="Times New Roman" w:cs="Times New Roman"/>
          <w:sz w:val="33"/>
          <w:szCs w:val="3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03" w:lineRule="exact"/>
        <w:ind w:left="958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941832</wp:posOffset>
            </wp:positionH>
            <wp:positionV relativeFrom="paragraph">
              <wp:posOffset>-91440</wp:posOffset>
            </wp:positionV>
            <wp:extent cx="1005591" cy="370275"/>
            <wp:effectExtent l="0" t="0" r="0" b="0"/>
            <wp:wrapNone/>
            <wp:docPr id="497" name="Freeform 49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41832" y="4892802"/>
                      <a:ext cx="891291" cy="25597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03" w:lineRule="exact"/>
                          <w:ind w:left="0" w:right="0" w:firstLine="0"/>
                        </w:pP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а.ý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"/>
                            <w:sz w:val="33"/>
                            <w:szCs w:val="33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о,Ё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80"/>
                            <w:sz w:val="33"/>
                            <w:szCs w:val="33"/>
                          </w:rPr>
                          <w:t> 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Ё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3"/>
          <w:szCs w:val="33"/>
        </w:rPr>
        <w:t>ьч</w:t>
      </w:r>
      <w:r>
        <w:rPr sz="3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3"/>
          <w:sz w:val="33"/>
          <w:szCs w:val="33"/>
        </w:rPr>
        <w:t> </w:t>
      </w:r>
      <w:r>
        <w:rPr>
          <w:rFonts w:ascii="Times New Roman" w:hAnsi="Times New Roman" w:cs="Times New Roman"/>
          <w:sz w:val="33"/>
          <w:szCs w:val="33"/>
        </w:rPr>
        <w:t>  </w:t>
      </w:r>
      <w:r>
        <w:rPr sz="3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3"/>
          <w:szCs w:val="33"/>
        </w:rPr>
        <w:t>trю</w:t>
      </w:r>
      <w:r>
        <w:rPr sz="3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9"/>
          <w:sz w:val="33"/>
          <w:szCs w:val="33"/>
        </w:rPr>
        <w:t> </w:t>
      </w:r>
      <w:r>
        <w:rPr sz="20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0"/>
          <w:szCs w:val="20"/>
        </w:rPr>
        <w:t>|j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22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2999232</wp:posOffset>
            </wp:positionH>
            <wp:positionV relativeFrom="paragraph">
              <wp:posOffset>74295</wp:posOffset>
            </wp:positionV>
            <wp:extent cx="284189" cy="428281"/>
            <wp:effectExtent l="0" t="0" r="0" b="0"/>
            <wp:wrapNone/>
            <wp:docPr id="498" name="Freeform 49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999232" y="2541271"/>
                      <a:ext cx="169889" cy="31398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4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lю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l,з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162" w:right="0" w:firstLine="9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lal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96" w:lineRule="exact"/>
        <w:ind w:left="162" w:right="201" w:firstLine="4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2983992</wp:posOffset>
            </wp:positionH>
            <wp:positionV relativeFrom="paragraph">
              <wp:posOffset>143001</wp:posOffset>
            </wp:positionV>
            <wp:extent cx="276218" cy="448094"/>
            <wp:effectExtent l="0" t="0" r="0" b="0"/>
            <wp:wrapNone/>
            <wp:docPr id="499" name="Freeform 49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983992" y="3030474"/>
                      <a:ext cx="161918" cy="33379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98" w:lineRule="exact"/>
                          <w:ind w:left="0" w:right="0" w:firstLine="4"/>
                        </w:pP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lo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Iz.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lbd</w:t>
      </w:r>
      <w:r>
        <w:rPr>
          <w:rFonts w:ascii="Times New Roman" w:hAnsi="Times New Roman" w:cs="Times New Roman"/>
          <w:sz w:val="20"/>
          <w:szCs w:val="20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lm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134" w:right="0" w:firstLine="14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lo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134" w:right="0" w:firstLine="9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lцt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46" w:lineRule="exact"/>
        <w:ind w:left="134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2968751</wp:posOffset>
            </wp:positionH>
            <wp:positionV relativeFrom="paragraph">
              <wp:posOffset>204471</wp:posOffset>
            </wp:positionV>
            <wp:extent cx="202656" cy="281215"/>
            <wp:effectExtent l="0" t="0" r="0" b="0"/>
            <wp:wrapNone/>
            <wp:docPr id="500" name="Freeform 50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968751" y="3624073"/>
                      <a:ext cx="88356" cy="16691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4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lE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lд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2965704</wp:posOffset>
            </wp:positionH>
            <wp:positionV relativeFrom="paragraph">
              <wp:posOffset>254762</wp:posOffset>
            </wp:positionV>
            <wp:extent cx="262110" cy="344233"/>
            <wp:effectExtent l="0" t="0" r="0" b="0"/>
            <wp:wrapNone/>
            <wp:docPr id="501" name="Freeform 50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965704" y="3674364"/>
                      <a:ext cx="147810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lE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7"/>
          <w:szCs w:val="37"/>
        </w:rPr>
        <w:t>lx</w:t>
      </w:r>
      <w:r>
        <w:rPr>
          <w:rFonts w:ascii="Times New Roman" w:hAnsi="Times New Roman" w:cs="Times New Roman"/>
          <w:sz w:val="37"/>
          <w:szCs w:val="3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37" w:lineRule="exact"/>
        <w:ind w:left="0" w:right="0" w:firstLine="139"/>
      </w:pPr>
      <w:r/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la"</w:t>
      </w:r>
      <w:r>
        <w:rPr>
          <w:rFonts w:ascii="Times New Roman" w:hAnsi="Times New Roman" w:cs="Times New Roman"/>
          <w:sz w:val="28"/>
          <w:szCs w:val="2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80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2953511</wp:posOffset>
            </wp:positionH>
            <wp:positionV relativeFrom="paragraph">
              <wp:posOffset>183642</wp:posOffset>
            </wp:positionV>
            <wp:extent cx="278920" cy="321240"/>
            <wp:effectExtent l="0" t="0" r="0" b="0"/>
            <wp:wrapNone/>
            <wp:docPr id="502" name="Freeform 50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953511" y="4135375"/>
                      <a:ext cx="164620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lФ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2947416</wp:posOffset>
            </wp:positionH>
            <wp:positionV relativeFrom="paragraph">
              <wp:posOffset>291338</wp:posOffset>
            </wp:positionV>
            <wp:extent cx="278323" cy="371983"/>
            <wp:effectExtent l="0" t="0" r="0" b="0"/>
            <wp:wrapNone/>
            <wp:docPr id="503" name="Freeform 50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947416" y="4243071"/>
                      <a:ext cx="164023" cy="25768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34" w:lineRule="exact"/>
                          <w:ind w:left="0" w:right="0" w:firstLine="4"/>
                          <w:jc w:val="both"/>
                        </w:pP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IФ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</w:rPr>
                          <w:t>lba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-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8"/>
          <w:sz w:val="30"/>
          <w:szCs w:val="30"/>
        </w:rPr>
        <w:t>н</w:t>
      </w:r>
      <w:r>
        <w:rPr sz="29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9"/>
          <w:szCs w:val="29"/>
        </w:rPr>
        <w:t>la-</w:t>
      </w:r>
      <w:r>
        <w:rPr>
          <w:rFonts w:ascii="Times New Roman" w:hAnsi="Times New Roman" w:cs="Times New Roman"/>
          <w:sz w:val="29"/>
          <w:szCs w:val="29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2944367</wp:posOffset>
            </wp:positionH>
            <wp:positionV relativeFrom="paragraph">
              <wp:posOffset>128269</wp:posOffset>
            </wp:positionV>
            <wp:extent cx="244285" cy="321240"/>
            <wp:effectExtent l="0" t="0" r="0" b="0"/>
            <wp:wrapNone/>
            <wp:docPr id="504" name="Freeform 50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944367" y="4385310"/>
                      <a:ext cx="129985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lo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16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2935223</wp:posOffset>
            </wp:positionH>
            <wp:positionV relativeFrom="paragraph">
              <wp:posOffset>64262</wp:posOffset>
            </wp:positionV>
            <wp:extent cx="487136" cy="532123"/>
            <wp:effectExtent l="0" t="0" r="0" b="0"/>
            <wp:wrapNone/>
            <wp:docPr id="505" name="Freeform 50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935223" y="4496563"/>
                      <a:ext cx="372836" cy="41782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9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79" w:lineRule="exact"/>
                          <w:ind w:left="0" w:right="0" w:firstLine="0"/>
                        </w:pPr>
                        <w:r>
                          <w:rPr sz="4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2"/>
                            <w:szCs w:val="42"/>
                          </w:rPr>
                          <w:t>i8 </w:t>
                        </w:r>
                        <w:r>
                          <w:rPr sz="17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17"/>
                            <w:szCs w:val="17"/>
                          </w:rPr>
                          <w:t>^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465" w:lineRule="exact"/>
        <w:ind w:left="-80" w:right="49" w:firstLine="0"/>
        <w:jc w:val="right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2907792</wp:posOffset>
            </wp:positionH>
            <wp:positionV relativeFrom="paragraph">
              <wp:posOffset>548006</wp:posOffset>
            </wp:positionV>
            <wp:extent cx="494322" cy="487451"/>
            <wp:effectExtent l="0" t="0" r="0" b="0"/>
            <wp:wrapNone/>
            <wp:docPr id="506" name="Freeform 50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907792" y="5257039"/>
                      <a:ext cx="380022" cy="37315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9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It.,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9"/>
                            <w:sz w:val="27"/>
                            <w:szCs w:val="27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8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l*lLi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5"/>
          <w:szCs w:val="35"/>
        </w:rPr>
        <w:t>l&gt;</w:t>
      </w:r>
      <w:r>
        <w:rPr sz="3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sz w:val="35"/>
          <w:szCs w:val="35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27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7"/>
          <w:szCs w:val="27"/>
          <w:vertAlign w:val="subscript"/>
        </w:rPr>
        <w:t>l</w:t>
      </w:r>
      <w:r>
        <w:rPr sz="27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76"/>
          <w:position w:val="-1"/>
          <w:sz w:val="27"/>
          <w:szCs w:val="27"/>
          <w:vertAlign w:val="subscript"/>
        </w:rPr>
        <w:t>O</w:t>
      </w:r>
      <w:r>
        <w:rPr sz="4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1"/>
          <w:szCs w:val="41"/>
        </w:rPr>
        <w:t>Ia</w:t>
      </w:r>
      <w:r>
        <w:rPr sz="4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8"/>
          <w:sz w:val="41"/>
          <w:szCs w:val="41"/>
        </w:rPr>
        <w:t>g</w:t>
      </w:r>
      <w:r>
        <w:rPr sz="18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18"/>
          <w:szCs w:val="18"/>
        </w:rPr>
        <w:t>cj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2904744</wp:posOffset>
            </wp:positionH>
            <wp:positionV relativeFrom="paragraph">
              <wp:posOffset>124333</wp:posOffset>
            </wp:positionV>
            <wp:extent cx="312018" cy="344233"/>
            <wp:effectExtent l="0" t="0" r="0" b="0"/>
            <wp:wrapNone/>
            <wp:docPr id="507" name="Freeform 50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904744" y="5512309"/>
                      <a:ext cx="197718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la.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2898648</wp:posOffset>
            </wp:positionH>
            <wp:positionV relativeFrom="paragraph">
              <wp:posOffset>89280</wp:posOffset>
            </wp:positionV>
            <wp:extent cx="543478" cy="377761"/>
            <wp:effectExtent l="0" t="0" r="0" b="0"/>
            <wp:wrapNone/>
            <wp:docPr id="508" name="Freeform 50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898648" y="5652516"/>
                      <a:ext cx="429178" cy="26346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61"/>
                          </w:tabs>
                          <w:spacing w:before="0" w:after="0" w:line="172" w:lineRule="exact"/>
                          <w:ind w:left="0" w:right="0" w:firstLine="9"/>
                          <w:jc w:val="both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lо 	</w:t>
                        </w:r>
                        <w:r>
                          <w:rPr sz="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6"/>
                            <w:szCs w:val="6"/>
                          </w:rPr>
                          <w:t>i</w:t>
                        </w:r>
                        <w:r>
                          <w:rPr>
                            <w:rFonts w:ascii="Times New Roman" w:hAnsi="Times New Roman" w:cs="Times New Roman"/>
                            <w:sz w:val="6"/>
                            <w:szCs w:val="6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JF, 	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2895600</wp:posOffset>
            </wp:positionH>
            <wp:positionV relativeFrom="paragraph">
              <wp:posOffset>48132</wp:posOffset>
            </wp:positionV>
            <wp:extent cx="540432" cy="344233"/>
            <wp:effectExtent l="0" t="0" r="0" b="0"/>
            <wp:wrapNone/>
            <wp:docPr id="509" name="Freeform 50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895600" y="5786628"/>
                      <a:ext cx="426132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57"/>
                          </w:tabs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lx 	</w:t>
                        </w:r>
                        <w:r>
                          <w:rPr sz="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6"/>
                            <w:szCs w:val="6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6"/>
                            <w:szCs w:val="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1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2874264</wp:posOffset>
            </wp:positionH>
            <wp:positionV relativeFrom="paragraph">
              <wp:posOffset>32893</wp:posOffset>
            </wp:positionV>
            <wp:extent cx="558523" cy="287312"/>
            <wp:effectExtent l="0" t="0" r="0" b="0"/>
            <wp:wrapNone/>
            <wp:docPr id="510" name="Freeform 51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874264" y="5946648"/>
                      <a:ext cx="444223" cy="17301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.]Hl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80"/>
                          </w:tabs>
                          <w:spacing w:before="0" w:after="0" w:line="217" w:lineRule="exact"/>
                          <w:ind w:left="0" w:right="0" w:firstLine="28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lд 	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2889504</wp:posOffset>
            </wp:positionH>
            <wp:positionV relativeFrom="paragraph">
              <wp:posOffset>112141</wp:posOffset>
            </wp:positionV>
            <wp:extent cx="540431" cy="298246"/>
            <wp:effectExtent l="0" t="0" r="0" b="0"/>
            <wp:wrapNone/>
            <wp:docPr id="511" name="Freeform 51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889504" y="6025896"/>
                      <a:ext cx="426131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57"/>
                          </w:tabs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lФ 	</w:t>
                        </w:r>
                        <w:r>
                          <w:rPr sz="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6"/>
                            <w:szCs w:val="6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6"/>
                            <w:szCs w:val="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tabs>
          <w:tab w:val="left" w:pos="666"/>
        </w:tabs>
        <w:spacing w:before="0" w:after="0" w:line="165" w:lineRule="exact"/>
        <w:ind w:left="9" w:right="-40" w:firstLine="0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2877311</wp:posOffset>
            </wp:positionH>
            <wp:positionV relativeFrom="paragraph">
              <wp:posOffset>273558</wp:posOffset>
            </wp:positionV>
            <wp:extent cx="540432" cy="321240"/>
            <wp:effectExtent l="0" t="0" r="0" b="0"/>
            <wp:wrapNone/>
            <wp:docPr id="512" name="Freeform 51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877311" y="6369559"/>
                      <a:ext cx="426132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57"/>
                          </w:tabs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lФ 	</w:t>
                        </w:r>
                        <w:r>
                          <w:rPr sz="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6"/>
                            <w:szCs w:val="6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6"/>
                            <w:szCs w:val="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2874264</wp:posOffset>
            </wp:positionH>
            <wp:positionV relativeFrom="paragraph">
              <wp:posOffset>371094</wp:posOffset>
            </wp:positionV>
            <wp:extent cx="540432" cy="321240"/>
            <wp:effectExtent l="0" t="0" r="0" b="0"/>
            <wp:wrapNone/>
            <wp:docPr id="513" name="Freeform 51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874264" y="6467095"/>
                      <a:ext cx="426132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57"/>
                          </w:tabs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lEd 	</w:t>
                        </w:r>
                        <w:r>
                          <w:rPr sz="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6"/>
                            <w:szCs w:val="6"/>
                          </w:rPr>
                          <w:t>i</w:t>
                        </w:r>
                        <w:r>
                          <w:rPr>
                            <w:rFonts w:ascii="Times New Roman" w:hAnsi="Times New Roman" w:cs="Times New Roman"/>
                            <w:sz w:val="6"/>
                            <w:szCs w:val="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lп 	</w:t>
      </w:r>
      <w:r>
        <w:rPr sz="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6"/>
          <w:szCs w:val="6"/>
        </w:rPr>
        <w:t>l</w:t>
      </w:r>
      <w:r>
        <w:rPr>
          <w:rFonts w:ascii="Times New Roman" w:hAnsi="Times New Roman" w:cs="Times New Roman"/>
          <w:sz w:val="6"/>
          <w:szCs w:val="6"/>
        </w:rPr>
        <w:t> 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l.\ 	</w:t>
      </w:r>
      <w:r>
        <w:rPr sz="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6"/>
          <w:szCs w:val="6"/>
        </w:rPr>
        <w:t>l</w:t>
      </w:r>
      <w:r>
        <w:rPr>
          <w:rFonts w:ascii="Times New Roman" w:hAnsi="Times New Roman" w:cs="Times New Roman"/>
          <w:sz w:val="6"/>
          <w:szCs w:val="6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lo 	</w:t>
      </w:r>
      <w:r>
        <w:rPr sz="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6"/>
          <w:szCs w:val="6"/>
        </w:rPr>
        <w:t>l</w:t>
      </w:r>
      <w:r>
        <w:rPr>
          <w:rFonts w:ascii="Times New Roman" w:hAnsi="Times New Roman" w:cs="Times New Roman"/>
          <w:sz w:val="6"/>
          <w:szCs w:val="6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2874264</wp:posOffset>
            </wp:positionH>
            <wp:positionV relativeFrom="paragraph">
              <wp:posOffset>14224</wp:posOffset>
            </wp:positionV>
            <wp:extent cx="537187" cy="413213"/>
            <wp:effectExtent l="0" t="0" r="0" b="0"/>
            <wp:wrapNone/>
            <wp:docPr id="514" name="Freeform 51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874264" y="6512815"/>
                      <a:ext cx="422887" cy="29891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47"/>
                          </w:tabs>
                          <w:spacing w:before="0" w:after="0" w:line="470" w:lineRule="exact"/>
                          <w:ind w:left="0" w:right="0" w:firstLine="0"/>
                        </w:pP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9"/>
                            <w:szCs w:val="39"/>
                          </w:rPr>
                          <w:t>|о 	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2953511</wp:posOffset>
            </wp:positionH>
            <wp:positionV relativeFrom="paragraph">
              <wp:posOffset>19558</wp:posOffset>
            </wp:positionV>
            <wp:extent cx="263677" cy="459790"/>
            <wp:effectExtent l="0" t="0" r="0" b="0"/>
            <wp:wrapNone/>
            <wp:docPr id="515" name="Freeform 51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953511" y="6693409"/>
                      <a:ext cx="149377" cy="34549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4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Фl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4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Fl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Ol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17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2913888</wp:posOffset>
            </wp:positionH>
            <wp:positionV relativeFrom="paragraph">
              <wp:posOffset>27940</wp:posOffset>
            </wp:positionV>
            <wp:extent cx="384281" cy="367226"/>
            <wp:effectExtent l="0" t="0" r="0" b="0"/>
            <wp:wrapNone/>
            <wp:docPr id="516" name="Freeform 51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913888" y="6877051"/>
                      <a:ext cx="269981" cy="25292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98" w:lineRule="exact"/>
                          <w:ind w:left="0" w:right="0" w:firstLine="0"/>
                        </w:pP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)ý|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2947416</wp:posOffset>
            </wp:positionH>
            <wp:positionV relativeFrom="paragraph">
              <wp:posOffset>134619</wp:posOffset>
            </wp:positionV>
            <wp:extent cx="273171" cy="367226"/>
            <wp:effectExtent l="0" t="0" r="0" b="0"/>
            <wp:wrapNone/>
            <wp:docPr id="517" name="Freeform 51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947416" y="6983730"/>
                      <a:ext cx="158871" cy="25292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98" w:lineRule="exact"/>
                          <w:ind w:left="0" w:right="0" w:firstLine="0"/>
                        </w:pP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ol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tabs>
          <w:tab w:val="left" w:pos="603"/>
        </w:tabs>
        <w:spacing w:before="0" w:after="0" w:line="181" w:lineRule="exact"/>
        <w:ind w:left="86" w:right="0" w:firstLine="4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al 	</w:t>
      </w:r>
      <w:r>
        <w:rPr sz="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6"/>
          <w:szCs w:val="6"/>
        </w:rPr>
        <w:t>l</w:t>
      </w:r>
      <w:r>
        <w:rPr>
          <w:rFonts w:ascii="Times New Roman" w:hAnsi="Times New Roman" w:cs="Times New Roman"/>
          <w:sz w:val="6"/>
          <w:szCs w:val="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34" w:lineRule="exact"/>
        <w:ind w:left="86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2938272</wp:posOffset>
            </wp:positionH>
            <wp:positionV relativeFrom="paragraph">
              <wp:posOffset>138684</wp:posOffset>
            </wp:positionV>
            <wp:extent cx="259277" cy="344233"/>
            <wp:effectExtent l="0" t="0" r="0" b="0"/>
            <wp:wrapNone/>
            <wp:docPr id="518" name="Freeform 51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938272" y="7274053"/>
                      <a:ext cx="144977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9i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Ёl</w:t>
      </w:r>
      <w:r>
        <w:rPr>
          <w:rFonts w:ascii="Times New Roman" w:hAnsi="Times New Roman" w:cs="Times New Roman"/>
          <w:sz w:val="36"/>
          <w:szCs w:val="36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2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3410711</wp:posOffset>
            </wp:positionH>
            <wp:positionV relativeFrom="paragraph">
              <wp:posOffset>48387</wp:posOffset>
            </wp:positionV>
            <wp:extent cx="260556" cy="383095"/>
            <wp:effectExtent l="0" t="0" r="0" b="0"/>
            <wp:wrapNone/>
            <wp:docPr id="519" name="Freeform 51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410711" y="2690623"/>
                      <a:ext cx="146256" cy="26879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9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lrý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lq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325" w:lineRule="exact"/>
        <w:ind w:left="0" w:right="0" w:firstLine="43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н</w:t>
      </w:r>
      <w:r>
        <w:rPr>
          <w:rFonts w:ascii="Times New Roman" w:hAnsi="Times New Roman" w:cs="Times New Roman"/>
          <w:sz w:val="27"/>
          <w:szCs w:val="2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0" w:right="0" w:firstLine="33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Ф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60" w:after="0" w:line="205" w:lineRule="exact"/>
        <w:ind w:left="0" w:right="0" w:firstLine="19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Ф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00" w:after="0" w:line="289" w:lineRule="exact"/>
        <w:ind w:left="0" w:right="0" w:firstLine="0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3" w:space="0" w:equalWidth="0">
            <w:col w:w="2784" w:space="1242"/>
            <w:col w:w="730" w:space="210"/>
            <w:col w:w="232" w:space="0"/>
          </w:cols>
          <w:docGrid w:linePitch="360"/>
        </w:sectPr>
        <w:spacing w:before="0" w:after="0" w:line="205" w:lineRule="exact"/>
        <w:ind w:left="0" w:right="0" w:firstLine="0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Ф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4686"/>
        </w:tabs>
        <w:spacing w:before="0" w:after="0" w:line="360" w:lineRule="exact"/>
        <w:ind w:left="348" w:right="4394" w:firstLine="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3358896</wp:posOffset>
            </wp:positionH>
            <wp:positionV relativeFrom="paragraph">
              <wp:posOffset>-589027</wp:posOffset>
            </wp:positionV>
            <wp:extent cx="598053" cy="579653"/>
            <wp:effectExtent l="0" t="0" r="0" b="0"/>
            <wp:wrapNone/>
            <wp:docPr id="520" name="Freeform 52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358896" y="6908292"/>
                      <a:ext cx="483753" cy="4653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14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a)О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52"/>
                          </w:tabs>
                          <w:spacing w:before="0" w:after="0" w:line="154" w:lineRule="exact"/>
                          <w:ind w:left="0" w:right="0" w:firstLine="9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Ll 	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цl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43"/>
                          </w:tabs>
                          <w:spacing w:before="0" w:after="0" w:line="167" w:lineRule="exact"/>
                          <w:ind w:left="0" w:right="0" w:firstLine="4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оооý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12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12"/>
                            <w:szCs w:val="12"/>
                          </w:rPr>
                          <w:t>iJv	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JБ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3349752</wp:posOffset>
            </wp:positionH>
            <wp:positionV relativeFrom="paragraph">
              <wp:posOffset>-241554</wp:posOffset>
            </wp:positionV>
            <wp:extent cx="1213241" cy="507568"/>
            <wp:effectExtent l="0" t="0" r="0" b="0"/>
            <wp:wrapNone/>
            <wp:docPr id="521" name="Freeform 52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349752" y="7255765"/>
                      <a:ext cx="1098941" cy="39326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9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Ёдьaо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34" w:lineRule="exact"/>
                          <w:ind w:left="0" w:right="0" w:firstLine="0"/>
                        </w:pP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Ё 5Е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6"/>
                            <w:sz w:val="36"/>
                            <w:szCs w:val="3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6"/>
                            <w:szCs w:val="36"/>
                          </w:rPr>
                          <w:t> 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о З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sz w:val="36"/>
                            <w:szCs w:val="36"/>
                          </w:rPr>
                          <w:t> 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Б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2935223</wp:posOffset>
            </wp:positionH>
            <wp:positionV relativeFrom="paragraph">
              <wp:posOffset>-80011</wp:posOffset>
            </wp:positionV>
            <wp:extent cx="224595" cy="252260"/>
            <wp:effectExtent l="0" t="0" r="0" b="0"/>
            <wp:wrapNone/>
            <wp:docPr id="522" name="Freeform 52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935223" y="7417308"/>
                      <a:ext cx="110295" cy="1379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all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2932176</wp:posOffset>
            </wp:positionH>
            <wp:positionV relativeFrom="paragraph">
              <wp:posOffset>-57912</wp:posOffset>
            </wp:positionV>
            <wp:extent cx="272010" cy="321240"/>
            <wp:effectExtent l="0" t="0" r="0" b="0"/>
            <wp:wrapNone/>
            <wp:docPr id="523" name="Freeform 52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932176" y="7439407"/>
                      <a:ext cx="157710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Ol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2926079</wp:posOffset>
            </wp:positionH>
            <wp:positionV relativeFrom="paragraph">
              <wp:posOffset>9144</wp:posOffset>
            </wp:positionV>
            <wp:extent cx="500107" cy="486194"/>
            <wp:effectExtent l="0" t="0" r="0" b="0"/>
            <wp:wrapNone/>
            <wp:docPr id="524" name="Freeform 52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926079" y="7506463"/>
                      <a:ext cx="385807" cy="37189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9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r-l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513"/>
                          </w:tabs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Ф 	l.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чl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3346703</wp:posOffset>
            </wp:positionH>
            <wp:positionV relativeFrom="paragraph">
              <wp:posOffset>57150</wp:posOffset>
            </wp:positionV>
            <wp:extent cx="626948" cy="252260"/>
            <wp:effectExtent l="0" t="0" r="0" b="0"/>
            <wp:wrapNone/>
            <wp:docPr id="525" name="Freeform 52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346703" y="7554469"/>
                      <a:ext cx="512648" cy="1379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Frý'Тцt=О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2883407</wp:posOffset>
            </wp:positionH>
            <wp:positionV relativeFrom="paragraph">
              <wp:posOffset>264413</wp:posOffset>
            </wp:positionV>
            <wp:extent cx="299040" cy="344233"/>
            <wp:effectExtent l="0" t="0" r="0" b="0"/>
            <wp:wrapNone/>
            <wp:docPr id="526" name="Freeform 52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883407" y="7761732"/>
                      <a:ext cx="184740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цг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2923032</wp:posOffset>
            </wp:positionH>
            <wp:positionV relativeFrom="paragraph">
              <wp:posOffset>368045</wp:posOffset>
            </wp:positionV>
            <wp:extent cx="250317" cy="344233"/>
            <wp:effectExtent l="0" t="0" r="0" b="0"/>
            <wp:wrapNone/>
            <wp:docPr id="527" name="Freeform 52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923032" y="7865364"/>
                      <a:ext cx="136017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yl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3246120</wp:posOffset>
            </wp:positionH>
            <wp:positionV relativeFrom="paragraph">
              <wp:posOffset>370332</wp:posOffset>
            </wp:positionV>
            <wp:extent cx="267933" cy="275253"/>
            <wp:effectExtent l="0" t="0" r="0" b="0"/>
            <wp:wrapNone/>
            <wp:docPr id="528" name="Freeform 52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246120" y="7867651"/>
                      <a:ext cx="153633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I(J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3240023</wp:posOffset>
            </wp:positionH>
            <wp:positionV relativeFrom="paragraph">
              <wp:posOffset>420623</wp:posOffset>
            </wp:positionV>
            <wp:extent cx="284122" cy="404793"/>
            <wp:effectExtent l="0" t="0" r="0" b="0"/>
            <wp:wrapNone/>
            <wp:docPr id="529" name="Freeform 52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240023" y="7917942"/>
                      <a:ext cx="169822" cy="29049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4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lý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lF*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4352544</wp:posOffset>
            </wp:positionH>
            <wp:positionV relativeFrom="paragraph">
              <wp:posOffset>503682</wp:posOffset>
            </wp:positionV>
            <wp:extent cx="174155" cy="206273"/>
            <wp:effectExtent l="0" t="0" r="0" b="0"/>
            <wp:wrapNone/>
            <wp:docPr id="530" name="Freeform 53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352544" y="8001001"/>
                      <a:ext cx="59855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(J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3694176</wp:posOffset>
            </wp:positionH>
            <wp:positionV relativeFrom="paragraph">
              <wp:posOffset>564641</wp:posOffset>
            </wp:positionV>
            <wp:extent cx="829060" cy="488175"/>
            <wp:effectExtent l="0" t="0" r="0" b="0"/>
            <wp:wrapNone/>
            <wp:docPr id="531" name="Freeform 53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694176" y="8061960"/>
                      <a:ext cx="714760" cy="37387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96" w:lineRule="exact"/>
                          <w:ind w:left="62" w:right="0" w:firstLine="57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l|(-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(ýll!.;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14" w:lineRule="exact"/>
                          <w:ind w:left="0" w:right="0" w:firstLine="0"/>
                        </w:pPr>
                        <w:r>
                          <w:rPr sz="34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92"/>
                            <w:position w:val="-21"/>
                            <w:sz w:val="34"/>
                            <w:szCs w:val="34"/>
                          </w:rPr>
                          <w:t>ю</w:t>
                        </w:r>
                        <w:r>
                          <w:rPr sz="18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18"/>
                            <w:szCs w:val="18"/>
                          </w:rPr>
                          <w:t>Ц)v\</w:t>
                        </w:r>
                        <w:r>
                          <w:rPr sz="18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88"/>
                            <w:position w:val="-5"/>
                            <w:sz w:val="18"/>
                            <w:szCs w:val="18"/>
                          </w:rPr>
                          <w:t>v</w:t>
                        </w:r>
                        <w:r>
                          <w:rPr sz="32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32"/>
                            <w:szCs w:val="32"/>
                          </w:rPr>
                          <w:t>q(2,</w:t>
                        </w:r>
                        <w:r>
                          <w:rPr sz="32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98"/>
                            <w:position w:val="-19"/>
                            <w:sz w:val="32"/>
                            <w:szCs w:val="32"/>
                          </w:rPr>
                          <w:t>Б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4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4"/>
          <w:szCs w:val="24"/>
        </w:rPr>
        <w:t>I()	</w:t>
      </w:r>
      <w:r>
        <w:rPr sz="5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51"/>
          <w:szCs w:val="51"/>
        </w:rPr>
        <w:t>&lt;аg9gg</w:t>
      </w:r>
      <w:r>
        <w:rPr>
          <w:rFonts w:ascii="Times New Roman" w:hAnsi="Times New Roman" w:cs="Times New Roman"/>
          <w:sz w:val="51"/>
          <w:szCs w:val="51"/>
        </w:rPr>
        <w:t> </w:t>
      </w:r>
      <w:r>
        <w:rPr sz="4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1"/>
          <w:szCs w:val="41"/>
        </w:rPr>
        <w:t>lý</w:t>
      </w:r>
      <w:r>
        <w:rPr sz="4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sz w:val="41"/>
          <w:szCs w:val="41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А.д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94" w:lineRule="exact"/>
        <w:ind w:left="320" w:right="0" w:firstLine="19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3227832</wp:posOffset>
            </wp:positionH>
            <wp:positionV relativeFrom="paragraph">
              <wp:posOffset>163575</wp:posOffset>
            </wp:positionV>
            <wp:extent cx="297909" cy="1665560"/>
            <wp:effectExtent l="0" t="0" r="0" b="0"/>
            <wp:wrapNone/>
            <wp:docPr id="532" name="Freeform 53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227832" y="8123682"/>
                      <a:ext cx="183609" cy="15512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14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lU(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140" w:after="0" w:line="181" w:lineRule="exact"/>
                          <w:ind w:left="0" w:right="0" w:firstLine="4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lгt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09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|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3"/>
                            <w:sz w:val="27"/>
                            <w:szCs w:val="27"/>
                          </w:rPr>
                          <w:t>Б</w:t>
                        </w:r>
                        <w:r>
                          <w:rPr sz="30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30"/>
                            <w:szCs w:val="30"/>
                          </w:rPr>
                          <w:t>а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93" w:lineRule="exact"/>
                          <w:ind w:left="0" w:right="0" w:firstLine="124"/>
                        </w:pPr>
                        <w:r>
                          <w:rPr sz="29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1"/>
                            <w:position w:val="-16"/>
                            <w:sz w:val="29"/>
                            <w:szCs w:val="29"/>
                          </w:rPr>
                          <w:t>z</w:t>
                        </w: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Ф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05" w:lineRule="exact"/>
                          <w:ind w:left="0" w:right="0" w:firstLine="115"/>
                        </w:pP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Ф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80" w:after="0" w:line="356" w:lineRule="exact"/>
                          <w:ind w:left="0" w:right="0" w:firstLine="100"/>
                        </w:pPr>
                        <w:r>
                          <w:rPr sz="23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7"/>
                            <w:position w:val="-13"/>
                            <w:sz w:val="23"/>
                            <w:szCs w:val="23"/>
                          </w:rPr>
                          <w:t>о</w:t>
                        </w: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ф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77" w:lineRule="exact"/>
                          <w:ind w:left="0" w:right="0" w:firstLine="91"/>
                        </w:pP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29" w:lineRule="exact"/>
                          <w:ind w:left="0" w:right="0" w:firstLine="23"/>
                        </w:pP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(.,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2892551</wp:posOffset>
            </wp:positionH>
            <wp:positionV relativeFrom="paragraph">
              <wp:posOffset>210312</wp:posOffset>
            </wp:positionV>
            <wp:extent cx="215523" cy="840631"/>
            <wp:effectExtent l="0" t="0" r="0" b="0"/>
            <wp:wrapNone/>
            <wp:docPr id="533" name="Freeform 53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892551" y="8170419"/>
                      <a:ext cx="101223" cy="72633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22" w:lineRule="exact"/>
                          <w:ind w:left="0" w:right="0" w:firstLine="19"/>
                        </w:pPr>
                        <w:r>
                          <w:rPr sz="29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1"/>
                            <w:position w:val="-17"/>
                            <w:sz w:val="29"/>
                            <w:szCs w:val="29"/>
                          </w:rPr>
                          <w:t>z</w:t>
                        </w:r>
                        <w:r>
                          <w:rPr sz="2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9"/>
                            <w:szCs w:val="29"/>
                          </w:rPr>
                          <w:t>z</w:t>
                        </w:r>
                        <w:r>
                          <w:rPr>
                            <w:rFonts w:ascii="Times New Roman" w:hAnsi="Times New Roman" w:cs="Times New Roman"/>
                            <w:sz w:val="29"/>
                            <w:szCs w:val="2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4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в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100" w:after="0" w:line="108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оt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3727703</wp:posOffset>
            </wp:positionH>
            <wp:positionV relativeFrom="paragraph">
              <wp:posOffset>304546</wp:posOffset>
            </wp:positionV>
            <wp:extent cx="804204" cy="432987"/>
            <wp:effectExtent l="0" t="0" r="0" b="0"/>
            <wp:wrapNone/>
            <wp:docPr id="534" name="Freeform 53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27703" y="8264653"/>
                      <a:ext cx="689904" cy="31868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3" w:lineRule="exact"/>
                          <w:ind w:left="0" w:right="0" w:firstLine="321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(.)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Н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2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15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15"/>
                            <w:szCs w:val="15"/>
                          </w:rPr>
                          <w:t>,л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V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9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</w:t>
                        </w:r>
                        <w:r>
                          <w:rPr sz="21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1"/>
                            <w:szCs w:val="21"/>
                          </w:rPr>
                          <w:t>Ф,&lt;;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4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1"/>
          <w:szCs w:val="41"/>
        </w:rPr>
        <w:t>lý</w:t>
      </w:r>
      <w:r>
        <w:rPr sz="4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sz w:val="41"/>
          <w:szCs w:val="41"/>
        </w:rPr>
        <w:t> </w:t>
      </w:r>
      <w:r>
        <w:rPr sz="3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4"/>
          <w:szCs w:val="34"/>
        </w:rPr>
        <w:t>В'Q</w:t>
      </w:r>
      <w:r>
        <w:rPr sz="3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34"/>
          <w:szCs w:val="34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9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627" w:lineRule="exact"/>
        <w:ind w:left="32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533400</wp:posOffset>
            </wp:positionH>
            <wp:positionV relativeFrom="paragraph">
              <wp:posOffset>212091</wp:posOffset>
            </wp:positionV>
            <wp:extent cx="1312864" cy="1153782"/>
            <wp:effectExtent l="0" t="0" r="0" b="0"/>
            <wp:wrapNone/>
            <wp:docPr id="535" name="Freeform 53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33400" y="8486395"/>
                      <a:ext cx="1198564" cy="103948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4" w:lineRule="exact"/>
                          <w:ind w:left="120" w:right="0" w:hanging="120"/>
                        </w:pP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lФ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3"/>
                            <w:sz w:val="33"/>
                            <w:szCs w:val="33"/>
                          </w:rPr>
                          <w:t> </w:t>
                        </w:r>
                        <w:r>
                          <w:rPr sz="30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30"/>
                            <w:szCs w:val="30"/>
                          </w:rPr>
                          <w:t>= 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о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9"/>
                            <w:sz w:val="33"/>
                            <w:szCs w:val="33"/>
                          </w:rPr>
                          <w:t> 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х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9"/>
                            <w:sz w:val="33"/>
                            <w:szCs w:val="33"/>
                          </w:rPr>
                          <w:t> </w:t>
                        </w: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tr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ОЕtrцФ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55" w:lineRule="exact"/>
                          <w:ind w:left="91" w:right="0" w:firstLine="14"/>
                          <w:jc w:val="both"/>
                        </w:pP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9"/>
                            <w:szCs w:val="39"/>
                          </w:rPr>
                          <w:t>ЕД,ý</w:t>
                        </w: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3"/>
                            <w:sz w:val="39"/>
                            <w:szCs w:val="39"/>
                          </w:rPr>
                          <w:t> 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  <w:vertAlign w:val="superscript"/>
                          </w:rPr>
                          <w:t>g </w:t>
                        </w:r>
                        <w:r>
                          <w:rPr sz="4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8"/>
                            <w:szCs w:val="48"/>
                          </w:rPr>
                          <w:t>ýа</w:t>
                        </w:r>
                        <w:r>
                          <w:rPr>
                            <w:rFonts w:ascii="Times New Roman" w:hAnsi="Times New Roman" w:cs="Times New Roman"/>
                            <w:sz w:val="48"/>
                            <w:szCs w:val="48"/>
                          </w:rPr>
                          <w:t> </w:t>
                        </w:r>
                        <w:r>
                          <w:rPr sz="5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54"/>
                            <w:szCs w:val="54"/>
                          </w:rPr>
                          <w:t>в;ýа,ýF</w:t>
                        </w:r>
                        <w:r>
                          <w:rPr>
                            <w:rFonts w:ascii="Times New Roman" w:hAnsi="Times New Roman" w:cs="Times New Roman"/>
                            <w:sz w:val="54"/>
                            <w:szCs w:val="5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3715511</wp:posOffset>
            </wp:positionH>
            <wp:positionV relativeFrom="paragraph">
              <wp:posOffset>247143</wp:posOffset>
            </wp:positionV>
            <wp:extent cx="504018" cy="462343"/>
            <wp:effectExtent l="0" t="0" r="0" b="0"/>
            <wp:wrapNone/>
            <wp:docPr id="536" name="Freeform 53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15511" y="8521447"/>
                      <a:ext cx="389718" cy="34804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76" w:lineRule="exact"/>
                          <w:ind w:left="0" w:right="0" w:firstLine="9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:цý!?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30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51"/>
                            <w:position w:val="-13"/>
                            <w:sz w:val="30"/>
                            <w:szCs w:val="30"/>
                          </w:rPr>
                          <w:t>ý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чi\a)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96"/>
                            <w:sz w:val="18"/>
                            <w:szCs w:val="18"/>
                          </w:rPr>
                          <w:t>ч</w:t>
                        </w:r>
                        <w:r>
                          <w:rPr sz="20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3724655</wp:posOffset>
            </wp:positionH>
            <wp:positionV relativeFrom="paragraph">
              <wp:posOffset>279909</wp:posOffset>
            </wp:positionV>
            <wp:extent cx="173168" cy="160286"/>
            <wp:effectExtent l="0" t="0" r="0" b="0"/>
            <wp:wrapNone/>
            <wp:docPr id="537" name="Freeform 53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24655" y="8554213"/>
                      <a:ext cx="58868" cy="4598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72" w:lineRule="exact"/>
                          <w:ind w:left="0" w:right="0" w:firstLine="0"/>
                        </w:pPr>
                        <w:r>
                          <w:rPr sz="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6"/>
                            <w:szCs w:val="6"/>
                          </w:rPr>
                          <w:t>IJ'ц</w:t>
                        </w:r>
                        <w:r>
                          <w:rPr>
                            <w:rFonts w:ascii="Times New Roman" w:hAnsi="Times New Roman" w:cs="Times New Roman"/>
                            <w:sz w:val="6"/>
                            <w:szCs w:val="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5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52"/>
          <w:szCs w:val="52"/>
        </w:rPr>
        <w:t>lЁýýýý</w:t>
      </w:r>
      <w:r>
        <w:rPr>
          <w:rFonts w:ascii="Times New Roman" w:hAnsi="Times New Roman" w:cs="Times New Roman"/>
          <w:sz w:val="52"/>
          <w:szCs w:val="5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3715511</wp:posOffset>
            </wp:positionH>
            <wp:positionV relativeFrom="paragraph">
              <wp:posOffset>103250</wp:posOffset>
            </wp:positionV>
            <wp:extent cx="376409" cy="252260"/>
            <wp:effectExtent l="0" t="0" r="0" b="0"/>
            <wp:wrapNone/>
            <wp:docPr id="538" name="Freeform 53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15511" y="8776716"/>
                      <a:ext cx="262109" cy="1379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L?'YУ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3712464</wp:posOffset>
            </wp:positionH>
            <wp:positionV relativeFrom="paragraph">
              <wp:posOffset>161163</wp:posOffset>
            </wp:positionV>
            <wp:extent cx="386501" cy="252260"/>
            <wp:effectExtent l="0" t="0" r="0" b="0"/>
            <wp:wrapNone/>
            <wp:docPr id="539" name="Freeform 53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12464" y="8834629"/>
                      <a:ext cx="272201" cy="1379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:_r-L.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2837688</wp:posOffset>
            </wp:positionH>
            <wp:positionV relativeFrom="paragraph">
              <wp:posOffset>173863</wp:posOffset>
            </wp:positionV>
            <wp:extent cx="261667" cy="571792"/>
            <wp:effectExtent l="0" t="0" r="0" b="0"/>
            <wp:wrapNone/>
            <wp:docPr id="540" name="Freeform 54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837688" y="8847329"/>
                      <a:ext cx="147367" cy="45749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18" w:lineRule="exact"/>
                          <w:ind w:left="0" w:right="0" w:firstLine="71"/>
                        </w:pPr>
                        <w:r>
                          <w:rPr sz="30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50"/>
                            <w:position w:val="-19"/>
                            <w:sz w:val="30"/>
                            <w:szCs w:val="30"/>
                          </w:rPr>
                          <w:t>ч</w:t>
                        </w:r>
                        <w:r>
                          <w:rPr sz="1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6"/>
                            <w:szCs w:val="16"/>
                          </w:rPr>
                          <w:t>ts</w:t>
                        </w: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4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L*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3709415</wp:posOffset>
            </wp:positionH>
            <wp:positionV relativeFrom="paragraph">
              <wp:posOffset>30100</wp:posOffset>
            </wp:positionV>
            <wp:extent cx="514605" cy="298246"/>
            <wp:effectExtent l="0" t="0" r="0" b="0"/>
            <wp:wrapNone/>
            <wp:docPr id="541" name="Freeform 54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09415" y="8878825"/>
                      <a:ext cx="400305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5оýох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3703320</wp:posOffset>
            </wp:positionH>
            <wp:positionV relativeFrom="paragraph">
              <wp:posOffset>109347</wp:posOffset>
            </wp:positionV>
            <wp:extent cx="1015969" cy="398830"/>
            <wp:effectExtent l="0" t="0" r="0" b="0"/>
            <wp:wrapNone/>
            <wp:docPr id="542" name="Freeform 54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03320" y="8958072"/>
                      <a:ext cx="901669" cy="28453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8" w:lineRule="exact"/>
                          <w:ind w:left="0" w:right="0" w:firstLine="9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i)ý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1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 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a_bd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6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ý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!*о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22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3703320</wp:posOffset>
            </wp:positionH>
            <wp:positionV relativeFrom="paragraph">
              <wp:posOffset>34926</wp:posOffset>
            </wp:positionV>
            <wp:extent cx="1011687" cy="372040"/>
            <wp:effectExtent l="0" t="0" r="0" b="0"/>
            <wp:wrapNone/>
            <wp:docPr id="543" name="Freeform 54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03320" y="9058911"/>
                      <a:ext cx="897387" cy="2577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05" w:lineRule="exact"/>
                          <w:ind w:left="0" w:right="0" w:firstLine="0"/>
                        </w:pPr>
                        <w:r>
                          <w:rPr sz="27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7"/>
                            <w:szCs w:val="27"/>
                          </w:rPr>
                          <w:t>ц</w:t>
                        </w:r>
                        <w:r>
                          <w:rPr sz="27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"/>
                            <w:position w:val="-10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7"/>
                            <w:szCs w:val="27"/>
                          </w:rPr>
                          <w:t>о-о</w:t>
                        </w:r>
                        <w:r>
                          <w:rPr sz="27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5"/>
                            <w:position w:val="-12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 </w:t>
                        </w:r>
                        <w:r>
                          <w:rPr sz="27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7"/>
                            <w:szCs w:val="27"/>
                          </w:rPr>
                          <w:t>Ф</w:t>
                        </w:r>
                        <w:r>
                          <w:rPr sz="27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4"/>
                            <w:position w:val="-12"/>
                            <w:sz w:val="27"/>
                            <w:szCs w:val="27"/>
                          </w:rPr>
                          <w:t> 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Е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4111752</wp:posOffset>
            </wp:positionH>
            <wp:positionV relativeFrom="paragraph">
              <wp:posOffset>31623</wp:posOffset>
            </wp:positionV>
            <wp:extent cx="393723" cy="298246"/>
            <wp:effectExtent l="0" t="0" r="0" b="0"/>
            <wp:wrapNone/>
            <wp:docPr id="544" name="Freeform 54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111752" y="9055608"/>
                      <a:ext cx="279423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Q.о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3493008</wp:posOffset>
            </wp:positionH>
            <wp:positionV relativeFrom="paragraph">
              <wp:posOffset>161926</wp:posOffset>
            </wp:positionV>
            <wp:extent cx="1217451" cy="366960"/>
            <wp:effectExtent l="0" t="0" r="0" b="0"/>
            <wp:wrapNone/>
            <wp:docPr id="545" name="Freeform 54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493008" y="9185911"/>
                      <a:ext cx="1103151" cy="2526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612"/>
                          </w:tabs>
                          <w:spacing w:before="0" w:after="0" w:line="397" w:lineRule="exact"/>
                          <w:ind w:left="0" w:right="0" w:firstLine="0"/>
                        </w:pPr>
                        <w:r>
                          <w:rPr sz="27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9"/>
                            <w:sz w:val="27"/>
                            <w:szCs w:val="27"/>
                          </w:rPr>
                          <w:t>,:</w:t>
                        </w:r>
                        <w:r>
                          <w:rPr sz="27" baseline="-1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4"/>
                            <w:position w:val="-19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7"/>
                            <w:szCs w:val="27"/>
                          </w:rPr>
                          <w:t>оF.Ё-Фtr	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с)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docGrid w:linePitch="360"/>
        </w:sectPr>
        <w:tabs>
          <w:tab w:val="left" w:pos="5788"/>
        </w:tabs>
        <w:spacing w:before="0" w:after="0" w:line="273" w:lineRule="exact"/>
        <w:ind w:left="4828" w:right="4187" w:firstLine="0"/>
        <w:jc w:val="right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3453384</wp:posOffset>
            </wp:positionH>
            <wp:positionV relativeFrom="paragraph">
              <wp:posOffset>-67055</wp:posOffset>
            </wp:positionV>
            <wp:extent cx="1255431" cy="403535"/>
            <wp:effectExtent l="0" t="0" r="0" b="0"/>
            <wp:wrapNone/>
            <wp:docPr id="546" name="Freeform 54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453384" y="9274303"/>
                      <a:ext cx="1141131" cy="28923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343"/>
                          </w:tabs>
                          <w:spacing w:before="0" w:after="0" w:line="455" w:lineRule="exact"/>
                          <w:ind w:left="0" w:right="0" w:firstLine="0"/>
                        </w:pPr>
                        <w:r>
                          <w:rPr sz="27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7"/>
                            <w:szCs w:val="27"/>
                          </w:rPr>
                          <w:t>Ё</w:t>
                        </w:r>
                        <w:r>
                          <w:rPr sz="27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"/>
                            <w:position w:val="-12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cI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о 	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8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cj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548640</wp:posOffset>
            </wp:positionH>
            <wp:positionV relativeFrom="paragraph">
              <wp:posOffset>72390</wp:posOffset>
            </wp:positionV>
            <wp:extent cx="1172285" cy="359473"/>
            <wp:effectExtent l="0" t="0" r="0" b="0"/>
            <wp:wrapNone/>
            <wp:docPr id="547" name="Freeform 54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48640" y="9413748"/>
                      <a:ext cx="1057985" cy="2451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86" w:lineRule="exact"/>
                          <w:ind w:left="0" w:right="0" w:firstLine="0"/>
                        </w:pP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8"/>
                            <w:szCs w:val="28"/>
                          </w:rPr>
                          <w:t>LJ,-,l</w:t>
                        </w: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8"/>
                            <w:sz w:val="28"/>
                            <w:szCs w:val="28"/>
                          </w:rPr>
                          <w:t> </w:t>
                        </w:r>
                        <w:r>
                          <w:rPr sz="30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30"/>
                            <w:szCs w:val="30"/>
                          </w:rPr>
                          <w:t>tr </w:t>
                        </w:r>
                        <w:r>
                          <w:rPr sz="30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30"/>
                            <w:szCs w:val="30"/>
                          </w:rPr>
                          <w:t>о</w:t>
                        </w:r>
                        <w:r>
                          <w:rPr sz="30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9"/>
                            <w:position w:val="-3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30"/>
                            <w:szCs w:val="30"/>
                          </w:rPr>
                          <w:t>Ье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859536</wp:posOffset>
            </wp:positionH>
            <wp:positionV relativeFrom="paragraph">
              <wp:posOffset>92964</wp:posOffset>
            </wp:positionV>
            <wp:extent cx="244230" cy="183280"/>
            <wp:effectExtent l="0" t="0" r="0" b="0"/>
            <wp:wrapNone/>
            <wp:docPr id="548" name="Freeform 54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59536" y="9434322"/>
                      <a:ext cx="129930" cy="6898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.*ц!Ё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(,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sz w:val="27"/>
          <w:szCs w:val="27"/>
        </w:rPr>
        <w:t> </w:t>
      </w:r>
      <w:r>
        <w:rPr sz="27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27"/>
          <w:szCs w:val="27"/>
        </w:rPr>
        <w:t>&gt;,i 	</w:t>
      </w:r>
      <w:r>
        <w:rPr sz="27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27"/>
          <w:szCs w:val="27"/>
        </w:rPr>
        <w:t>i</w:t>
      </w:r>
      <w:r>
        <w:rPr sz="27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position w:val="-4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  <w:vertAlign w:val="subscript"/>
        </w:rPr>
        <w:t>9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3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4"/>
          <w:szCs w:val="34"/>
        </w:rPr>
        <w:t>c.i&gt;</w:t>
      </w:r>
      <w:r>
        <w:rPr sz="3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sz w:val="34"/>
          <w:szCs w:val="34"/>
        </w:rPr>
        <w:t> </w:t>
      </w:r>
      <w:r>
        <w:rPr sz="36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36"/>
          <w:szCs w:val="36"/>
        </w:rPr>
        <w:t>9 </w:t>
      </w:r>
      <w:r>
        <w:rPr sz="44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44"/>
          <w:szCs w:val="44"/>
        </w:rPr>
        <w:t>Ё</w:t>
      </w:r>
      <w:r>
        <w:rPr sz="44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5"/>
          <w:position w:val="-3"/>
          <w:sz w:val="44"/>
          <w:szCs w:val="44"/>
        </w:rPr>
        <w:t>€</w:t>
      </w:r>
      <w:r>
        <w:rPr>
          <w:rFonts w:ascii="Times New Roman" w:hAnsi="Times New Roman" w:cs="Times New Roman"/>
          <w:sz w:val="44"/>
          <w:szCs w:val="44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9</w:t>
      </w:r>
      <w:r>
        <w:rPr>
          <w:rFonts w:ascii="Times New Roman" w:hAnsi="Times New Roman" w:cs="Times New Roman"/>
          <w:sz w:val="25"/>
          <w:szCs w:val="25"/>
        </w:rPr>
        <w:t> </w:t>
      </w:r>
      <w:r/>
      <w:r>
        <w:br w:type="page"/>
      </w:r>
    </w:p>
    <w:p>
      <w:pPr>
        <w:rPr>
          <w:rFonts w:ascii="Times New Roman" w:hAnsi="Times New Roman" w:cs="Times New Roman"/>
          <w:color w:val="010302"/>
        </w:rPr>
        <w:tabs>
          <w:tab w:val="left" w:pos="1519"/>
        </w:tabs>
        <w:spacing w:before="0" w:after="0" w:line="230" w:lineRule="exact"/>
        <w:ind w:left="875" w:right="217" w:hanging="47"/>
        <w:jc w:val="both"/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-419862</wp:posOffset>
            </wp:positionV>
            <wp:extent cx="7559040" cy="10692383"/>
            <wp:effectExtent l="0" t="0" r="0" b="0"/>
            <wp:wrapNone/>
            <wp:docPr id="549" name="Picture 54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49" name="Picture 549"/>
                    <pic:cNvPicPr>
                      <a:picLocks noChangeAspect="0" noChangeArrowheads="1"/>
                    </pic:cNvPicPr>
                  </pic:nvPicPr>
                  <pic:blipFill>
                    <a:blip r:embed="rId5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856488</wp:posOffset>
            </wp:positionH>
            <wp:positionV relativeFrom="paragraph">
              <wp:posOffset>-137922</wp:posOffset>
            </wp:positionV>
            <wp:extent cx="630481" cy="441235"/>
            <wp:effectExtent l="0" t="0" r="0" b="0"/>
            <wp:wrapNone/>
            <wp:docPr id="550" name="Freeform 55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56488" y="288037"/>
                      <a:ext cx="516181" cy="32693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14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ь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47"/>
                          </w:tabs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.ol 	rц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835152</wp:posOffset>
            </wp:positionH>
            <wp:positionV relativeFrom="paragraph">
              <wp:posOffset>346710</wp:posOffset>
            </wp:positionV>
            <wp:extent cx="624720" cy="521741"/>
            <wp:effectExtent l="0" t="0" r="0" b="0"/>
            <wp:wrapNone/>
            <wp:docPr id="551" name="Freeform 55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35152" y="772669"/>
                      <a:ext cx="510420" cy="40744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6" w:lineRule="exact"/>
                          <w:ind w:left="71" w:right="0" w:firstLine="4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fо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нцI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FU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700"/>
                          </w:tabs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lA 	lJi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9"/>
          <w:szCs w:val="39"/>
        </w:rPr>
        <w:t>z,x	</w:t>
      </w:r>
      <w:r>
        <w:rPr sz="7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7"/>
          <w:szCs w:val="7"/>
        </w:rPr>
        <w:t>\-,,/</w:t>
      </w:r>
      <w:r>
        <w:rPr>
          <w:rFonts w:ascii="Times New Roman" w:hAnsi="Times New Roman" w:cs="Times New Roman"/>
          <w:sz w:val="7"/>
          <w:szCs w:val="7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сd 	</w:t>
      </w:r>
      <w:r>
        <w:rPr sz="11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11"/>
          <w:szCs w:val="11"/>
        </w:rPr>
        <w:t>Ь4</w:t>
      </w:r>
      <w:r>
        <w:rPr>
          <w:rFonts w:ascii="Times New Roman" w:hAnsi="Times New Roman" w:cs="Times New Roman"/>
          <w:sz w:val="11"/>
          <w:szCs w:val="1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829055</wp:posOffset>
            </wp:positionH>
            <wp:positionV relativeFrom="paragraph">
              <wp:posOffset>161925</wp:posOffset>
            </wp:positionV>
            <wp:extent cx="266129" cy="455580"/>
            <wp:effectExtent l="0" t="0" r="0" b="0"/>
            <wp:wrapNone/>
            <wp:docPr id="552" name="Freeform 55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29055" y="1013461"/>
                      <a:ext cx="151829" cy="34128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22" w:lineRule="exact"/>
                          <w:ind w:left="0" w:right="0" w:firstLine="19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03"/>
                            <w:sz w:val="30"/>
                            <w:szCs w:val="30"/>
                          </w:rPr>
                          <w:t>у</w:t>
                        </w:r>
                        <w:r>
                          <w:rPr sz="1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15"/>
                            <w:szCs w:val="15"/>
                            <w:vertAlign w:val="subscript"/>
                          </w:rPr>
                          <w:t>ft9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r!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1237488</wp:posOffset>
            </wp:positionH>
            <wp:positionV relativeFrom="paragraph">
              <wp:posOffset>122556</wp:posOffset>
            </wp:positionV>
            <wp:extent cx="226497" cy="244595"/>
            <wp:effectExtent l="0" t="0" r="0" b="0"/>
            <wp:wrapNone/>
            <wp:docPr id="553" name="Freeform 55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237488" y="1324611"/>
                      <a:ext cx="112197" cy="13029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05" w:lineRule="exact"/>
                          <w:ind w:left="0" w:right="0" w:firstLine="0"/>
                        </w:pP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\Н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168" w:lineRule="exact"/>
        <w:ind w:left="1423" w:right="0" w:firstLine="0"/>
      </w:pPr>
      <w:r/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/Е\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56" w:lineRule="exact"/>
        <w:ind w:left="1423" w:right="0" w:firstLine="48"/>
      </w:pPr>
      <w:r/>
      <w:r>
        <w:rPr sz="12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37"/>
          <w:position w:val="-1"/>
          <w:sz w:val="12"/>
          <w:szCs w:val="12"/>
          <w:vertAlign w:val="subscript"/>
        </w:rPr>
        <w:t>f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1423" w:right="0" w:firstLine="38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,цА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82" w:lineRule="exact"/>
        <w:ind w:left="1447" w:right="-40" w:firstLine="9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1246632</wp:posOffset>
            </wp:positionH>
            <wp:positionV relativeFrom="paragraph">
              <wp:posOffset>105409</wp:posOffset>
            </wp:positionV>
            <wp:extent cx="317597" cy="344233"/>
            <wp:effectExtent l="0" t="0" r="0" b="0"/>
            <wp:wrapNone/>
            <wp:docPr id="554" name="Freeform 55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246632" y="1845564"/>
                      <a:ext cx="203297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1246632</wp:posOffset>
            </wp:positionH>
            <wp:positionV relativeFrom="paragraph">
              <wp:posOffset>216154</wp:posOffset>
            </wp:positionV>
            <wp:extent cx="382784" cy="313575"/>
            <wp:effectExtent l="0" t="0" r="0" b="0"/>
            <wp:wrapNone/>
            <wp:docPr id="555" name="Freeform 55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246632" y="1956309"/>
                      <a:ext cx="268484" cy="19927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13" w:lineRule="exact"/>
                          <w:ind w:left="0" w:right="0" w:firstLine="0"/>
                        </w:pP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о-Ф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Оiп</w:t>
      </w:r>
      <w:r>
        <w:rPr>
          <w:rFonts w:ascii="Times New Roman" w:hAnsi="Times New Roman" w:cs="Times New Roman"/>
          <w:sz w:val="12"/>
          <w:szCs w:val="12"/>
        </w:rPr>
        <w:t> </w:t>
      </w:r>
      <w:r>
        <w:br w:type="textWrapping" w:clear="all"/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дts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after="1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1240536</wp:posOffset>
            </wp:positionH>
            <wp:positionV relativeFrom="paragraph">
              <wp:posOffset>30606</wp:posOffset>
            </wp:positionV>
            <wp:extent cx="359826" cy="344233"/>
            <wp:effectExtent l="0" t="0" r="0" b="0"/>
            <wp:wrapNone/>
            <wp:docPr id="556" name="Freeform 55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240536" y="2016252"/>
                      <a:ext cx="245526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Фн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182" w:lineRule="exact"/>
        <w:ind w:left="1423" w:right="8" w:firstLine="4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лlА</w:t>
      </w:r>
      <w:r>
        <w:rPr>
          <w:rFonts w:ascii="Times New Roman" w:hAnsi="Times New Roman" w:cs="Times New Roman"/>
          <w:sz w:val="15"/>
          <w:szCs w:val="15"/>
        </w:rPr>
        <w:t> </w:t>
      </w:r>
      <w:r>
        <w:br w:type="textWrapping" w:clear="all"/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1414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1228344</wp:posOffset>
            </wp:positionH>
            <wp:positionV relativeFrom="paragraph">
              <wp:posOffset>147067</wp:posOffset>
            </wp:positionV>
            <wp:extent cx="393655" cy="235362"/>
            <wp:effectExtent l="0" t="0" r="0" b="0"/>
            <wp:wrapNone/>
            <wp:docPr id="557" name="Freeform 55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228344" y="2468119"/>
                      <a:ext cx="279355" cy="12106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321"/>
                          </w:tabs>
                          <w:spacing w:before="0" w:after="0" w:line="190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hз 	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l-'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1219200</wp:posOffset>
            </wp:positionH>
            <wp:positionV relativeFrom="paragraph">
              <wp:posOffset>195835</wp:posOffset>
            </wp:positionV>
            <wp:extent cx="392959" cy="418356"/>
            <wp:effectExtent l="0" t="0" r="0" b="0"/>
            <wp:wrapNone/>
            <wp:docPr id="558" name="Freeform 55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219200" y="2516887"/>
                      <a:ext cx="278659" cy="30405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9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*(J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29" w:lineRule="exact"/>
                          <w:ind w:left="0" w:right="0" w:firstLine="0"/>
                        </w:pPr>
                        <w:r>
                          <w:rPr sz="29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208"/>
                            <w:position w:val="-12"/>
                            <w:sz w:val="29"/>
                            <w:szCs w:val="29"/>
                          </w:rPr>
                          <w:t>Ф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IЕ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36"/>
                            <w:sz w:val="24"/>
                            <w:szCs w:val="24"/>
                          </w:rPr>
                          <w:t>ч</w:t>
                        </w:r>
                        <w:r>
                          <w:rPr sz="11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11"/>
                            <w:szCs w:val="11"/>
                          </w:rPr>
                          <w:t>(-)</w:t>
                        </w:r>
                        <w:r>
                          <w:rPr>
                            <w:rFonts w:ascii="Times New Roman" w:hAnsi="Times New Roman" w:cs="Times New Roman"/>
                            <w:sz w:val="11"/>
                            <w:szCs w:val="1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о)ý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2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1755648</wp:posOffset>
            </wp:positionH>
            <wp:positionV relativeFrom="paragraph">
              <wp:posOffset>4064</wp:posOffset>
            </wp:positionV>
            <wp:extent cx="192546" cy="367817"/>
            <wp:effectExtent l="0" t="0" r="0" b="0"/>
            <wp:wrapNone/>
            <wp:docPr id="559" name="Freeform 55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755648" y="1548385"/>
                      <a:ext cx="78246" cy="25351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9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lH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4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Iд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lKl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1752600</wp:posOffset>
            </wp:positionH>
            <wp:positionV relativeFrom="paragraph">
              <wp:posOffset>139700</wp:posOffset>
            </wp:positionV>
            <wp:extent cx="258728" cy="344233"/>
            <wp:effectExtent l="0" t="0" r="0" b="0"/>
            <wp:wrapNone/>
            <wp:docPr id="560" name="Freeform 56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752600" y="1684021"/>
                      <a:ext cx="144428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lo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0" w:right="0" w:firstLine="0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lL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0" w:after="0" w:line="465" w:lineRule="exact"/>
        <w:ind w:left="0" w:right="0" w:firstLine="52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9"/>
          <w:sz w:val="25"/>
          <w:szCs w:val="25"/>
        </w:rPr>
        <w:t>ю</w:t>
      </w:r>
      <w:r>
        <w:rPr sz="30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30"/>
          <w:szCs w:val="30"/>
        </w:rPr>
        <w:t>ь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0" w:right="0" w:firstLine="105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а*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0" w:right="0" w:firstLine="96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о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0" w:right="0" w:firstLine="86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1420367</wp:posOffset>
            </wp:positionH>
            <wp:positionV relativeFrom="paragraph">
              <wp:posOffset>73152</wp:posOffset>
            </wp:positionV>
            <wp:extent cx="195619" cy="298246"/>
            <wp:effectExtent l="0" t="0" r="0" b="0"/>
            <wp:wrapNone/>
            <wp:docPr id="561" name="Freeform 56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420367" y="2636521"/>
                      <a:ext cx="81319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3"/>
                            <w:position w:val="-12"/>
                            <w:sz w:val="24"/>
                            <w:szCs w:val="24"/>
                          </w:rPr>
                          <w:t>о</w:t>
                        </w:r>
                        <w:r>
                          <w:rPr sz="1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0"/>
                            <w:szCs w:val="10"/>
                          </w:rPr>
                          <w:t>ь&lt;</w:t>
                        </w: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1216152</wp:posOffset>
            </wp:positionH>
            <wp:positionV relativeFrom="paragraph">
              <wp:posOffset>111252</wp:posOffset>
            </wp:positionV>
            <wp:extent cx="361473" cy="344233"/>
            <wp:effectExtent l="0" t="0" r="0" b="0"/>
            <wp:wrapNone/>
            <wp:docPr id="562" name="Freeform 56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216152" y="2674621"/>
                      <a:ext cx="247173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Фц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1417319</wp:posOffset>
            </wp:positionH>
            <wp:positionV relativeFrom="paragraph">
              <wp:posOffset>161797</wp:posOffset>
            </wp:positionV>
            <wp:extent cx="196365" cy="290582"/>
            <wp:effectExtent l="0" t="0" r="0" b="0"/>
            <wp:wrapNone/>
            <wp:docPr id="563" name="Freeform 56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417319" y="2725166"/>
                      <a:ext cx="82065" cy="17628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77" w:lineRule="exact"/>
                          <w:ind w:left="0" w:right="0" w:firstLine="0"/>
                        </w:pP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ц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д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0" w:right="0" w:firstLine="81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1210055</wp:posOffset>
            </wp:positionH>
            <wp:positionV relativeFrom="paragraph">
              <wp:posOffset>63246</wp:posOffset>
            </wp:positionV>
            <wp:extent cx="317597" cy="344233"/>
            <wp:effectExtent l="0" t="0" r="0" b="0"/>
            <wp:wrapNone/>
            <wp:docPr id="564" name="Freeform 56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210055" y="2763012"/>
                      <a:ext cx="203297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Е.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1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44" w:lineRule="exact"/>
        <w:ind w:left="104" w:right="-40" w:firstLine="4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cn</w:t>
      </w:r>
      <w:r>
        <w:rPr>
          <w:rFonts w:ascii="Times New Roman" w:hAnsi="Times New Roman" w:cs="Times New Roman"/>
          <w:sz w:val="18"/>
          <w:szCs w:val="18"/>
        </w:rPr>
        <w:t> </w:t>
      </w:r>
      <w:r>
        <w:br w:type="textWrapping" w:clear="all"/>
      </w:r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c-n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2288"/>
        </w:tabs>
        <w:spacing w:before="0" w:after="0" w:line="287" w:lineRule="exact"/>
        <w:ind w:left="95" w:right="0" w:firstLine="0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с\	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  <w:vertAlign w:val="superscript"/>
        </w:rPr>
        <w:t>cn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after="24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39" w:lineRule="exact"/>
        <w:ind w:left="61" w:right="8" w:firstLine="4"/>
      </w:pPr>
      <w:r/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с.n</w:t>
      </w:r>
      <w:r>
        <w:rPr>
          <w:rFonts w:ascii="Times New Roman" w:hAnsi="Times New Roman" w:cs="Times New Roman"/>
          <w:sz w:val="14"/>
          <w:szCs w:val="14"/>
        </w:rPr>
        <w:t> </w:t>
      </w:r>
      <w:r>
        <w:br w:type="textWrapping" w:clear="all"/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c-i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2244"/>
        </w:tabs>
        <w:spacing w:before="0" w:after="0" w:line="292" w:lineRule="exact"/>
        <w:ind w:left="18" w:right="0" w:firstLine="33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с!	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  <w:vertAlign w:val="superscript"/>
        </w:rPr>
        <w:t>c.l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300" w:after="0" w:line="217" w:lineRule="exact"/>
        <w:ind w:left="18" w:right="0" w:firstLine="9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cn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80" w:after="0" w:line="156" w:lineRule="exact"/>
        <w:ind w:left="18" w:right="0" w:firstLine="0"/>
      </w:pPr>
      <w:r/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o.1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88" w:lineRule="exact"/>
        <w:ind w:left="0" w:right="0" w:firstLine="9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3773423</wp:posOffset>
            </wp:positionH>
            <wp:positionV relativeFrom="paragraph">
              <wp:posOffset>93725</wp:posOffset>
            </wp:positionV>
            <wp:extent cx="278351" cy="362331"/>
            <wp:effectExtent l="0" t="0" r="0" b="0"/>
            <wp:wrapNone/>
            <wp:docPr id="565" name="Freeform 56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73423" y="2743962"/>
                      <a:ext cx="164051" cy="24803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9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lb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41" w:lineRule="exact"/>
                          <w:ind w:left="0" w:right="0" w:firstLine="0"/>
                        </w:pP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</w:rPr>
                          <w:t>loo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1203960</wp:posOffset>
            </wp:positionH>
            <wp:positionV relativeFrom="paragraph">
              <wp:posOffset>268986</wp:posOffset>
            </wp:positionV>
            <wp:extent cx="381939" cy="355663"/>
            <wp:effectExtent l="0" t="0" r="0" b="0"/>
            <wp:wrapNone/>
            <wp:docPr id="566" name="Freeform 56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203960" y="2919223"/>
                      <a:ext cx="267639" cy="24136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325"/>
                          </w:tabs>
                          <w:spacing w:before="0" w:after="0" w:line="167" w:lineRule="exact"/>
                          <w:ind w:left="0" w:right="0" w:firstLine="9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a] 	lJ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ýо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4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52"/>
          <w:position w:val="-13"/>
          <w:sz w:val="24"/>
          <w:szCs w:val="24"/>
        </w:rPr>
        <w:t>N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3858767</wp:posOffset>
            </wp:positionH>
            <wp:positionV relativeFrom="paragraph">
              <wp:posOffset>139700</wp:posOffset>
            </wp:positionV>
            <wp:extent cx="288803" cy="344233"/>
            <wp:effectExtent l="0" t="0" r="0" b="0"/>
            <wp:wrapNone/>
            <wp:docPr id="567" name="Freeform 56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858767" y="632461"/>
                      <a:ext cx="174503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|б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3849623</wp:posOffset>
            </wp:positionH>
            <wp:positionV relativeFrom="paragraph">
              <wp:posOffset>81788</wp:posOffset>
            </wp:positionV>
            <wp:extent cx="279902" cy="394468"/>
            <wp:effectExtent l="0" t="0" r="0" b="0"/>
            <wp:wrapNone/>
            <wp:docPr id="568" name="Freeform 56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849623" y="749809"/>
                      <a:ext cx="165602" cy="28016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9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lN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77" w:lineRule="exact"/>
                          <w:ind w:left="0" w:right="0" w:firstLine="0"/>
                        </w:pP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l\o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2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3849623</wp:posOffset>
            </wp:positionH>
            <wp:positionV relativeFrom="paragraph">
              <wp:posOffset>69850</wp:posOffset>
            </wp:positionV>
            <wp:extent cx="274060" cy="336569"/>
            <wp:effectExtent l="0" t="0" r="0" b="0"/>
            <wp:wrapNone/>
            <wp:docPr id="569" name="Freeform 56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849623" y="913130"/>
                      <a:ext cx="159760" cy="22226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50" w:lineRule="exact"/>
                          <w:ind w:left="0" w:right="0" w:firstLine="0"/>
                        </w:pPr>
                        <w:r>
                          <w:rPr sz="2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9"/>
                            <w:szCs w:val="29"/>
                          </w:rPr>
                          <w:t>|ь</w:t>
                        </w:r>
                        <w:r>
                          <w:rPr>
                            <w:rFonts w:ascii="Times New Roman" w:hAnsi="Times New Roman" w:cs="Times New Roman"/>
                            <w:sz w:val="29"/>
                            <w:szCs w:val="2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76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,f)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0" w:right="0" w:firstLine="67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.*.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ta)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300" w:after="0" w:line="400" w:lineRule="exact"/>
        <w:ind w:left="0" w:right="0" w:firstLine="33"/>
      </w:pPr>
      <w:r/>
      <w:r>
        <w:rPr sz="30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50"/>
          <w:position w:val="-14"/>
          <w:sz w:val="30"/>
          <w:szCs w:val="30"/>
        </w:rPr>
        <w:t>о</w:t>
      </w:r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и)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24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О\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06" w:lineRule="exact"/>
        <w:ind w:left="0" w:right="0" w:firstLine="0"/>
      </w:pPr>
      <w:r/>
      <w:r>
        <w:rPr sz="4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2"/>
          <w:szCs w:val="42"/>
        </w:rPr>
        <w:t>!L-</w:t>
      </w:r>
      <w:r>
        <w:rPr>
          <w:rFonts w:ascii="Times New Roman" w:hAnsi="Times New Roman" w:cs="Times New Roman"/>
          <w:sz w:val="42"/>
          <w:szCs w:val="4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0" w:right="0" w:firstLine="9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3849623</wp:posOffset>
            </wp:positionH>
            <wp:positionV relativeFrom="paragraph">
              <wp:posOffset>133350</wp:posOffset>
            </wp:positionV>
            <wp:extent cx="425823" cy="587044"/>
            <wp:effectExtent l="0" t="0" r="0" b="0"/>
            <wp:wrapNone/>
            <wp:docPr id="570" name="Freeform 57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849623" y="2177035"/>
                      <a:ext cx="311523" cy="47274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4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,л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86" w:lineRule="exact"/>
                          <w:ind w:left="0" w:right="0" w:firstLine="0"/>
                        </w:pPr>
                        <w:r>
                          <w:rPr sz="3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2"/>
                            <w:szCs w:val="32"/>
                          </w:rPr>
                          <w:t>=tv</w:t>
                        </w:r>
                        <w:r>
                          <w:rPr>
                            <w:rFonts w:ascii="Times New Roman" w:hAnsi="Times New Roman" w:cs="Times New Roman"/>
                            <w:sz w:val="32"/>
                            <w:szCs w:val="3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ý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5702808</wp:posOffset>
            </wp:positionH>
            <wp:positionV relativeFrom="paragraph">
              <wp:posOffset>37591</wp:posOffset>
            </wp:positionV>
            <wp:extent cx="288803" cy="344233"/>
            <wp:effectExtent l="0" t="0" r="0" b="0"/>
            <wp:wrapNone/>
            <wp:docPr id="571" name="Freeform 57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702808" y="705612"/>
                      <a:ext cx="174503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|б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23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5684520</wp:posOffset>
            </wp:positionH>
            <wp:positionV relativeFrom="paragraph">
              <wp:posOffset>27432</wp:posOffset>
            </wp:positionV>
            <wp:extent cx="293393" cy="544836"/>
            <wp:effectExtent l="0" t="0" r="0" b="0"/>
            <wp:wrapNone/>
            <wp:docPr id="572" name="Freeform 57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684520" y="870712"/>
                      <a:ext cx="179093" cy="43053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39" w:lineRule="exact"/>
                          <w:ind w:left="14" w:right="0" w:firstLine="9"/>
                          <w:jc w:val="both"/>
                        </w:pPr>
                        <w:r>
                          <w:rPr sz="1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6"/>
                            <w:szCs w:val="16"/>
                          </w:rPr>
                          <w:t>lo.1</w:t>
                        </w: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Iю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58" w:lineRule="exact"/>
                          <w:ind w:left="0" w:right="0" w:firstLine="9"/>
                          <w:jc w:val="both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lг*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l\п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381" w:lineRule="exact"/>
        <w:ind w:left="4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5666232</wp:posOffset>
            </wp:positionH>
            <wp:positionV relativeFrom="paragraph">
              <wp:posOffset>94488</wp:posOffset>
            </wp:positionV>
            <wp:extent cx="244924" cy="344233"/>
            <wp:effectExtent l="0" t="0" r="0" b="0"/>
            <wp:wrapNone/>
            <wp:docPr id="573" name="Freeform 57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666232" y="1263397"/>
                      <a:ext cx="130624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t-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l*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2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30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30"/>
          <w:szCs w:val="30"/>
        </w:rPr>
        <w:t>п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5675376</wp:posOffset>
            </wp:positionH>
            <wp:positionV relativeFrom="paragraph">
              <wp:posOffset>55499</wp:posOffset>
            </wp:positionV>
            <wp:extent cx="125707" cy="230003"/>
            <wp:effectExtent l="0" t="0" r="0" b="0"/>
            <wp:wrapNone/>
            <wp:docPr id="574" name="Freeform 57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675376" y="1467104"/>
                      <a:ext cx="11407" cy="11570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96" w:lineRule="exact"/>
                          <w:ind w:left="0" w:right="0" w:firstLine="0"/>
                        </w:pP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40" w:after="0" w:line="36" w:lineRule="exact"/>
                          <w:ind w:left="0" w:right="0" w:firstLine="0"/>
                        </w:pPr>
                        <w:r>
                          <w:rPr sz="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"/>
                            <w:szCs w:val="3"/>
                          </w:rPr>
                          <w:t>I</w:t>
                        </w:r>
                        <w:r>
                          <w:rPr>
                            <w:rFonts w:ascii="Times New Roman" w:hAnsi="Times New Roman" w:cs="Times New Roman"/>
                            <w:sz w:val="3"/>
                            <w:szCs w:val="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5666232</wp:posOffset>
            </wp:positionH>
            <wp:positionV relativeFrom="paragraph">
              <wp:posOffset>164211</wp:posOffset>
            </wp:positionV>
            <wp:extent cx="272411" cy="364407"/>
            <wp:effectExtent l="0" t="0" r="0" b="0"/>
            <wp:wrapNone/>
            <wp:docPr id="575" name="Freeform 57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666232" y="1575816"/>
                      <a:ext cx="158111" cy="25010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30" w:lineRule="exact"/>
                          <w:ind w:left="0" w:right="0" w:firstLine="9"/>
                          <w:jc w:val="both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 \-J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ltгl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5666232</wp:posOffset>
            </wp:positionH>
            <wp:positionV relativeFrom="paragraph">
              <wp:posOffset>125096</wp:posOffset>
            </wp:positionV>
            <wp:extent cx="277851" cy="826089"/>
            <wp:effectExtent l="0" t="0" r="0" b="0"/>
            <wp:wrapNone/>
            <wp:docPr id="576" name="Freeform 57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666232" y="1711961"/>
                      <a:ext cx="163551" cy="71178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37" w:lineRule="exact"/>
                          <w:ind w:left="0" w:right="0" w:firstLine="0"/>
                        </w:pP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8"/>
                            <w:szCs w:val="28"/>
                          </w:rPr>
                          <w:t>lO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40" w:after="0" w:line="156" w:lineRule="exact"/>
                          <w:ind w:left="0" w:right="0" w:firstLine="62"/>
                        </w:pPr>
                        <w:r>
                          <w:rPr sz="1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3"/>
                            <w:szCs w:val="13"/>
                          </w:rPr>
                          <w:t>o.1</w:t>
                        </w:r>
                        <w:r>
                          <w:rPr>
                            <w:rFonts w:ascii="Times New Roman" w:hAnsi="Times New Roman" w:cs="Times New Roman"/>
                            <w:sz w:val="13"/>
                            <w:szCs w:val="13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52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ь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29" w:lineRule="exact"/>
                          <w:ind w:left="0" w:right="0" w:firstLine="47"/>
                        </w:pP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и)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5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422" w:lineRule="exact"/>
        <w:ind w:left="9" w:right="0" w:firstLine="14"/>
      </w:pPr>
      <w:r/>
      <w:r>
        <w:rPr sz="3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5"/>
          <w:szCs w:val="35"/>
        </w:rPr>
        <w:t>\r-t</w:t>
      </w:r>
      <w:r>
        <w:rPr>
          <w:rFonts w:ascii="Times New Roman" w:hAnsi="Times New Roman" w:cs="Times New Roman"/>
          <w:sz w:val="35"/>
          <w:szCs w:val="35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5" w:space="0" w:equalWidth="0">
            <w:col w:w="1956" w:space="303"/>
            <w:col w:w="324" w:space="414"/>
            <w:col w:w="2529" w:space="34"/>
            <w:col w:w="611" w:space="2248"/>
            <w:col w:w="638" w:space="0"/>
          </w:cols>
          <w:docGrid w:linePitch="360"/>
        </w:sectPr>
        <w:spacing w:before="0" w:after="0" w:line="265" w:lineRule="exact"/>
        <w:ind w:left="9" w:right="0" w:firstLine="0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с\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spacing w:after="25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1200911</wp:posOffset>
            </wp:positionH>
            <wp:positionV relativeFrom="paragraph">
              <wp:posOffset>149225</wp:posOffset>
            </wp:positionV>
            <wp:extent cx="393925" cy="382555"/>
            <wp:effectExtent l="0" t="0" r="0" b="0"/>
            <wp:wrapNone/>
            <wp:docPr id="577" name="Freeform 57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200911" y="3023871"/>
                      <a:ext cx="279625" cy="26825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22" w:lineRule="exact"/>
                          <w:ind w:left="0" w:right="0" w:firstLine="0"/>
                        </w:pPr>
                        <w:r>
                          <w:rPr sz="3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5"/>
                            <w:szCs w:val="35"/>
                          </w:rPr>
                          <w:t>&gt;р</w:t>
                        </w:r>
                        <w:r>
                          <w:rPr>
                            <w:rFonts w:ascii="Times New Roman" w:hAnsi="Times New Roman" w:cs="Times New Roman"/>
                            <w:sz w:val="35"/>
                            <w:szCs w:val="3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1294" w:right="0" w:firstLine="71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лl*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1677"/>
        </w:tabs>
        <w:spacing w:before="0" w:after="0" w:line="181" w:lineRule="exact"/>
        <w:ind w:left="1294" w:right="0" w:firstLine="62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\J 	lu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00" w:lineRule="exact"/>
        <w:ind w:left="1322" w:right="-40" w:hanging="28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1179575</wp:posOffset>
            </wp:positionH>
            <wp:positionV relativeFrom="paragraph">
              <wp:posOffset>200660</wp:posOffset>
            </wp:positionV>
            <wp:extent cx="401529" cy="336568"/>
            <wp:effectExtent l="0" t="0" r="0" b="0"/>
            <wp:wrapNone/>
            <wp:docPr id="578" name="Freeform 57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179575" y="3607562"/>
                      <a:ext cx="287229" cy="22226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50" w:lineRule="exact"/>
                          <w:ind w:left="0" w:right="0" w:firstLine="0"/>
                        </w:pPr>
                        <w:r>
                          <w:rPr sz="29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9"/>
                            <w:szCs w:val="29"/>
                          </w:rPr>
                          <w:t>R(</w:t>
                        </w:r>
                        <w:r>
                          <w:rPr sz="29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09"/>
                            <w:position w:val="-13"/>
                            <w:sz w:val="29"/>
                            <w:szCs w:val="29"/>
                          </w:rPr>
                          <w:t>в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|].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g_J.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15"/>
          <w:szCs w:val="15"/>
        </w:rPr>
        <w:t> </w:t>
      </w:r>
      <w:r>
        <w:rPr>
          <w:rFonts w:ascii="Times New Roman" w:hAnsi="Times New Roman" w:cs="Times New Roman"/>
          <w:sz w:val="15"/>
          <w:szCs w:val="15"/>
        </w:rPr>
        <w:t> </w:t>
      </w:r>
      <w:r>
        <w:rPr sz="1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15"/>
          <w:szCs w:val="15"/>
        </w:rPr>
        <w:t>,л</w:t>
      </w:r>
      <w:r>
        <w:rPr>
          <w:rFonts w:ascii="Times New Roman" w:hAnsi="Times New Roman" w:cs="Times New Roman"/>
          <w:sz w:val="15"/>
          <w:szCs w:val="15"/>
        </w:rPr>
        <w:t>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98"/>
          <w:sz w:val="23"/>
          <w:szCs w:val="23"/>
        </w:rPr>
        <w:t>ч</w:t>
      </w:r>
      <w:r>
        <w:rPr sz="1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15"/>
          <w:szCs w:val="15"/>
        </w:rPr>
        <w:t>v\</w:t>
      </w:r>
      <w:r>
        <w:rPr sz="1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9"/>
          <w:position w:val="-14"/>
          <w:sz w:val="15"/>
          <w:szCs w:val="15"/>
        </w:rPr>
        <w:t>Ё</w:t>
      </w:r>
      <w:r>
        <w:rPr>
          <w:rFonts w:ascii="Times New Roman" w:hAnsi="Times New Roman" w:cs="Times New Roman"/>
          <w:sz w:val="15"/>
          <w:szCs w:val="15"/>
        </w:rPr>
        <w:t> 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  <w:vertAlign w:val="subscript"/>
        </w:rPr>
        <w:t>\J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20" w:lineRule="exact"/>
        <w:ind w:left="1294" w:right="0" w:firstLine="311"/>
      </w:pPr>
      <w:r/>
      <w:r>
        <w:rPr sz="1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0"/>
          <w:szCs w:val="10"/>
        </w:rPr>
        <w:t>'  </w:t>
      </w:r>
    </w:p>
    <w:p>
      <w:pPr>
        <w:rPr>
          <w:rFonts w:ascii="Times New Roman" w:hAnsi="Times New Roman" w:cs="Times New Roman"/>
          <w:color w:val="010302"/>
        </w:rPr>
        <w:spacing w:before="0" w:after="0" w:line="268" w:lineRule="exact"/>
        <w:ind w:left="991" w:right="14" w:firstLine="9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1179575</wp:posOffset>
            </wp:positionH>
            <wp:positionV relativeFrom="paragraph">
              <wp:posOffset>-35815</wp:posOffset>
            </wp:positionV>
            <wp:extent cx="347086" cy="186327"/>
            <wp:effectExtent l="0" t="0" r="0" b="0"/>
            <wp:wrapNone/>
            <wp:docPr id="579" name="Freeform 57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179575" y="3783330"/>
                      <a:ext cx="232786" cy="7202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316"/>
                          </w:tabs>
                          <w:spacing w:before="0" w:after="0" w:line="113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\з 	</w:t>
                        </w: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lt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969263</wp:posOffset>
            </wp:positionH>
            <wp:positionV relativeFrom="paragraph">
              <wp:posOffset>80009</wp:posOffset>
            </wp:positionV>
            <wp:extent cx="195555" cy="183280"/>
            <wp:effectExtent l="0" t="0" r="0" b="0"/>
            <wp:wrapNone/>
            <wp:docPr id="580" name="Freeform 58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69263" y="3899154"/>
                      <a:ext cx="81255" cy="6898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!чц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950975</wp:posOffset>
            </wp:positionH>
            <wp:positionV relativeFrom="paragraph">
              <wp:posOffset>375665</wp:posOffset>
            </wp:positionV>
            <wp:extent cx="407179" cy="451675"/>
            <wp:effectExtent l="0" t="0" r="0" b="0"/>
            <wp:wrapNone/>
            <wp:docPr id="581" name="Freeform 58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50975" y="4194810"/>
                      <a:ext cx="292879" cy="33737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9" w:lineRule="exact"/>
                          <w:ind w:left="0" w:right="0" w:firstLine="9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НYо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ýЕз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tsФу</w:t>
      </w:r>
      <w:r>
        <w:rPr>
          <w:rFonts w:ascii="Times New Roman" w:hAnsi="Times New Roman" w:cs="Times New Roman"/>
          <w:sz w:val="36"/>
          <w:szCs w:val="36"/>
        </w:rPr>
        <w:t>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3"/>
          <w:sz w:val="23"/>
          <w:szCs w:val="23"/>
          <w:vertAlign w:val="subscript"/>
        </w:rPr>
        <w:t>ý</w:t>
      </w:r>
      <w:r>
        <w:rPr sz="4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1"/>
          <w:szCs w:val="41"/>
        </w:rPr>
        <w:t>5ts9</w:t>
      </w:r>
      <w:r>
        <w:rPr>
          <w:rFonts w:ascii="Times New Roman" w:hAnsi="Times New Roman" w:cs="Times New Roman"/>
          <w:sz w:val="41"/>
          <w:szCs w:val="4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944880</wp:posOffset>
            </wp:positionH>
            <wp:positionV relativeFrom="paragraph">
              <wp:posOffset>111379</wp:posOffset>
            </wp:positionV>
            <wp:extent cx="412023" cy="344233"/>
            <wp:effectExtent l="0" t="0" r="0" b="0"/>
            <wp:wrapNone/>
            <wp:docPr id="582" name="Freeform 58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44880" y="4405884"/>
                      <a:ext cx="297723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()oj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17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935736</wp:posOffset>
            </wp:positionH>
            <wp:positionV relativeFrom="paragraph">
              <wp:posOffset>33655</wp:posOffset>
            </wp:positionV>
            <wp:extent cx="599547" cy="591121"/>
            <wp:effectExtent l="0" t="0" r="0" b="0"/>
            <wp:wrapNone/>
            <wp:docPr id="583" name="Freeform 58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35736" y="4503421"/>
                      <a:ext cx="485247" cy="47682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49" w:lineRule="exact"/>
                          <w:ind w:left="0" w:right="0" w:firstLine="9"/>
                          <w:jc w:val="both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ОЦ,=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2"/>
                            <w:sz w:val="30"/>
                            <w:szCs w:val="30"/>
                            <w:vertAlign w:val="subscript"/>
                          </w:rPr>
                          <w:t>]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80"/>
                            <w:sz w:val="36"/>
                            <w:szCs w:val="36"/>
                          </w:rPr>
                          <w:t>9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"/>
                            <w:sz w:val="30"/>
                            <w:szCs w:val="30"/>
                            <w:vertAlign w:val="subscript"/>
                          </w:rPr>
                          <w:t> 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 </w:t>
                        </w:r>
                        <w:r>
                          <w:rPr sz="4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2"/>
                            <w:szCs w:val="42"/>
                          </w:rPr>
                          <w:t>9ё</w:t>
                        </w:r>
                        <w:r>
                          <w:rPr>
                            <w:rFonts w:ascii="Times New Roman" w:hAnsi="Times New Roman" w:cs="Times New Roman"/>
                            <w:sz w:val="42"/>
                            <w:szCs w:val="4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134" w:lineRule="exact"/>
        <w:ind w:left="844" w:right="141" w:firstLine="0"/>
        <w:jc w:val="right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о)ý</w:t>
      </w:r>
      <w:r>
        <w:rPr>
          <w:rFonts w:ascii="Times New Roman" w:hAnsi="Times New Roman" w:cs="Times New Roman"/>
          <w:sz w:val="30"/>
          <w:szCs w:val="30"/>
        </w:rPr>
        <w:t> </w:t>
      </w:r>
      <w:r>
        <w:br w:type="textWrapping" w:clear="all"/>
      </w:r>
      <w:r>
        <w:rPr sz="34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87"/>
          <w:position w:val="-19"/>
          <w:sz w:val="34"/>
          <w:szCs w:val="34"/>
        </w:rPr>
        <w:t>Б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!UД&gt;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71"/>
          <w:sz w:val="24"/>
          <w:szCs w:val="24"/>
        </w:rPr>
        <w:t>,</w:t>
      </w:r>
      <w:r>
        <w:rPr sz="29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29"/>
          <w:szCs w:val="29"/>
        </w:rPr>
        <w:t>Fь4</w:t>
      </w:r>
      <w:r>
        <w:rPr>
          <w:rFonts w:ascii="Times New Roman" w:hAnsi="Times New Roman" w:cs="Times New Roman"/>
          <w:sz w:val="29"/>
          <w:szCs w:val="29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173" w:right="0" w:firstLine="67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л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05" w:lineRule="exact"/>
        <w:ind w:left="173" w:right="0" w:firstLine="47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1780032</wp:posOffset>
            </wp:positionH>
            <wp:positionV relativeFrom="paragraph">
              <wp:posOffset>210821</wp:posOffset>
            </wp:positionV>
            <wp:extent cx="195619" cy="298246"/>
            <wp:effectExtent l="0" t="0" r="0" b="0"/>
            <wp:wrapNone/>
            <wp:docPr id="584" name="Freeform 58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780032" y="3209545"/>
                      <a:ext cx="81319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8" baseline="-3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6"/>
          <w:position w:val="-30"/>
          <w:sz w:val="28"/>
          <w:szCs w:val="28"/>
        </w:rPr>
        <w:t>х</w:t>
      </w:r>
      <w:r>
        <w:rPr sz="24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3"/>
          <w:position w:val="-16"/>
          <w:sz w:val="24"/>
          <w:szCs w:val="24"/>
        </w:rPr>
        <w:t>о</w:t>
      </w:r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tr{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149" w:right="0" w:firstLine="0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д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6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25" w:lineRule="exact"/>
        <w:ind w:left="0" w:right="-40" w:firstLine="0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1697735</wp:posOffset>
            </wp:positionH>
            <wp:positionV relativeFrom="paragraph">
              <wp:posOffset>395731</wp:posOffset>
            </wp:positionV>
            <wp:extent cx="439117" cy="562832"/>
            <wp:effectExtent l="0" t="0" r="0" b="0"/>
            <wp:wrapNone/>
            <wp:docPr id="585" name="Freeform 58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97735" y="5197602"/>
                      <a:ext cx="324817" cy="44853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01" w:lineRule="exact"/>
                          <w:ind w:left="4" w:right="0" w:firstLine="9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ýdý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tsr </w:t>
                        </w:r>
                        <w:r>
                          <w:rPr sz="16" baseline="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5"/>
                            <w:sz w:val="16"/>
                            <w:szCs w:val="16"/>
                          </w:rPr>
                          <w:t>-(Эi</w:t>
                        </w: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 </w:t>
                        </w:r>
                        <w:r>
                          <w:rPr sz="4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5"/>
                            <w:szCs w:val="45"/>
                          </w:rPr>
                          <w:t>iý</w:t>
                        </w:r>
                        <w:r>
                          <w:rPr>
                            <w:rFonts w:ascii="Times New Roman" w:hAnsi="Times New Roman" w:cs="Times New Roman"/>
                            <w:sz w:val="45"/>
                            <w:szCs w:val="4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911352</wp:posOffset>
            </wp:positionH>
            <wp:positionV relativeFrom="paragraph">
              <wp:posOffset>431800</wp:posOffset>
            </wp:positionV>
            <wp:extent cx="602428" cy="378498"/>
            <wp:effectExtent l="0" t="0" r="0" b="0"/>
            <wp:wrapNone/>
            <wp:docPr id="586" name="Freeform 58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11352" y="5233671"/>
                      <a:ext cx="488128" cy="26419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8" w:lineRule="exact"/>
                          <w:ind w:left="0" w:right="0" w:firstLine="4"/>
                        </w:pP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Ц.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sz w:val="23"/>
                            <w:szCs w:val="23"/>
                          </w:rPr>
                          <w:t> </w:t>
                        </w: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/^)</w:t>
                        </w: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sz w:val="17"/>
                            <w:szCs w:val="17"/>
                          </w:rPr>
                          <w:t> </w:t>
                        </w:r>
                        <w:r>
                          <w:rPr sz="13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13"/>
                            <w:szCs w:val="13"/>
                          </w:rPr>
                          <w:t>А(</w:t>
                        </w:r>
                        <w:r>
                          <w:rPr>
                            <w:rFonts w:ascii="Times New Roman" w:hAnsi="Times New Roman" w:cs="Times New Roman"/>
                            <w:sz w:val="13"/>
                            <w:szCs w:val="13"/>
                          </w:rPr>
                          <w:t>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9Liл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1"/>
          <w:szCs w:val="31"/>
        </w:rPr>
        <w:t>l,Б</w:t>
      </w:r>
      <w:r>
        <w:rPr sz="3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sz w:val="31"/>
          <w:szCs w:val="31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ý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|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53"/>
          <w:sz w:val="30"/>
          <w:szCs w:val="30"/>
        </w:rPr>
        <w:t>Е</w:t>
      </w:r>
      <w:r>
        <w:rPr sz="30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30"/>
          <w:szCs w:val="30"/>
        </w:rPr>
        <w:t>ьч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Е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57" w:right="0" w:firstLine="0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5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18" w:right="0" w:firstLine="0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after="4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14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оо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00" w:after="0" w:line="168" w:lineRule="exact"/>
        <w:ind w:left="0" w:right="0" w:firstLine="0"/>
      </w:pPr>
      <w:r/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c-,l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1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0" w:right="0" w:firstLine="0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оо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345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3767328</wp:posOffset>
            </wp:positionH>
            <wp:positionV relativeFrom="paragraph">
              <wp:posOffset>100585</wp:posOffset>
            </wp:positionV>
            <wp:extent cx="281142" cy="321240"/>
            <wp:effectExtent l="0" t="0" r="0" b="0"/>
            <wp:wrapNone/>
            <wp:docPr id="587" name="Freeform 58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67328" y="2974087"/>
                      <a:ext cx="166842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lю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3764279</wp:posOffset>
            </wp:positionH>
            <wp:positionV relativeFrom="paragraph">
              <wp:posOffset>214885</wp:posOffset>
            </wp:positionV>
            <wp:extent cx="231524" cy="291217"/>
            <wp:effectExtent l="0" t="0" r="0" b="0"/>
            <wp:wrapNone/>
            <wp:docPr id="588" name="Freeform 58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64279" y="3088387"/>
                      <a:ext cx="117224" cy="17691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l.-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" w:lineRule="exact"/>
                          <w:ind w:left="0" w:right="0" w:firstLine="0"/>
                        </w:pPr>
                        <w:r>
                          <w:rPr sz="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"/>
                            <w:szCs w:val="3"/>
                          </w:rPr>
                          <w:t>I</w:t>
                        </w:r>
                        <w:r>
                          <w:rPr>
                            <w:rFonts w:ascii="Times New Roman" w:hAnsi="Times New Roman" w:cs="Times New Roman"/>
                            <w:sz w:val="3"/>
                            <w:szCs w:val="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ln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27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7"/>
          <w:szCs w:val="27"/>
        </w:rPr>
        <w:t>О</w:t>
      </w:r>
      <w:r>
        <w:rPr>
          <w:rFonts w:ascii="Times New Roman" w:hAnsi="Times New Roman" w:cs="Times New Roman"/>
          <w:sz w:val="27"/>
          <w:szCs w:val="27"/>
        </w:rPr>
        <w:t> </w:t>
      </w:r>
    </w:p>
    <w:p>
      <w:pPr>
        <w:spacing w:after="8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33" w:right="0" w:firstLine="0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18" w:right="0" w:firstLine="0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: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after="8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3779520</wp:posOffset>
            </wp:positionH>
            <wp:positionV relativeFrom="paragraph">
              <wp:posOffset>152782</wp:posOffset>
            </wp:positionV>
            <wp:extent cx="230134" cy="282917"/>
            <wp:effectExtent l="0" t="0" r="0" b="0"/>
            <wp:wrapNone/>
            <wp:docPr id="589" name="Freeform 58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79520" y="3996437"/>
                      <a:ext cx="115834" cy="16861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65" w:lineRule="exact"/>
                          <w:ind w:left="0" w:right="0" w:firstLine="0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с\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0" w:right="0" w:firstLine="4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,л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3770376</wp:posOffset>
            </wp:positionH>
            <wp:positionV relativeFrom="paragraph">
              <wp:posOffset>159512</wp:posOffset>
            </wp:positionV>
            <wp:extent cx="223547" cy="221602"/>
            <wp:effectExtent l="0" t="0" r="0" b="0"/>
            <wp:wrapNone/>
            <wp:docPr id="590" name="Freeform 59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70376" y="4288028"/>
                      <a:ext cx="109247" cy="10730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68" w:lineRule="exact"/>
                          <w:ind w:left="0" w:right="0" w:firstLine="0"/>
                        </w:pP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</w:rPr>
                          <w:t>td-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иоо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57" w:right="0" w:firstLine="14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ь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57" w:right="0" w:firstLine="4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оо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63" w:lineRule="exact"/>
        <w:ind w:left="57" w:right="0" w:firstLine="4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цrl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О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41" w:lineRule="exact"/>
        <w:ind w:left="57" w:right="0" w:firstLine="0"/>
      </w:pPr>
      <w:r/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\о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7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13" w:lineRule="exact"/>
        <w:ind w:left="18" w:right="0" w:firstLine="0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\t</w:t>
      </w:r>
      <w:r>
        <w:rPr>
          <w:rFonts w:ascii="Times New Roman" w:hAnsi="Times New Roman" w:cs="Times New Roman"/>
          <w:sz w:val="26"/>
          <w:szCs w:val="26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5623559</wp:posOffset>
            </wp:positionH>
            <wp:positionV relativeFrom="paragraph">
              <wp:posOffset>58928</wp:posOffset>
            </wp:positionV>
            <wp:extent cx="230134" cy="282917"/>
            <wp:effectExtent l="0" t="0" r="0" b="0"/>
            <wp:wrapNone/>
            <wp:docPr id="591" name="Freeform 59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623559" y="4069589"/>
                      <a:ext cx="115834" cy="16861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65" w:lineRule="exact"/>
                          <w:ind w:left="0" w:right="0" w:firstLine="0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с\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5623559</wp:posOffset>
            </wp:positionH>
            <wp:positionV relativeFrom="paragraph">
              <wp:posOffset>150875</wp:posOffset>
            </wp:positionV>
            <wp:extent cx="225636" cy="267588"/>
            <wp:effectExtent l="0" t="0" r="0" b="0"/>
            <wp:wrapNone/>
            <wp:docPr id="592" name="Freeform 59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623559" y="4161536"/>
                      <a:ext cx="111336" cy="15328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41" w:lineRule="exact"/>
                          <w:ind w:left="0" w:right="0" w:firstLine="0"/>
                        </w:pP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</w:rPr>
                          <w:t>tn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6" w:space="0" w:equalWidth="0">
            <w:col w:w="1860" w:space="207"/>
            <w:col w:w="661" w:space="192"/>
            <w:col w:w="291" w:space="1902"/>
            <w:col w:w="221" w:space="100"/>
            <w:col w:w="630" w:space="2277"/>
            <w:col w:w="589" w:space="0"/>
          </w:cols>
          <w:docGrid w:linePitch="360"/>
        </w:sectPr>
        <w:spacing w:before="0" w:after="0" w:line="362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5614415</wp:posOffset>
            </wp:positionH>
            <wp:positionV relativeFrom="paragraph">
              <wp:posOffset>146304</wp:posOffset>
            </wp:positionV>
            <wp:extent cx="227008" cy="252260"/>
            <wp:effectExtent l="0" t="0" r="0" b="0"/>
            <wp:wrapNone/>
            <wp:docPr id="593" name="Freeform 59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614415" y="4344925"/>
                      <a:ext cx="112708" cy="1379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\f,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иоо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81" w:lineRule="exact"/>
        <w:ind w:left="924" w:right="0" w:firstLine="0"/>
      </w:pPr>
      <w:r/>
      <w:r>
        <w:rPr sz="9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36"/>
          <w:position w:val="-6"/>
          <w:sz w:val="9"/>
          <w:szCs w:val="9"/>
        </w:rPr>
        <w:t>J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хок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868680</wp:posOffset>
            </wp:positionH>
            <wp:positionV relativeFrom="paragraph">
              <wp:posOffset>4826</wp:posOffset>
            </wp:positionV>
            <wp:extent cx="540200" cy="523893"/>
            <wp:effectExtent l="0" t="0" r="0" b="0"/>
            <wp:wrapNone/>
            <wp:docPr id="594" name="Freeform 59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68680" y="5332477"/>
                      <a:ext cx="425900" cy="40959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06" w:lineRule="exact"/>
                          <w:ind w:left="0" w:right="0" w:firstLine="0"/>
                        </w:pPr>
                        <w:r>
                          <w:rPr sz="4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2"/>
                            <w:szCs w:val="42"/>
                          </w:rPr>
                          <w:t>ё9g</w:t>
                        </w:r>
                        <w:r>
                          <w:rPr>
                            <w:rFonts w:ascii="Times New Roman" w:hAnsi="Times New Roman" w:cs="Times New Roman"/>
                            <w:sz w:val="42"/>
                            <w:szCs w:val="4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48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!ОФ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896111</wp:posOffset>
            </wp:positionH>
            <wp:positionV relativeFrom="paragraph">
              <wp:posOffset>116078</wp:posOffset>
            </wp:positionV>
            <wp:extent cx="424910" cy="344233"/>
            <wp:effectExtent l="0" t="0" r="0" b="0"/>
            <wp:wrapNone/>
            <wp:docPr id="595" name="Freeform 59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96111" y="5618989"/>
                      <a:ext cx="310610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ддч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893063</wp:posOffset>
            </wp:positionH>
            <wp:positionV relativeFrom="paragraph">
              <wp:posOffset>32257</wp:posOffset>
            </wp:positionV>
            <wp:extent cx="557822" cy="344233"/>
            <wp:effectExtent l="0" t="0" r="0" b="0"/>
            <wp:wrapNone/>
            <wp:docPr id="596" name="Freeform 59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93063" y="5710428"/>
                      <a:ext cx="443522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цФ(-,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890016</wp:posOffset>
            </wp:positionH>
            <wp:positionV relativeFrom="paragraph">
              <wp:posOffset>103124</wp:posOffset>
            </wp:positionV>
            <wp:extent cx="520235" cy="413213"/>
            <wp:effectExtent l="0" t="0" r="0" b="0"/>
            <wp:wrapNone/>
            <wp:docPr id="597" name="Freeform 59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90016" y="5781295"/>
                      <a:ext cx="405935" cy="29891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70" w:lineRule="exact"/>
                          <w:ind w:left="0" w:right="0" w:firstLine="0"/>
                        </w:pP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9"/>
                            <w:szCs w:val="39"/>
                          </w:rPr>
                          <w:t>9ЕЕ</w:t>
                        </w:r>
                        <w:r>
                          <w:rPr>
                            <w:rFonts w:ascii="Times New Roman" w:hAnsi="Times New Roman" w:cs="Times New Roman"/>
                            <w:sz w:val="39"/>
                            <w:szCs w:val="3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26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883919</wp:posOffset>
            </wp:positionH>
            <wp:positionV relativeFrom="paragraph">
              <wp:posOffset>87885</wp:posOffset>
            </wp:positionV>
            <wp:extent cx="415250" cy="367226"/>
            <wp:effectExtent l="0" t="0" r="0" b="0"/>
            <wp:wrapNone/>
            <wp:docPr id="598" name="Freeform 59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83919" y="5941315"/>
                      <a:ext cx="300950" cy="25292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98" w:lineRule="exact"/>
                          <w:ind w:left="0" w:right="0" w:firstLine="0"/>
                        </w:pP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одr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886967</wp:posOffset>
            </wp:positionH>
            <wp:positionV relativeFrom="paragraph">
              <wp:posOffset>148083</wp:posOffset>
            </wp:positionV>
            <wp:extent cx="564000" cy="209321"/>
            <wp:effectExtent l="0" t="0" r="0" b="0"/>
            <wp:wrapNone/>
            <wp:docPr id="599" name="Freeform 59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86967" y="6001513"/>
                      <a:ext cx="449700" cy="9502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38"/>
                          </w:tabs>
                          <w:spacing w:before="0" w:after="0" w:line="149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a\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7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   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bi 	l-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163" w:lineRule="exact"/>
        <w:ind w:left="1174" w:right="251" w:hanging="37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847344</wp:posOffset>
            </wp:positionH>
            <wp:positionV relativeFrom="paragraph">
              <wp:posOffset>-137159</wp:posOffset>
            </wp:positionV>
            <wp:extent cx="635937" cy="367226"/>
            <wp:effectExtent l="0" t="0" r="0" b="0"/>
            <wp:wrapNone/>
            <wp:docPr id="600" name="Freeform 60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47344" y="6057139"/>
                      <a:ext cx="521637" cy="25292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98" w:lineRule="exact"/>
                          <w:ind w:left="0" w:right="0" w:firstLine="0"/>
                        </w:pP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ýю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0"/>
                            <w:sz w:val="33"/>
                            <w:szCs w:val="33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б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Iл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0"/>
          <w:sz w:val="21"/>
          <w:szCs w:val="21"/>
        </w:rPr>
        <w:t> </w:t>
      </w:r>
      <w:r>
        <w:rPr>
          <w:rFonts w:ascii="Times New Roman" w:hAnsi="Times New Roman" w:cs="Times New Roman"/>
          <w:sz w:val="21"/>
          <w:szCs w:val="21"/>
        </w:rPr>
        <w:t>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)ý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8"/>
          <w:sz w:val="21"/>
          <w:szCs w:val="21"/>
        </w:rPr>
        <w:t> </w:t>
      </w:r>
      <w:r>
        <w:rPr>
          <w:rFonts w:ascii="Times New Roman" w:hAnsi="Times New Roman" w:cs="Times New Roman"/>
          <w:sz w:val="21"/>
          <w:szCs w:val="21"/>
        </w:rPr>
        <w:t> </w:t>
      </w:r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sl</w:t>
      </w:r>
      <w:r>
        <w:rPr>
          <w:rFonts w:ascii="Times New Roman" w:hAnsi="Times New Roman" w:cs="Times New Roman"/>
          <w:sz w:val="19"/>
          <w:szCs w:val="19"/>
        </w:rPr>
        <w:t> </w:t>
      </w:r>
      <w:r>
        <w:br w:type="textWrapping" w:clear="all"/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&gt;lO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1491"/>
        </w:tabs>
        <w:spacing w:before="0" w:after="0" w:line="287" w:lineRule="exact"/>
        <w:ind w:left="1160" w:right="251" w:hanging="43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1063752</wp:posOffset>
            </wp:positionH>
            <wp:positionV relativeFrom="paragraph">
              <wp:posOffset>250699</wp:posOffset>
            </wp:positionV>
            <wp:extent cx="245711" cy="298246"/>
            <wp:effectExtent l="0" t="0" r="0" b="0"/>
            <wp:wrapNone/>
            <wp:docPr id="601" name="Freeform 60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63752" y="6608065"/>
                      <a:ext cx="131411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tо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1060703</wp:posOffset>
            </wp:positionH>
            <wp:positionV relativeFrom="paragraph">
              <wp:posOffset>313182</wp:posOffset>
            </wp:positionV>
            <wp:extent cx="284415" cy="344233"/>
            <wp:effectExtent l="0" t="0" r="0" b="0"/>
            <wp:wrapNone/>
            <wp:docPr id="602" name="Freeform 60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60703" y="6670548"/>
                      <a:ext cx="170115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;л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9"/>
          <w:szCs w:val="9"/>
        </w:rPr>
        <w:t>\./ 	</w:t>
      </w:r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9"/>
          <w:szCs w:val="9"/>
        </w:rPr>
        <w:t>!о</w:t>
      </w:r>
      <w:r>
        <w:rPr>
          <w:rFonts w:ascii="Times New Roman" w:hAnsi="Times New Roman" w:cs="Times New Roman"/>
          <w:sz w:val="9"/>
          <w:szCs w:val="9"/>
        </w:rPr>
        <w:t> </w:t>
      </w:r>
      <w:r>
        <w:br w:type="textWrapping" w:clear="all"/>
      </w:r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iл*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Б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spacing w:after="15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1063752</wp:posOffset>
            </wp:positionH>
            <wp:positionV relativeFrom="paragraph">
              <wp:posOffset>0</wp:posOffset>
            </wp:positionV>
            <wp:extent cx="188890" cy="236931"/>
            <wp:effectExtent l="0" t="0" r="0" b="0"/>
            <wp:wrapNone/>
            <wp:docPr id="603" name="Freeform 60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63752" y="6710680"/>
                      <a:ext cx="74590" cy="12263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93" w:lineRule="exact"/>
                          <w:ind w:left="0" w:right="0" w:firstLine="0"/>
                        </w:pPr>
                        <w:r>
                          <w:rPr sz="1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6"/>
                            <w:szCs w:val="16"/>
                          </w:rPr>
                          <w:t>z,</w:t>
                        </w: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1054608</wp:posOffset>
            </wp:positionH>
            <wp:positionV relativeFrom="paragraph">
              <wp:posOffset>33021</wp:posOffset>
            </wp:positionV>
            <wp:extent cx="371409" cy="456475"/>
            <wp:effectExtent l="0" t="0" r="0" b="0"/>
            <wp:wrapNone/>
            <wp:docPr id="604" name="Freeform 60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54608" y="6743701"/>
                      <a:ext cx="257109" cy="34217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24" w:lineRule="exact"/>
                          <w:ind w:left="0" w:right="0" w:firstLine="4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zY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2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     </w:t>
                        </w:r>
                        <w:r>
                          <w:rPr sz="18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134" w:lineRule="exact"/>
        <w:ind w:left="1125" w:right="-40" w:firstLine="4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Fbz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18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18"/>
          <w:szCs w:val="18"/>
        </w:rPr>
        <w:t>v</w:t>
      </w:r>
      <w:r>
        <w:rPr sz="18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position w:val="-7"/>
          <w:sz w:val="18"/>
          <w:szCs w:val="18"/>
        </w:rPr>
        <w:t> </w:t>
      </w:r>
      <w:r>
        <w:rPr>
          <w:rFonts w:ascii="Times New Roman" w:hAnsi="Times New Roman" w:cs="Times New Roman"/>
          <w:sz w:val="18"/>
          <w:szCs w:val="18"/>
        </w:rPr>
        <w:t>   </w:t>
      </w:r>
      <w:r>
        <w:rPr sz="18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2"/>
          <w:position w:val="-7"/>
          <w:sz w:val="18"/>
          <w:szCs w:val="18"/>
        </w:rPr>
        <w:t>м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U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1898"/>
        </w:tabs>
        <w:spacing w:before="0" w:after="0" w:line="289" w:lineRule="exact"/>
        <w:ind w:left="1116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996696</wp:posOffset>
            </wp:positionH>
            <wp:positionV relativeFrom="paragraph">
              <wp:posOffset>112014</wp:posOffset>
            </wp:positionV>
            <wp:extent cx="653010" cy="520255"/>
            <wp:effectExtent l="0" t="0" r="0" b="0"/>
            <wp:wrapNone/>
            <wp:docPr id="605" name="Freeform 60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96696" y="7357110"/>
                      <a:ext cx="538710" cy="40595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96" w:lineRule="exact"/>
                          <w:ind w:left="0" w:right="0" w:firstLine="62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l-ill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,iБl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29"/>
                          </w:tabs>
                          <w:spacing w:before="0" w:after="0" w:line="362" w:lineRule="exact"/>
                          <w:ind w:left="0" w:right="0" w:firstLine="47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хю 	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Зq.i 	</w:t>
      </w:r>
      <w:r>
        <w:rPr sz="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8"/>
          <w:szCs w:val="8"/>
        </w:rPr>
        <w:t>l</w:t>
      </w:r>
      <w:r>
        <w:rPr>
          <w:rFonts w:ascii="Times New Roman" w:hAnsi="Times New Roman" w:cs="Times New Roman"/>
          <w:sz w:val="8"/>
          <w:szCs w:val="8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1652016</wp:posOffset>
            </wp:positionH>
            <wp:positionV relativeFrom="paragraph">
              <wp:posOffset>22733</wp:posOffset>
            </wp:positionV>
            <wp:extent cx="395582" cy="499681"/>
            <wp:effectExtent l="0" t="0" r="0" b="0"/>
            <wp:wrapNone/>
            <wp:docPr id="606" name="Freeform 60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52016" y="5497069"/>
                      <a:ext cx="281282" cy="38538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юб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57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-(Ё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1639823</wp:posOffset>
            </wp:positionH>
            <wp:positionV relativeFrom="paragraph">
              <wp:posOffset>86740</wp:posOffset>
            </wp:positionV>
            <wp:extent cx="280073" cy="446341"/>
            <wp:effectExtent l="0" t="0" r="0" b="0"/>
            <wp:wrapNone/>
            <wp:docPr id="607" name="Freeform 60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39823" y="5736336"/>
                      <a:ext cx="165773" cy="33204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76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btH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ч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9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4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1658111</wp:posOffset>
            </wp:positionH>
            <wp:positionV relativeFrom="paragraph">
              <wp:posOffset>-77979</wp:posOffset>
            </wp:positionV>
            <wp:extent cx="195976" cy="325875"/>
            <wp:effectExtent l="0" t="0" r="0" b="0"/>
            <wp:wrapNone/>
            <wp:docPr id="608" name="Freeform 60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58111" y="6397498"/>
                      <a:ext cx="81676" cy="21157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56" w:lineRule="exact"/>
                          <w:ind w:left="0" w:right="0" w:firstLine="4"/>
                        </w:pPr>
                        <w:r>
                          <w:rPr sz="1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3"/>
                            <w:szCs w:val="13"/>
                          </w:rPr>
                          <w:t>qJ</w:t>
                        </w:r>
                        <w:r>
                          <w:rPr>
                            <w:rFonts w:ascii="Times New Roman" w:hAnsi="Times New Roman" w:cs="Times New Roman"/>
                            <w:sz w:val="13"/>
                            <w:szCs w:val="13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05" w:lineRule="exact"/>
                          <w:ind w:left="0" w:right="0" w:firstLine="0"/>
                        </w:pP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Ф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1652016</wp:posOffset>
            </wp:positionH>
            <wp:positionV relativeFrom="paragraph">
              <wp:posOffset>91439</wp:posOffset>
            </wp:positionV>
            <wp:extent cx="378201" cy="344233"/>
            <wp:effectExtent l="0" t="0" r="0" b="0"/>
            <wp:wrapNone/>
            <wp:docPr id="609" name="Freeform 60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52016" y="6566916"/>
                      <a:ext cx="263901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9,Е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1648967</wp:posOffset>
            </wp:positionH>
            <wp:positionV relativeFrom="paragraph">
              <wp:posOffset>158495</wp:posOffset>
            </wp:positionV>
            <wp:extent cx="364945" cy="344233"/>
            <wp:effectExtent l="0" t="0" r="0" b="0"/>
            <wp:wrapNone/>
            <wp:docPr id="610" name="Freeform 61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48967" y="6633972"/>
                      <a:ext cx="250645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tsд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Н,в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0" w:right="0" w:firstLine="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1645920</wp:posOffset>
            </wp:positionH>
            <wp:positionV relativeFrom="paragraph">
              <wp:posOffset>-63247</wp:posOffset>
            </wp:positionV>
            <wp:extent cx="394508" cy="321240"/>
            <wp:effectExtent l="0" t="0" r="0" b="0"/>
            <wp:wrapNone/>
            <wp:docPr id="611" name="Freeform 61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45920" y="6729222"/>
                      <a:ext cx="280208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Ф:Е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Фы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08" w:lineRule="exact"/>
        <w:ind w:left="0" w:right="0" w:firstLine="0"/>
      </w:pPr>
      <w:r/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9"/>
          <w:szCs w:val="9"/>
        </w:rPr>
        <w:t>Pi</w:t>
      </w:r>
      <w:r>
        <w:rPr>
          <w:rFonts w:ascii="Times New Roman" w:hAnsi="Times New Roman" w:cs="Times New Roman"/>
          <w:sz w:val="9"/>
          <w:szCs w:val="9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tabs>
          <w:tab w:val="left" w:pos="2667"/>
          <w:tab w:val="left" w:pos="5562"/>
        </w:tabs>
        <w:spacing w:before="0" w:after="0" w:line="345" w:lineRule="exact"/>
        <w:ind w:left="81" w:right="1535" w:firstLine="2145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2136648</wp:posOffset>
            </wp:positionH>
            <wp:positionV relativeFrom="paragraph">
              <wp:posOffset>-494665</wp:posOffset>
            </wp:positionV>
            <wp:extent cx="3654802" cy="774001"/>
            <wp:effectExtent l="0" t="0" r="0" b="0"/>
            <wp:wrapNone/>
            <wp:docPr id="612" name="Freeform 61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136648" y="4604004"/>
                      <a:ext cx="3540502" cy="65970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33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lдl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2216"/>
                            <w:tab w:val="left" w:pos="5553"/>
                          </w:tabs>
                          <w:spacing w:before="0" w:after="0" w:line="331" w:lineRule="exact"/>
                          <w:ind w:left="0" w:right="0" w:firstLine="28"/>
                        </w:pP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</w:rPr>
                          <w:t>lJ.]	</w:t>
                        </w:r>
                        <w:r>
                          <w:rPr sz="30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30"/>
                            <w:szCs w:val="30"/>
                          </w:rPr>
                          <w:t>ь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30" baseline="-2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83"/>
                            <w:position w:val="-27"/>
                            <w:sz w:val="30"/>
                            <w:szCs w:val="30"/>
                          </w:rPr>
                          <w:t>U</w:t>
                        </w:r>
                        <w:r>
                          <w:rPr sz="15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15"/>
                            <w:szCs w:val="15"/>
                          </w:rPr>
                          <w:t>д&lt;		</w:t>
                        </w:r>
                        <w:r>
                          <w:rPr sz="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6"/>
                            <w:szCs w:val="6"/>
                          </w:rPr>
                          <w:t>I</w:t>
                        </w:r>
                        <w:r>
                          <w:rPr>
                            <w:rFonts w:ascii="Times New Roman" w:hAnsi="Times New Roman" w:cs="Times New Roman"/>
                            <w:sz w:val="6"/>
                            <w:szCs w:val="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3825240</wp:posOffset>
            </wp:positionH>
            <wp:positionV relativeFrom="paragraph">
              <wp:posOffset>-318389</wp:posOffset>
            </wp:positionV>
            <wp:extent cx="3408118" cy="267588"/>
            <wp:effectExtent l="0" t="0" r="0" b="0"/>
            <wp:wrapNone/>
            <wp:docPr id="613" name="Freeform 61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825240" y="4780280"/>
                      <a:ext cx="3293818" cy="15328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5030"/>
                          </w:tabs>
                          <w:spacing w:before="0" w:after="0" w:line="241" w:lineRule="exact"/>
                          <w:ind w:left="0" w:right="0" w:firstLine="0"/>
                        </w:pPr>
                        <w:r>
                          <w:rPr sz="5" baseline="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2"/>
                            <w:sz w:val="5"/>
                            <w:szCs w:val="5"/>
                          </w:rPr>
                          <w:t>I	</w:t>
                        </w: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</w:rPr>
                          <w:t>\г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ю	</w:t>
      </w:r>
      <w:r>
        <w:rPr sz="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6"/>
          <w:szCs w:val="6"/>
        </w:rPr>
        <w:t>I</w:t>
      </w:r>
      <w:r>
        <w:rPr>
          <w:rFonts w:ascii="Times New Roman" w:hAnsi="Times New Roman" w:cs="Times New Roman"/>
          <w:sz w:val="6"/>
          <w:szCs w:val="6"/>
        </w:rPr>
        <w:t> </w:t>
      </w:r>
      <w:r>
        <w:br w:type="textWrapping" w:clear="all"/>
      </w:r>
      <w:r>
        <w:rPr sz="23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3"/>
          <w:szCs w:val="23"/>
        </w:rPr>
        <w:t>а.		</w:t>
      </w:r>
      <w:r>
        <w:rPr sz="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6"/>
          <w:szCs w:val="6"/>
        </w:rPr>
        <w:t>I</w:t>
      </w:r>
      <w:r>
        <w:rPr>
          <w:rFonts w:ascii="Times New Roman" w:hAnsi="Times New Roman" w:cs="Times New Roman"/>
          <w:sz w:val="6"/>
          <w:szCs w:val="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93" w:lineRule="exact"/>
        <w:ind w:left="0" w:right="0" w:firstLine="9"/>
      </w:pPr>
      <w:r/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L&lt;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2203"/>
          <w:tab w:val="left" w:pos="2635"/>
        </w:tabs>
        <w:spacing w:before="0" w:after="0" w:line="464" w:lineRule="exact"/>
        <w:ind w:left="0" w:right="0" w:firstLine="0"/>
      </w:pPr>
      <w:r/>
      <w:r>
        <w:rPr sz="30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97"/>
          <w:position w:val="-16"/>
          <w:sz w:val="30"/>
          <w:szCs w:val="30"/>
        </w:rPr>
        <w:t>д</w:t>
      </w:r>
      <w:r>
        <w:rPr sz="1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1"/>
          <w:szCs w:val="11"/>
        </w:rPr>
        <w:t>cf)	</w:t>
      </w:r>
      <w:r>
        <w:rPr sz="21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21"/>
          <w:szCs w:val="21"/>
        </w:rPr>
        <w:t>,о	</w:t>
      </w:r>
      <w:r>
        <w:rPr sz="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6"/>
          <w:szCs w:val="6"/>
        </w:rPr>
        <w:t>I</w:t>
      </w:r>
      <w:r>
        <w:rPr>
          <w:rFonts w:ascii="Times New Roman" w:hAnsi="Times New Roman" w:cs="Times New Roman"/>
          <w:sz w:val="6"/>
          <w:szCs w:val="6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2093976</wp:posOffset>
            </wp:positionH>
            <wp:positionV relativeFrom="paragraph">
              <wp:posOffset>7493</wp:posOffset>
            </wp:positionV>
            <wp:extent cx="2835984" cy="1059198"/>
            <wp:effectExtent l="0" t="0" r="0" b="0"/>
            <wp:wrapNone/>
            <wp:docPr id="614" name="Freeform 61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093976" y="5923789"/>
                      <a:ext cx="2721684" cy="94489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14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ц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2207"/>
                          </w:tabs>
                          <w:spacing w:before="0" w:after="0" w:line="569" w:lineRule="exact"/>
                          <w:ind w:left="0" w:right="0" w:firstLine="0"/>
                        </w:pPr>
                        <w:r>
                          <w:rPr sz="4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3"/>
                            <w:szCs w:val="43"/>
                          </w:rPr>
                          <w:t>LQ	</w:t>
                        </w:r>
                        <w:r>
                          <w:rPr sz="14" baseline="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1"/>
                            <w:sz w:val="14"/>
                            <w:szCs w:val="14"/>
                          </w:rPr>
                          <w:t>s]</w:t>
                        </w:r>
                        <w:r>
                          <w:rPr sz="14" baseline="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8"/>
                            <w:position w:val="11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   </w:t>
                        </w: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43"/>
                            <w:sz w:val="28"/>
                            <w:szCs w:val="28"/>
                            <w:vertAlign w:val="subscript"/>
                          </w:rPr>
                          <w:t>л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Б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100" w:after="0" w:line="144" w:lineRule="exact"/>
                          <w:ind w:left="0" w:right="0" w:firstLine="2567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10" w:lineRule="exact"/>
                          <w:ind w:left="2548" w:right="0" w:firstLine="9"/>
                        </w:pP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tj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7"/>
                            <w:sz w:val="33"/>
                            <w:szCs w:val="33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  </w:t>
                        </w:r>
                        <w:r>
                          <w:rPr sz="33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33"/>
                            <w:szCs w:val="33"/>
                          </w:rPr>
                          <w:t>Ф</w:t>
                        </w:r>
                        <w:r>
                          <w:rPr sz="33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3"/>
                            <w:position w:val="1"/>
                            <w:sz w:val="33"/>
                            <w:szCs w:val="33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  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о5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30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55"/>
                            <w:position w:val="-11"/>
                            <w:sz w:val="30"/>
                            <w:szCs w:val="30"/>
                          </w:rPr>
                          <w:t>Е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ýJ!</w:t>
                        </w:r>
                        <w:r>
                          <w:rPr sz="30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5"/>
                            <w:position w:val="-11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          </w:t>
                        </w:r>
                        <w:r>
                          <w:rPr sz="30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30"/>
                            <w:szCs w:val="30"/>
                          </w:rPr>
                          <w:t>Ё]</w:t>
                        </w:r>
                        <w:r>
                          <w:rPr sz="30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7"/>
                            <w:position w:val="-8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 </w:t>
                        </w:r>
                        <w:r>
                          <w:rPr sz="29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29"/>
                            <w:szCs w:val="29"/>
                          </w:rPr>
                          <w:t>-) </w:t>
                        </w:r>
                        <w:r>
                          <w:rPr sz="14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14"/>
                            <w:szCs w:val="14"/>
                          </w:rPr>
                          <w:t>aг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5623559</wp:posOffset>
            </wp:positionH>
            <wp:positionV relativeFrom="paragraph">
              <wp:posOffset>48640</wp:posOffset>
            </wp:positionV>
            <wp:extent cx="131411" cy="206273"/>
            <wp:effectExtent l="0" t="0" r="0" b="0"/>
            <wp:wrapNone/>
            <wp:docPr id="615" name="Freeform 61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623559" y="5964936"/>
                      <a:ext cx="17111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6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5526023</wp:posOffset>
            </wp:positionH>
            <wp:positionV relativeFrom="paragraph">
              <wp:posOffset>33909</wp:posOffset>
            </wp:positionV>
            <wp:extent cx="219789" cy="298996"/>
            <wp:effectExtent l="0" t="0" r="0" b="0"/>
            <wp:wrapNone/>
            <wp:docPr id="616" name="Freeform 61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526023" y="6300725"/>
                      <a:ext cx="105489" cy="18469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53" w:lineRule="exact"/>
                          <w:ind w:left="0" w:right="0" w:firstLine="9"/>
                          <w:jc w:val="both"/>
                        </w:pPr>
                        <w:r>
                          <w:rPr sz="1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0"/>
                            <w:szCs w:val="10"/>
                          </w:rPr>
                          <w:t>|.a)</w:t>
                        </w: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>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о\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2069592</wp:posOffset>
            </wp:positionH>
            <wp:positionV relativeFrom="paragraph">
              <wp:posOffset>128650</wp:posOffset>
            </wp:positionV>
            <wp:extent cx="1170833" cy="733348"/>
            <wp:effectExtent l="0" t="0" r="0" b="0"/>
            <wp:wrapNone/>
            <wp:docPr id="617" name="Freeform 61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069592" y="6395466"/>
                      <a:ext cx="1056533" cy="61904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9JýF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65" w:lineRule="exact"/>
                          <w:ind w:left="0" w:right="0" w:firstLine="0"/>
                        </w:pPr>
                        <w:r>
                          <w:rPr sz="22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8"/>
                            <w:position w:val="-6"/>
                            <w:sz w:val="22"/>
                            <w:szCs w:val="22"/>
                          </w:rPr>
                          <w:t>ý</w:t>
                        </w: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!;л\/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603"/>
                          </w:tabs>
                          <w:spacing w:before="0" w:after="0" w:line="359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з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5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 </w:t>
                        </w:r>
                        <w:r>
                          <w:rPr sz="27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3"/>
                            <w:sz w:val="27"/>
                            <w:szCs w:val="27"/>
                          </w:rPr>
                          <w:t>jo</w:t>
                        </w:r>
                        <w:r>
                          <w:rPr sz="27" baseline="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3"/>
                            <w:position w:val="3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  </w:t>
                        </w:r>
                        <w:r>
                          <w:rPr sz="27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7"/>
                            <w:szCs w:val="27"/>
                          </w:rPr>
                          <w:t>ý 	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i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л''-.jЦLаL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!iO9ir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5483352</wp:posOffset>
            </wp:positionH>
            <wp:positionV relativeFrom="paragraph">
              <wp:posOffset>172847</wp:posOffset>
            </wp:positionV>
            <wp:extent cx="1285347" cy="545172"/>
            <wp:effectExtent l="0" t="0" r="0" b="0"/>
            <wp:wrapNone/>
            <wp:docPr id="618" name="Freeform 61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483352" y="6439663"/>
                      <a:ext cx="1171047" cy="43087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678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l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24"/>
                            <w:sz w:val="24"/>
                            <w:szCs w:val="24"/>
                          </w:rPr>
                          <w:t>-</w:t>
                        </w:r>
                        <w:r>
                          <w:rPr sz="51" baseline="-2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7"/>
                            <w:sz w:val="51"/>
                            <w:szCs w:val="51"/>
                          </w:rPr>
                          <w:t>ь</w:t>
                        </w:r>
                        <w:r>
                          <w:rPr sz="51" baseline="-2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05"/>
                            <w:position w:val="-27"/>
                            <w:sz w:val="51"/>
                            <w:szCs w:val="5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51"/>
                            <w:szCs w:val="51"/>
                          </w:rPr>
                          <w:t> </w:t>
                        </w:r>
                        <w:r>
                          <w:rPr sz="51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1"/>
                            <w:sz w:val="51"/>
                            <w:szCs w:val="51"/>
                          </w:rPr>
                          <w:t>g</w:t>
                        </w:r>
                        <w:r>
                          <w:rPr sz="51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9"/>
                            <w:position w:val="-21"/>
                            <w:sz w:val="51"/>
                            <w:szCs w:val="5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51"/>
                            <w:szCs w:val="51"/>
                          </w:rPr>
                          <w:t> </w:t>
                        </w:r>
                        <w:r>
                          <w:rPr sz="42" baseline="-2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9"/>
                            <w:sz w:val="42"/>
                            <w:szCs w:val="42"/>
                          </w:rPr>
                          <w:t>еý</w:t>
                        </w:r>
                        <w:r>
                          <w:rPr>
                            <w:rFonts w:ascii="Times New Roman" w:hAnsi="Times New Roman" w:cs="Times New Roman"/>
                            <w:sz w:val="42"/>
                            <w:szCs w:val="4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3" w:space="0" w:equalWidth="0">
            <w:col w:w="1977" w:space="105"/>
            <w:col w:w="506" w:space="237"/>
            <w:col w:w="7199" w:space="0"/>
          </w:cols>
          <w:docGrid w:linePitch="360"/>
        </w:sectPr>
        <w:spacing w:before="0" w:after="0" w:line="705" w:lineRule="exact"/>
        <w:ind w:left="5289" w:right="-40" w:firstLine="110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3703320</wp:posOffset>
            </wp:positionH>
            <wp:positionV relativeFrom="paragraph">
              <wp:posOffset>111634</wp:posOffset>
            </wp:positionV>
            <wp:extent cx="1220596" cy="531590"/>
            <wp:effectExtent l="0" t="0" r="0" b="0"/>
            <wp:wrapNone/>
            <wp:docPr id="619" name="Freeform 61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03320" y="6722365"/>
                      <a:ext cx="1106296" cy="41729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9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*нБойФ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43" w:lineRule="exact"/>
                          <w:ind w:left="0" w:right="0" w:firstLine="0"/>
                        </w:pP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ý </w:t>
                        </w:r>
                        <w:r>
                          <w:rPr sz="4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5"/>
                            <w:szCs w:val="45"/>
                          </w:rPr>
                          <w:t>ýF</w:t>
                        </w:r>
                        <w:r>
                          <w:rPr sz="4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8"/>
                            <w:sz w:val="45"/>
                            <w:szCs w:val="45"/>
                          </w:rPr>
                          <w:t> </w:t>
                        </w:r>
                        <w:r>
                          <w:rPr sz="3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8"/>
                            <w:szCs w:val="38"/>
                          </w:rPr>
                          <w:t>ь 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н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Б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3462528</wp:posOffset>
            </wp:positionH>
            <wp:positionV relativeFrom="paragraph">
              <wp:posOffset>196978</wp:posOffset>
            </wp:positionV>
            <wp:extent cx="225088" cy="252260"/>
            <wp:effectExtent l="0" t="0" r="0" b="0"/>
            <wp:wrapNone/>
            <wp:docPr id="620" name="Freeform 62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462528" y="6807709"/>
                      <a:ext cx="110788" cy="1379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сa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2069592</wp:posOffset>
            </wp:positionH>
            <wp:positionV relativeFrom="paragraph">
              <wp:posOffset>316611</wp:posOffset>
            </wp:positionV>
            <wp:extent cx="387159" cy="355663"/>
            <wp:effectExtent l="0" t="0" r="0" b="0"/>
            <wp:wrapNone/>
            <wp:docPr id="621" name="Freeform 62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069592" y="6927342"/>
                      <a:ext cx="272859" cy="24136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67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jFн=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Jxý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3700271</wp:posOffset>
            </wp:positionH>
            <wp:positionV relativeFrom="paragraph">
              <wp:posOffset>374523</wp:posOffset>
            </wp:positionV>
            <wp:extent cx="925969" cy="321240"/>
            <wp:effectExtent l="0" t="0" r="0" b="0"/>
            <wp:wrapNone/>
            <wp:docPr id="622" name="Freeform 62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00271" y="6985254"/>
                      <a:ext cx="811669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EJ*r'ivE=O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2069592</wp:posOffset>
            </wp:positionH>
            <wp:positionV relativeFrom="paragraph">
              <wp:posOffset>416434</wp:posOffset>
            </wp:positionV>
            <wp:extent cx="436977" cy="344233"/>
            <wp:effectExtent l="0" t="0" r="0" b="0"/>
            <wp:wrapNone/>
            <wp:docPr id="623" name="Freeform 62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069592" y="7027165"/>
                      <a:ext cx="322677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).ох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3660647</wp:posOffset>
            </wp:positionH>
            <wp:positionV relativeFrom="paragraph">
              <wp:posOffset>475108</wp:posOffset>
            </wp:positionV>
            <wp:extent cx="779776" cy="321240"/>
            <wp:effectExtent l="0" t="0" r="0" b="0"/>
            <wp:wrapNone/>
            <wp:docPr id="624" name="Freeform 62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660647" y="7085839"/>
                      <a:ext cx="665476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.,iý.?ooO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2069592</wp:posOffset>
            </wp:positionH>
            <wp:positionV relativeFrom="paragraph">
              <wp:posOffset>488061</wp:posOffset>
            </wp:positionV>
            <wp:extent cx="210097" cy="206273"/>
            <wp:effectExtent l="0" t="0" r="0" b="0"/>
            <wp:wrapNone/>
            <wp:docPr id="625" name="Freeform 62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069592" y="7098792"/>
                      <a:ext cx="95797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lvр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3691128</wp:posOffset>
            </wp:positionH>
            <wp:positionV relativeFrom="paragraph">
              <wp:posOffset>520828</wp:posOffset>
            </wp:positionV>
            <wp:extent cx="1217761" cy="357815"/>
            <wp:effectExtent l="0" t="0" r="0" b="0"/>
            <wp:wrapNone/>
            <wp:docPr id="626" name="Freeform 62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691128" y="7131559"/>
                      <a:ext cx="1103461" cy="24351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83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\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7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17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17"/>
                            <w:szCs w:val="17"/>
                          </w:rPr>
                          <w:t>tJ.t.:с&lt;</w:t>
                        </w:r>
                        <w:r>
                          <w:rPr sz="17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"/>
                            <w:position w:val="-1"/>
                            <w:sz w:val="17"/>
                            <w:szCs w:val="1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  <w:vertAlign w:val="subscript"/>
                          </w:rPr>
                          <w:t>са </w:t>
                        </w:r>
                        <w:r>
                          <w:rPr sz="27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7"/>
                            <w:szCs w:val="27"/>
                          </w:rPr>
                          <w:t>О</w:t>
                        </w:r>
                        <w:r>
                          <w:rPr sz="27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0"/>
                            <w:position w:val="-5"/>
                            <w:sz w:val="27"/>
                            <w:szCs w:val="27"/>
                          </w:rPr>
                          <w:t> </w:t>
                        </w: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  <w:vertAlign w:val="subscript"/>
                          </w:rPr>
                          <w:t>tr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3877055</wp:posOffset>
            </wp:positionH>
            <wp:positionV relativeFrom="paragraph">
              <wp:posOffset>856107</wp:posOffset>
            </wp:positionV>
            <wp:extent cx="1395920" cy="498557"/>
            <wp:effectExtent l="0" t="0" r="0" b="0"/>
            <wp:wrapNone/>
            <wp:docPr id="627" name="Freeform 62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877055" y="7466838"/>
                      <a:ext cx="1281620" cy="38425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991"/>
                          </w:tabs>
                          <w:spacing w:before="0" w:after="0" w:line="249" w:lineRule="exact"/>
                          <w:ind w:left="0" w:right="0" w:firstLine="9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&amp;.д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д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5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El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9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л'ý 	</w:t>
                        </w:r>
                        <w:r>
                          <w:rPr sz="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7"/>
                            <w:szCs w:val="7"/>
                          </w:rPr>
                          <w:t>|</w:t>
                        </w:r>
                        <w:r>
                          <w:rPr>
                            <w:rFonts w:ascii="Times New Roman" w:hAnsi="Times New Roman" w:cs="Times New Roman"/>
                            <w:sz w:val="7"/>
                            <w:szCs w:val="7"/>
                          </w:rPr>
                          <w:t> </w:t>
                        </w: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8"/>
                            <w:szCs w:val="28"/>
                          </w:rPr>
                          <w:t>8_:х </w:t>
                        </w:r>
                        <w:r>
                          <w:rPr sz="3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5"/>
                            <w:szCs w:val="35"/>
                          </w:rPr>
                          <w:t>Б 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ý </w:t>
                        </w: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9"/>
                            <w:szCs w:val="39"/>
                          </w:rPr>
                          <w:t>х </w:t>
                        </w:r>
                        <w:r>
                          <w:rPr sz="3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2"/>
                            <w:szCs w:val="32"/>
                          </w:rPr>
                          <w:t>х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5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51"/>
          <w:szCs w:val="51"/>
        </w:rPr>
        <w:t>ЕнБо9Б</w:t>
      </w:r>
      <w:r>
        <w:rPr>
          <w:rFonts w:ascii="Times New Roman" w:hAnsi="Times New Roman" w:cs="Times New Roman"/>
          <w:sz w:val="51"/>
          <w:szCs w:val="51"/>
        </w:rPr>
        <w:t> </w:t>
      </w:r>
      <w:r>
        <w:rPr sz="5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53"/>
          <w:szCs w:val="53"/>
        </w:rPr>
        <w:t>Ёýýяýýj</w:t>
      </w:r>
      <w:r>
        <w:rPr>
          <w:rFonts w:ascii="Times New Roman" w:hAnsi="Times New Roman" w:cs="Times New Roman"/>
          <w:sz w:val="53"/>
          <w:szCs w:val="53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1024127</wp:posOffset>
            </wp:positionH>
            <wp:positionV relativeFrom="paragraph">
              <wp:posOffset>78233</wp:posOffset>
            </wp:positionV>
            <wp:extent cx="245893" cy="225952"/>
            <wp:effectExtent l="0" t="0" r="0" b="0"/>
            <wp:wrapNone/>
            <wp:docPr id="628" name="Freeform 62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24127" y="7712203"/>
                      <a:ext cx="131593" cy="11165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*.Hl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52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лJýl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1008888</wp:posOffset>
            </wp:positionH>
            <wp:positionV relativeFrom="paragraph">
              <wp:posOffset>153671</wp:posOffset>
            </wp:positionV>
            <wp:extent cx="628627" cy="544239"/>
            <wp:effectExtent l="0" t="0" r="0" b="0"/>
            <wp:wrapNone/>
            <wp:docPr id="629" name="Freeform 62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08888" y="7787641"/>
                      <a:ext cx="514327" cy="42993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791"/>
                          </w:tabs>
                          <w:spacing w:before="0" w:after="0" w:line="434" w:lineRule="exact"/>
                          <w:ind w:left="0" w:right="0" w:firstLine="9"/>
                        </w:pP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dý4 	</w:t>
                        </w:r>
                        <w:r>
                          <w:rPr sz="8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29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b&lt;l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ýдl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1018032</wp:posOffset>
            </wp:positionH>
            <wp:positionV relativeFrom="paragraph">
              <wp:posOffset>157481</wp:posOffset>
            </wp:positionV>
            <wp:extent cx="346296" cy="259118"/>
            <wp:effectExtent l="0" t="0" r="0" b="0"/>
            <wp:wrapNone/>
            <wp:docPr id="630" name="Freeform 63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18032" y="7791451"/>
                      <a:ext cx="231996" cy="14481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321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il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ts,all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15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1839"/>
        </w:tabs>
        <w:spacing w:before="0" w:after="0" w:line="108" w:lineRule="exact"/>
        <w:ind w:left="1053" w:right="-40" w:firstLine="4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jtr{ 	</w:t>
      </w:r>
      <w:r>
        <w:rPr sz="6" baseline="-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4"/>
          <w:sz w:val="6"/>
          <w:szCs w:val="6"/>
        </w:rPr>
        <w:t>I</w:t>
      </w:r>
      <w:r>
        <w:rPr>
          <w:rFonts w:ascii="Times New Roman" w:hAnsi="Times New Roman" w:cs="Times New Roman"/>
          <w:sz w:val="6"/>
          <w:szCs w:val="6"/>
        </w:rPr>
        <w:t> 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Ёс)l</w:t>
      </w:r>
      <w:r>
        <w:rPr>
          <w:rFonts w:ascii="Times New Roman" w:hAnsi="Times New Roman" w:cs="Times New Roman"/>
          <w:sz w:val="18"/>
          <w:szCs w:val="18"/>
        </w:rPr>
        <w:t> </w:t>
      </w:r>
      <w:r>
        <w:br w:type="textWrapping" w:clear="all"/>
      </w:r>
      <w:r>
        <w:rPr sz="18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18"/>
          <w:szCs w:val="18"/>
        </w:rPr>
        <w:t>ыtлl	</w:t>
      </w:r>
      <w:r>
        <w:rPr sz="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"/>
          <w:szCs w:val="3"/>
        </w:rPr>
        <w:t>I</w:t>
      </w:r>
      <w:r>
        <w:rPr>
          <w:rFonts w:ascii="Times New Roman" w:hAnsi="Times New Roman" w:cs="Times New Roman"/>
          <w:sz w:val="3"/>
          <w:szCs w:val="3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1820"/>
        </w:tabs>
        <w:spacing w:before="0" w:after="0" w:line="148" w:lineRule="exact"/>
        <w:ind w:left="1029" w:right="-40" w:firstLine="14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978408</wp:posOffset>
            </wp:positionH>
            <wp:positionV relativeFrom="paragraph">
              <wp:posOffset>345948</wp:posOffset>
            </wp:positionV>
            <wp:extent cx="287340" cy="344233"/>
            <wp:effectExtent l="0" t="0" r="0" b="0"/>
            <wp:wrapNone/>
            <wp:docPr id="631" name="Freeform 63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78408" y="8712708"/>
                      <a:ext cx="173040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Ё-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5()l	</w:t>
      </w:r>
      <w:r>
        <w:rPr sz="1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15"/>
          <w:szCs w:val="15"/>
          <w:vertAlign w:val="subscript"/>
        </w:rPr>
        <w:t>li</w:t>
      </w:r>
      <w:r>
        <w:rPr>
          <w:rFonts w:ascii="Times New Roman" w:hAnsi="Times New Roman" w:cs="Times New Roman"/>
          <w:sz w:val="15"/>
          <w:szCs w:val="15"/>
        </w:rPr>
        <w:t> </w:t>
      </w:r>
      <w:r>
        <w:rPr sz="30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30"/>
          <w:szCs w:val="30"/>
        </w:rPr>
        <w:t>zI	</w:t>
      </w:r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9"/>
          <w:szCs w:val="9"/>
        </w:rPr>
        <w:t>l,</w:t>
      </w:r>
      <w:r>
        <w:rPr>
          <w:rFonts w:ascii="Times New Roman" w:hAnsi="Times New Roman" w:cs="Times New Roman"/>
          <w:sz w:val="9"/>
          <w:szCs w:val="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06" w:lineRule="exact"/>
        <w:ind w:left="102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966216</wp:posOffset>
            </wp:positionH>
            <wp:positionV relativeFrom="paragraph">
              <wp:posOffset>281941</wp:posOffset>
            </wp:positionV>
            <wp:extent cx="312624" cy="395782"/>
            <wp:effectExtent l="0" t="0" r="0" b="0"/>
            <wp:wrapNone/>
            <wp:docPr id="632" name="Freeform 63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66216" y="8872729"/>
                      <a:ext cx="198324" cy="28148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14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ý{l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4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bll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odl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4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2"/>
          <w:szCs w:val="42"/>
        </w:rPr>
        <w:t>9l</w:t>
      </w:r>
      <w:r>
        <w:rPr>
          <w:rFonts w:ascii="Times New Roman" w:hAnsi="Times New Roman" w:cs="Times New Roman"/>
          <w:sz w:val="42"/>
          <w:szCs w:val="4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1469136</wp:posOffset>
            </wp:positionH>
            <wp:positionV relativeFrom="paragraph">
              <wp:posOffset>36576</wp:posOffset>
            </wp:positionV>
            <wp:extent cx="128559" cy="190944"/>
            <wp:effectExtent l="0" t="0" r="0" b="0"/>
            <wp:wrapNone/>
            <wp:docPr id="633" name="Freeform 63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469136" y="8949436"/>
                      <a:ext cx="14259" cy="7664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20" w:lineRule="exact"/>
                          <w:ind w:left="0" w:right="0" w:firstLine="0"/>
                        </w:pPr>
                        <w:r>
                          <w:rPr sz="1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0"/>
                            <w:szCs w:val="10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966216</wp:posOffset>
            </wp:positionH>
            <wp:positionV relativeFrom="paragraph">
              <wp:posOffset>130557</wp:posOffset>
            </wp:positionV>
            <wp:extent cx="298948" cy="298246"/>
            <wp:effectExtent l="0" t="0" r="0" b="0"/>
            <wp:wrapNone/>
            <wp:docPr id="634" name="Freeform 63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66216" y="9043417"/>
                      <a:ext cx="184648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col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963167</wp:posOffset>
            </wp:positionH>
            <wp:positionV relativeFrom="paragraph">
              <wp:posOffset>77216</wp:posOffset>
            </wp:positionV>
            <wp:extent cx="181980" cy="206273"/>
            <wp:effectExtent l="0" t="0" r="0" b="0"/>
            <wp:wrapNone/>
            <wp:docPr id="635" name="Freeform 63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63167" y="9165336"/>
                      <a:ext cx="67680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Hl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960119</wp:posOffset>
            </wp:positionH>
            <wp:positionV relativeFrom="paragraph">
              <wp:posOffset>119888</wp:posOffset>
            </wp:positionV>
            <wp:extent cx="283417" cy="294303"/>
            <wp:effectExtent l="0" t="0" r="0" b="0"/>
            <wp:wrapNone/>
            <wp:docPr id="636" name="Freeform 63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60119" y="9208008"/>
                      <a:ext cx="169117" cy="18000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ýl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t=l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1490472</wp:posOffset>
            </wp:positionH>
            <wp:positionV relativeFrom="paragraph">
              <wp:posOffset>120143</wp:posOffset>
            </wp:positionV>
            <wp:extent cx="259810" cy="736904"/>
            <wp:effectExtent l="0" t="0" r="0" b="0"/>
            <wp:wrapNone/>
            <wp:docPr id="637" name="Freeform 63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490472" y="9208263"/>
                      <a:ext cx="145510" cy="62260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36" w:lineRule="exact"/>
                          <w:ind w:left="0" w:right="0" w:firstLine="76"/>
                        </w:pPr>
                        <w:r>
                          <w:rPr sz="23" baseline="-2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2"/>
                            <w:position w:val="-25"/>
                            <w:sz w:val="23"/>
                            <w:szCs w:val="23"/>
                          </w:rPr>
                          <w:t>н</w:t>
                        </w:r>
                        <w:r>
                          <w:rPr sz="30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42"/>
                            <w:position w:val="-13"/>
                            <w:sz w:val="30"/>
                            <w:szCs w:val="30"/>
                          </w:rPr>
                          <w:t>ь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42" w:lineRule="exact"/>
                          <w:ind w:left="0" w:right="0" w:firstLine="71"/>
                        </w:pPr>
                        <w:r>
                          <w:rPr sz="23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7"/>
                            <w:position w:val="-12"/>
                            <w:sz w:val="23"/>
                            <w:szCs w:val="23"/>
                          </w:rPr>
                          <w:t>н</w:t>
                        </w: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Ф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Q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977" w:right="0" w:firstLine="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950975</wp:posOffset>
            </wp:positionH>
            <wp:positionV relativeFrom="paragraph">
              <wp:posOffset>222503</wp:posOffset>
            </wp:positionV>
            <wp:extent cx="679791" cy="252260"/>
            <wp:effectExtent l="0" t="0" r="0" b="0"/>
            <wp:wrapNone/>
            <wp:docPr id="638" name="Freeform 63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50975" y="9486900"/>
                      <a:ext cx="565491" cy="1379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782"/>
                          </w:tabs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a-\ 	l(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dl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1764"/>
        </w:tabs>
        <w:spacing w:before="0" w:after="0" w:line="217" w:lineRule="exact"/>
        <w:ind w:left="977" w:right="0" w:firstLine="0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о 	|l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388" w:lineRule="exact"/>
        <w:ind w:left="71" w:right="0" w:firstLine="4"/>
      </w:pPr>
      <w:r/>
      <w:r>
        <w:rPr sz="23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7"/>
          <w:position w:val="-24"/>
          <w:sz w:val="23"/>
          <w:szCs w:val="23"/>
        </w:rPr>
        <w:t>о</w:t>
      </w:r>
      <w:r>
        <w:rPr sz="23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65"/>
          <w:position w:val="-12"/>
          <w:sz w:val="23"/>
          <w:szCs w:val="23"/>
        </w:rPr>
        <w:t>о</w:t>
      </w:r>
      <w:r>
        <w:rPr sz="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6"/>
          <w:szCs w:val="6"/>
        </w:rPr>
        <w:t>I</w:t>
      </w:r>
      <w:r>
        <w:rPr>
          <w:rFonts w:ascii="Times New Roman" w:hAnsi="Times New Roman" w:cs="Times New Roman"/>
          <w:sz w:val="6"/>
          <w:szCs w:val="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56" w:lineRule="exact"/>
        <w:ind w:left="71" w:right="0" w:firstLine="0"/>
      </w:pPr>
      <w:r/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aJ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spacing w:after="8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0" w:right="0" w:firstLine="67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Ф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20" w:after="0" w:line="108" w:lineRule="exact"/>
        <w:ind w:left="0" w:right="0" w:firstLine="57"/>
      </w:pPr>
      <w:r/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9"/>
          <w:szCs w:val="9"/>
        </w:rPr>
        <w:t>аt</w:t>
      </w:r>
      <w:r>
        <w:rPr>
          <w:rFonts w:ascii="Times New Roman" w:hAnsi="Times New Roman" w:cs="Times New Roman"/>
          <w:sz w:val="9"/>
          <w:szCs w:val="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00" w:after="0" w:line="181" w:lineRule="exact"/>
        <w:ind w:left="0" w:right="0" w:firstLine="43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Z,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06" w:lineRule="exact"/>
        <w:ind w:left="0" w:right="0" w:firstLine="33"/>
      </w:pPr>
      <w:r/>
      <w:r>
        <w:rPr sz="23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7"/>
          <w:position w:val="-13"/>
          <w:sz w:val="23"/>
          <w:szCs w:val="23"/>
        </w:rPr>
        <w:t>о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о,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0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+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21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78" w:lineRule="exact"/>
        <w:ind w:left="-80" w:right="40" w:firstLine="0"/>
        <w:jc w:val="right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3874008</wp:posOffset>
            </wp:positionH>
            <wp:positionV relativeFrom="paragraph">
              <wp:posOffset>-77725</wp:posOffset>
            </wp:positionV>
            <wp:extent cx="1428649" cy="392106"/>
            <wp:effectExtent l="0" t="0" r="0" b="0"/>
            <wp:wrapNone/>
            <wp:docPr id="639" name="Freeform 63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874008" y="7694676"/>
                      <a:ext cx="1314349" cy="27780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37" w:lineRule="exact"/>
                          <w:ind w:left="0" w:right="0" w:firstLine="0"/>
                        </w:pPr>
                        <w:r>
                          <w:rPr sz="30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4"/>
                            <w:sz w:val="30"/>
                            <w:szCs w:val="30"/>
                          </w:rPr>
                          <w:t>9Х</w:t>
                        </w:r>
                        <w:r>
                          <w:rPr sz="30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8"/>
                            <w:position w:val="4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</w:t>
                        </w:r>
                        <w:r>
                          <w:rPr sz="30" baseline="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8"/>
                            <w:sz w:val="30"/>
                            <w:szCs w:val="30"/>
                          </w:rPr>
                          <w:t>о</w:t>
                        </w:r>
                        <w:r>
                          <w:rPr sz="30" baseline="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4"/>
                            <w:position w:val="8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4"/>
                            <w:sz w:val="30"/>
                            <w:szCs w:val="30"/>
                          </w:rPr>
                          <w:t>б</w:t>
                        </w:r>
                        <w:r>
                          <w:rPr sz="30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2"/>
                            <w:position w:val="4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4"/>
                            <w:sz w:val="30"/>
                            <w:szCs w:val="30"/>
                          </w:rPr>
                          <w:t>й</w:t>
                        </w:r>
                        <w:r>
                          <w:rPr sz="30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2"/>
                            <w:position w:val="4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 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=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3864864</wp:posOffset>
            </wp:positionH>
            <wp:positionV relativeFrom="paragraph">
              <wp:posOffset>-53341</wp:posOffset>
            </wp:positionV>
            <wp:extent cx="1527076" cy="531171"/>
            <wp:effectExtent l="0" t="0" r="0" b="0"/>
            <wp:wrapNone/>
            <wp:docPr id="640" name="Freeform 64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864864" y="7719060"/>
                      <a:ext cx="1412776" cy="41687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656" w:lineRule="exact"/>
                          <w:ind w:left="0" w:right="0" w:firstLine="0"/>
                        </w:pPr>
                        <w:r>
                          <w:rPr sz="47" baseline="-2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5"/>
                            <w:sz w:val="47"/>
                            <w:szCs w:val="47"/>
                          </w:rPr>
                          <w:t>: </w:t>
                        </w:r>
                        <w:r>
                          <w:rPr sz="36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4"/>
                            <w:sz w:val="36"/>
                            <w:szCs w:val="36"/>
                          </w:rPr>
                          <w:t>Е </w:t>
                        </w:r>
                        <w:r>
                          <w:rPr sz="36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6"/>
                            <w:sz w:val="36"/>
                            <w:szCs w:val="36"/>
                          </w:rPr>
                          <w:t>9 </w:t>
                        </w:r>
                        <w:r>
                          <w:rPr sz="35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6"/>
                            <w:sz w:val="35"/>
                            <w:szCs w:val="35"/>
                          </w:rPr>
                          <w:t>Б </w:t>
                        </w:r>
                        <w:r>
                          <w:rPr sz="32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6"/>
                            <w:sz w:val="32"/>
                            <w:szCs w:val="32"/>
                          </w:rPr>
                          <w:t>Н</w:t>
                        </w:r>
                        <w:r>
                          <w:rPr sz="32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5"/>
                            <w:position w:val="-26"/>
                            <w:sz w:val="32"/>
                            <w:szCs w:val="32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ЙО-,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4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8"/>
          <w:szCs w:val="48"/>
        </w:rPr>
        <w:t>8I</w:t>
      </w:r>
      <w:r>
        <w:rPr sz="4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7"/>
          <w:sz w:val="48"/>
          <w:szCs w:val="48"/>
        </w:rPr>
        <w:t> </w:t>
      </w:r>
      <w:r>
        <w:rPr sz="17" baseline="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7"/>
          <w:sz w:val="17"/>
          <w:szCs w:val="17"/>
        </w:rPr>
        <w:t>Ё</w:t>
      </w:r>
      <w:r>
        <w:rPr>
          <w:rFonts w:ascii="Times New Roman" w:hAnsi="Times New Roman" w:cs="Times New Roman"/>
          <w:sz w:val="17"/>
          <w:szCs w:val="17"/>
        </w:rPr>
        <w:t> </w:t>
      </w:r>
      <w:r>
        <w:br w:type="textWrapping" w:clear="all"/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88"/>
          <w:sz w:val="36"/>
          <w:szCs w:val="36"/>
          <w:vertAlign w:val="subscript"/>
        </w:rPr>
        <w:t>*</w:t>
      </w:r>
      <w:r>
        <w:rPr sz="5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55"/>
          <w:szCs w:val="55"/>
        </w:rPr>
        <w:t>ýilýggýý</w:t>
      </w:r>
      <w:r>
        <w:rPr sz="5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303"/>
          <w:sz w:val="55"/>
          <w:szCs w:val="55"/>
        </w:rPr>
        <w:t>Е</w:t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  <w:vertAlign w:val="subscript"/>
        </w:rPr>
        <w:t>Р</w:t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6"/>
          <w:sz w:val="36"/>
          <w:szCs w:val="36"/>
          <w:vertAlign w:val="subscript"/>
        </w:rPr>
        <w:t>о</w:t>
      </w:r>
      <w:r>
        <w:rPr>
          <w:rFonts w:ascii="Times New Roman" w:hAnsi="Times New Roman" w:cs="Times New Roman"/>
          <w:sz w:val="36"/>
          <w:szCs w:val="36"/>
        </w:rPr>
        <w:t>  </w:t>
      </w:r>
      <w:r>
        <w:rPr sz="3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1"/>
          <w:szCs w:val="31"/>
          <w:vertAlign w:val="subscript"/>
        </w:rPr>
        <w:t>t</w:t>
      </w:r>
      <w:r>
        <w:rPr sz="3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4"/>
          <w:sz w:val="31"/>
          <w:szCs w:val="31"/>
          <w:vertAlign w:val="subscript"/>
        </w:rPr>
        <w:t>r</w:t>
      </w:r>
      <w:r>
        <w:rPr>
          <w:rFonts w:ascii="Times New Roman" w:hAnsi="Times New Roman" w:cs="Times New Roman"/>
          <w:sz w:val="31"/>
          <w:szCs w:val="31"/>
        </w:rPr>
        <w:t> </w:t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  <w:vertAlign w:val="subscript"/>
        </w:rPr>
        <w:t>Еа</w:t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1"/>
          <w:sz w:val="36"/>
          <w:szCs w:val="36"/>
          <w:vertAlign w:val="subscript"/>
        </w:rPr>
        <w:t>.</w:t>
      </w:r>
      <w:r>
        <w:rPr>
          <w:rFonts w:ascii="Times New Roman" w:hAnsi="Times New Roman" w:cs="Times New Roman"/>
          <w:sz w:val="36"/>
          <w:szCs w:val="36"/>
        </w:rPr>
        <w:t> </w:t>
      </w:r>
      <w:r>
        <w:rPr sz="25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5"/>
          <w:szCs w:val="25"/>
        </w:rPr>
        <w:t>ýо.]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643"/>
          <w:tab w:val="left" w:pos="1607"/>
        </w:tabs>
        <w:spacing w:before="0" w:after="0" w:line="374" w:lineRule="exact"/>
        <w:ind w:left="0" w:right="-4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3849623</wp:posOffset>
            </wp:positionH>
            <wp:positionV relativeFrom="paragraph">
              <wp:posOffset>263653</wp:posOffset>
            </wp:positionV>
            <wp:extent cx="1622229" cy="510856"/>
            <wp:effectExtent l="0" t="0" r="0" b="0"/>
            <wp:wrapNone/>
            <wp:docPr id="641" name="Freeform 64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849623" y="8555229"/>
                      <a:ext cx="1507929" cy="39655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624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  <w:vertAlign w:val="subscript"/>
                          </w:rPr>
                          <w:t>Ц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"/>
                            <w:sz w:val="24"/>
                            <w:szCs w:val="24"/>
                            <w:vertAlign w:val="subscript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4"/>
                            <w:szCs w:val="24"/>
                          </w:rPr>
                          <w:t>"1.o</w:t>
                        </w:r>
                        <w:r>
                          <w:rPr sz="24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position w:val="-14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  <w:vertAlign w:val="subscript"/>
                          </w:rPr>
                          <w:t>Ч'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58"/>
                            <w:sz w:val="24"/>
                            <w:szCs w:val="24"/>
                            <w:vertAlign w:val="subscript"/>
                          </w:rPr>
                          <w:t>ч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ý,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41"/>
                            <w:sz w:val="30"/>
                            <w:szCs w:val="30"/>
                          </w:rPr>
                          <w:t>ý</w:t>
                        </w:r>
                        <w:r>
                          <w:rPr sz="30" baseline="-2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56"/>
                            <w:position w:val="-25"/>
                            <w:sz w:val="30"/>
                            <w:szCs w:val="30"/>
                          </w:rPr>
                          <w:t>*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  <w:vertAlign w:val="subscript"/>
                          </w:rPr>
                          <w:t>Ф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0"/>
                            <w:sz w:val="30"/>
                            <w:szCs w:val="30"/>
                          </w:rPr>
                          <w:t>€</w:t>
                        </w:r>
                        <w:r>
                          <w:rPr sz="24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4"/>
                            <w:szCs w:val="24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</w:t>
                        </w:r>
                        <w:r>
                          <w:rPr sz="26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4"/>
                            <w:sz w:val="26"/>
                            <w:szCs w:val="26"/>
                          </w:rPr>
                          <w:t>^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Чlt 	Ф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sz w:val="15"/>
          <w:szCs w:val="15"/>
        </w:rPr>
        <w:t> </w:t>
      </w:r>
      <w:r>
        <w:rPr>
          <w:rFonts w:ascii="Times New Roman" w:hAnsi="Times New Roman" w:cs="Times New Roman"/>
          <w:sz w:val="15"/>
          <w:szCs w:val="15"/>
        </w:rPr>
        <w:t>  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уЮ 	ý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5"/>
          <w:sz w:val="15"/>
          <w:szCs w:val="15"/>
        </w:rPr>
        <w:t> </w:t>
      </w:r>
      <w:r>
        <w:rPr>
          <w:rFonts w:ascii="Times New Roman" w:hAnsi="Times New Roman" w:cs="Times New Roman"/>
          <w:sz w:val="15"/>
          <w:szCs w:val="15"/>
        </w:rPr>
        <w:t>   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ОО</w:t>
      </w:r>
      <w:r>
        <w:rPr>
          <w:rFonts w:ascii="Times New Roman" w:hAnsi="Times New Roman" w:cs="Times New Roman"/>
          <w:sz w:val="15"/>
          <w:szCs w:val="15"/>
        </w:rPr>
        <w:t> </w:t>
      </w:r>
      <w:r>
        <w:br w:type="textWrapping" w:clear="all"/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ý. </w:t>
      </w:r>
      <w:r>
        <w:rPr sz="30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30"/>
          <w:szCs w:val="30"/>
        </w:rPr>
        <w:t>я</w:t>
      </w:r>
      <w:r>
        <w:rPr sz="30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3"/>
          <w:position w:val="-1"/>
          <w:sz w:val="30"/>
          <w:szCs w:val="30"/>
        </w:rPr>
        <w:t> </w:t>
      </w:r>
      <w:r>
        <w:rPr sz="30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30"/>
          <w:szCs w:val="30"/>
        </w:rPr>
        <w:t>Е</w:t>
      </w:r>
      <w:r>
        <w:rPr sz="30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4"/>
          <w:position w:val="-1"/>
          <w:sz w:val="30"/>
          <w:szCs w:val="30"/>
        </w:rPr>
        <w:t> </w:t>
      </w:r>
      <w:r>
        <w:rPr sz="30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30"/>
          <w:szCs w:val="30"/>
        </w:rPr>
        <w:t>ý 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5519928</wp:posOffset>
            </wp:positionH>
            <wp:positionV relativeFrom="paragraph">
              <wp:posOffset>7366</wp:posOffset>
            </wp:positionV>
            <wp:extent cx="195619" cy="298246"/>
            <wp:effectExtent l="0" t="0" r="0" b="0"/>
            <wp:wrapNone/>
            <wp:docPr id="642" name="Freeform 64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519928" y="7641336"/>
                      <a:ext cx="81319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5510784</wp:posOffset>
            </wp:positionH>
            <wp:positionV relativeFrom="paragraph">
              <wp:posOffset>48515</wp:posOffset>
            </wp:positionV>
            <wp:extent cx="811273" cy="505777"/>
            <wp:effectExtent l="0" t="0" r="0" b="0"/>
            <wp:wrapNone/>
            <wp:docPr id="643" name="Freeform 64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510784" y="7682485"/>
                      <a:ext cx="696973" cy="39147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9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фо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964"/>
                          </w:tabs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ьý 	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ь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12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5474208</wp:posOffset>
            </wp:positionH>
            <wp:positionV relativeFrom="paragraph">
              <wp:posOffset>117095</wp:posOffset>
            </wp:positionV>
            <wp:extent cx="380212" cy="344233"/>
            <wp:effectExtent l="0" t="0" r="0" b="0"/>
            <wp:wrapNone/>
            <wp:docPr id="644" name="Freeform 64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474208" y="7926325"/>
                      <a:ext cx="265912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,*ц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348" w:lineRule="exact"/>
        <w:ind w:left="176" w:right="-40" w:firstLine="19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5474208</wp:posOffset>
            </wp:positionH>
            <wp:positionV relativeFrom="paragraph">
              <wp:posOffset>-57150</wp:posOffset>
            </wp:positionV>
            <wp:extent cx="270940" cy="206273"/>
            <wp:effectExtent l="0" t="0" r="0" b="0"/>
            <wp:wrapNone/>
            <wp:docPr id="645" name="Freeform 64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474208" y="8007097"/>
                      <a:ext cx="156640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rHдv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5504688</wp:posOffset>
            </wp:positionH>
            <wp:positionV relativeFrom="paragraph">
              <wp:posOffset>-31243</wp:posOffset>
            </wp:positionV>
            <wp:extent cx="808705" cy="344233"/>
            <wp:effectExtent l="0" t="0" r="0" b="0"/>
            <wp:wrapNone/>
            <wp:docPr id="646" name="Freeform 64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504688" y="8033004"/>
                      <a:ext cx="694405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9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н)ý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6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9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3520440</wp:posOffset>
            </wp:positionH>
            <wp:positionV relativeFrom="paragraph">
              <wp:posOffset>902208</wp:posOffset>
            </wp:positionV>
            <wp:extent cx="480205" cy="1378534"/>
            <wp:effectExtent l="0" t="0" r="0" b="0"/>
            <wp:wrapNone/>
            <wp:docPr id="647" name="Freeform 64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20440" y="8966455"/>
                      <a:ext cx="365905" cy="126423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19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lý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9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lд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455"/>
                          </w:tabs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lJ 	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?*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85" w:lineRule="exact"/>
                          <w:ind w:left="0" w:right="36" w:firstLine="0"/>
                          <w:jc w:val="right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;.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6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21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1"/>
                            <w:szCs w:val="21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2,к</w:t>
                        </w:r>
                        <w:r>
                          <w:rPr>
                            <w:rFonts w:ascii="Times New Roman" w:hAnsi="Times New Roman" w:cs="Times New Roman"/>
                            <w:sz w:val="36"/>
                            <w:szCs w:val="3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9"/>
          <w:szCs w:val="39"/>
        </w:rPr>
        <w:t>gЁ</w:t>
      </w:r>
      <w:r>
        <w:rPr sz="3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96"/>
          <w:sz w:val="39"/>
          <w:szCs w:val="39"/>
        </w:rPr>
        <w:t> </w:t>
      </w:r>
      <w:r>
        <w:rPr sz="39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39"/>
          <w:szCs w:val="39"/>
        </w:rPr>
        <w:t>х </w:t>
      </w:r>
      <w:r>
        <w:rPr sz="36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36"/>
          <w:szCs w:val="36"/>
        </w:rPr>
        <w:t>Ё о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5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хЁ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9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ýЕ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4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э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0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в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Е 9 </w:t>
      </w:r>
      <w:r>
        <w:rPr sz="4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5"/>
          <w:szCs w:val="45"/>
        </w:rPr>
        <w:t>ар</w:t>
      </w:r>
      <w:r>
        <w:rPr sz="4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sz w:val="45"/>
          <w:szCs w:val="45"/>
        </w:rPr>
        <w:t> </w:t>
      </w:r>
      <w:r>
        <w:rPr sz="4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0"/>
          <w:szCs w:val="40"/>
        </w:rPr>
        <w:t>з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Б</w:t>
      </w:r>
      <w:r>
        <w:rPr>
          <w:rFonts w:ascii="Times New Roman" w:hAnsi="Times New Roman" w:cs="Times New Roman"/>
          <w:sz w:val="23"/>
          <w:szCs w:val="23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ЁЁ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30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30"/>
          <w:szCs w:val="30"/>
        </w:rPr>
        <w:t>гёý</w:t>
      </w:r>
      <w:r>
        <w:rPr sz="30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9"/>
          <w:position w:val="-2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 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  <w:vertAlign w:val="subscript"/>
        </w:rPr>
        <w:t>ý</w:t>
      </w:r>
      <w:r>
        <w:rPr>
          <w:rFonts w:ascii="Times New Roman" w:hAnsi="Times New Roman" w:cs="Times New Roman"/>
          <w:sz w:val="27"/>
          <w:szCs w:val="27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5364479</wp:posOffset>
            </wp:positionH>
            <wp:positionV relativeFrom="paragraph">
              <wp:posOffset>50927</wp:posOffset>
            </wp:positionV>
            <wp:extent cx="254196" cy="557060"/>
            <wp:effectExtent l="0" t="0" r="0" b="0"/>
            <wp:wrapNone/>
            <wp:docPr id="648" name="Freeform 64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364479" y="9102853"/>
                      <a:ext cx="139896" cy="4427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72" w:lineRule="exact"/>
                          <w:ind w:left="0" w:right="0" w:firstLine="19"/>
                        </w:pPr>
                        <w:r>
                          <w:rPr sz="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6"/>
                            <w:szCs w:val="6"/>
                          </w:rPr>
                          <w:t>I</w:t>
                        </w:r>
                        <w:r>
                          <w:rPr>
                            <w:rFonts w:ascii="Times New Roman" w:hAnsi="Times New Roman" w:cs="Times New Roman"/>
                            <w:sz w:val="6"/>
                            <w:szCs w:val="6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14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l(d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9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la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l4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lсd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23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5361432</wp:posOffset>
            </wp:positionH>
            <wp:positionV relativeFrom="paragraph">
              <wp:posOffset>-123443</wp:posOffset>
            </wp:positionV>
            <wp:extent cx="315402" cy="344233"/>
            <wp:effectExtent l="0" t="0" r="0" b="0"/>
            <wp:wrapNone/>
            <wp:docPr id="649" name="Freeform 64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361432" y="9425941"/>
                      <a:ext cx="201102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lo.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1447800</wp:posOffset>
            </wp:positionH>
            <wp:positionV relativeFrom="paragraph">
              <wp:posOffset>18288</wp:posOffset>
            </wp:positionV>
            <wp:extent cx="148523" cy="206273"/>
            <wp:effectExtent l="0" t="0" r="0" b="0"/>
            <wp:wrapNone/>
            <wp:docPr id="650" name="Freeform 65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447800" y="9567672"/>
                      <a:ext cx="34223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IL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0" w:right="0" w:firstLine="120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а,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32" w:lineRule="exact"/>
        <w:ind w:left="0" w:right="0" w:firstLine="100"/>
      </w:pPr>
      <w:r/>
      <w:r>
        <w:rPr sz="24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8"/>
          <w:position w:val="-16"/>
          <w:sz w:val="24"/>
          <w:szCs w:val="24"/>
        </w:rPr>
        <w:t>о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ц].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4" w:space="0" w:equalWidth="0">
            <w:col w:w="1949" w:space="3247"/>
            <w:col w:w="263" w:space="101"/>
            <w:col w:w="2418" w:space="-37"/>
            <w:col w:w="1993" w:space="0"/>
          </w:cols>
          <w:docGrid w:linePitch="360"/>
        </w:sectPr>
        <w:spacing w:before="0" w:after="0" w:line="253" w:lineRule="exact"/>
        <w:ind w:left="0" w:right="0" w:firstLine="38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F</w:t>
      </w:r>
      <w:r>
        <w:rPr>
          <w:rFonts w:ascii="Times New Roman" w:hAnsi="Times New Roman" w:cs="Times New Roman"/>
          <w:sz w:val="21"/>
          <w:szCs w:val="21"/>
        </w:rPr>
        <w:t> </w:t>
      </w:r>
      <w:r/>
      <w:r>
        <w:br w:type="page"/>
      </w:r>
    </w:p>
    <w:p>
      <w:pPr>
        <w:spacing w:after="14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-311404</wp:posOffset>
            </wp:positionV>
            <wp:extent cx="7559040" cy="10692383"/>
            <wp:effectExtent l="0" t="0" r="0" b="0"/>
            <wp:wrapNone/>
            <wp:docPr id="651" name="Picture 65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/>
                    <pic:cNvPicPr>
                      <a:picLocks noChangeAspect="0" noChangeArrowheads="1"/>
                    </pic:cNvPicPr>
                  </pic:nvPicPr>
                  <pic:blipFill>
                    <a:blip r:embed="rId6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63" w:lineRule="exact"/>
        <w:ind w:left="8925" w:right="1678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658368</wp:posOffset>
            </wp:positionH>
            <wp:positionV relativeFrom="paragraph">
              <wp:posOffset>251713</wp:posOffset>
            </wp:positionV>
            <wp:extent cx="3128667" cy="426053"/>
            <wp:effectExtent l="0" t="0" r="0" b="0"/>
            <wp:wrapNone/>
            <wp:docPr id="652" name="Freeform 65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58368" y="836676"/>
                      <a:ext cx="3014367" cy="3117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4531"/>
                          </w:tabs>
                          <w:spacing w:before="0" w:after="0" w:line="490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	</w:t>
                        </w:r>
                        <w:r>
                          <w:rPr sz="25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83"/>
                            <w:position w:val="-13"/>
                            <w:sz w:val="25"/>
                            <w:szCs w:val="25"/>
                          </w:rPr>
                          <w:t>Ф</w:t>
                        </w: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  <w:vertAlign w:val="superscript"/>
                          </w:rPr>
                          <w:t>ол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(a)</w:t>
      </w:r>
      <w:r>
        <w:rPr>
          <w:rFonts w:ascii="Times New Roman" w:hAnsi="Times New Roman" w:cs="Times New Roman"/>
          <w:sz w:val="14"/>
          <w:szCs w:val="14"/>
        </w:rPr>
        <w:t> </w:t>
      </w:r>
      <w:r>
        <w:br w:type="textWrapping" w:clear="all"/>
      </w:r>
      <w:r>
        <w:rPr sz="25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87"/>
          <w:position w:val="-13"/>
          <w:sz w:val="25"/>
          <w:szCs w:val="25"/>
        </w:rPr>
        <w:t>ю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сti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51" w:lineRule="exact"/>
        <w:ind w:left="535" w:right="0" w:firstLine="8395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7"/>
          <w:sz w:val="30"/>
          <w:szCs w:val="30"/>
        </w:rPr>
        <w:t>ь</w:t>
      </w:r>
      <w:r>
        <w:rPr sz="1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15"/>
          <w:szCs w:val="15"/>
          <w:vertAlign w:val="subscript"/>
        </w:rPr>
        <w:t>ta)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5066"/>
          <w:tab w:val="left" w:pos="8944"/>
        </w:tabs>
        <w:spacing w:before="460" w:after="0" w:line="434" w:lineRule="exact"/>
        <w:ind w:left="535" w:right="0" w:firstLine="0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	</w:t>
      </w:r>
      <w:r>
        <w:rPr sz="30" baseline="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7"/>
          <w:sz w:val="30"/>
          <w:szCs w:val="30"/>
        </w:rPr>
        <w:t>о	</w:t>
      </w:r>
      <w:r>
        <w:rPr sz="12" baseline="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6"/>
          <w:sz w:val="12"/>
          <w:szCs w:val="12"/>
        </w:rPr>
        <w:t>|.a)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535" w:right="0" w:firstLine="8409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о\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535" w:right="0" w:firstLine="8414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б1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docGrid w:linePitch="360"/>
        </w:sectPr>
        <w:tabs>
          <w:tab w:val="left" w:pos="3131"/>
        </w:tabs>
        <w:spacing w:before="280" w:after="0" w:line="405" w:lineRule="exact"/>
        <w:ind w:left="535" w:right="0" w:firstLine="1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3557015</wp:posOffset>
            </wp:positionH>
            <wp:positionV relativeFrom="paragraph">
              <wp:posOffset>28448</wp:posOffset>
            </wp:positionV>
            <wp:extent cx="2694151" cy="475297"/>
            <wp:effectExtent l="0" t="0" r="0" b="0"/>
            <wp:wrapNone/>
            <wp:docPr id="653" name="Freeform 65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57015" y="1976628"/>
                      <a:ext cx="2579851" cy="36099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3878"/>
                          </w:tabs>
                          <w:spacing w:before="0" w:after="0" w:line="568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	</w:t>
                        </w:r>
                        <w:r>
                          <w:rPr sz="30" baseline="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47"/>
                            <w:position w:val="20"/>
                            <w:sz w:val="30"/>
                            <w:szCs w:val="30"/>
                          </w:rPr>
                          <w:t>ь</w:t>
                        </w: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  <w:vertAlign w:val="superscript"/>
                          </w:rPr>
                          <w:t>[л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6022847</wp:posOffset>
            </wp:positionH>
            <wp:positionV relativeFrom="paragraph">
              <wp:posOffset>211329</wp:posOffset>
            </wp:positionV>
            <wp:extent cx="279112" cy="504767"/>
            <wp:effectExtent l="0" t="0" r="0" b="0"/>
            <wp:wrapNone/>
            <wp:docPr id="654" name="Freeform 65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022847" y="2159509"/>
                      <a:ext cx="164812" cy="39046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tý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60" w:after="0" w:line="156" w:lineRule="exact"/>
                          <w:ind w:left="0" w:right="0" w:firstLine="4"/>
                        </w:pPr>
                        <w:r>
                          <w:rPr sz="1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3"/>
                            <w:szCs w:val="13"/>
                          </w:rPr>
                          <w:t>o.1</w:t>
                        </w:r>
                        <w:r>
                          <w:rPr>
                            <w:rFonts w:ascii="Times New Roman" w:hAnsi="Times New Roman" w:cs="Times New Roman"/>
                            <w:sz w:val="13"/>
                            <w:szCs w:val="1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2322576</wp:posOffset>
            </wp:positionH>
            <wp:positionV relativeFrom="paragraph">
              <wp:posOffset>314960</wp:posOffset>
            </wp:positionV>
            <wp:extent cx="215948" cy="344233"/>
            <wp:effectExtent l="0" t="0" r="0" b="0"/>
            <wp:wrapNone/>
            <wp:docPr id="655" name="Freeform 65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22576" y="2263140"/>
                      <a:ext cx="101648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	</w:t>
      </w:r>
      <w:r>
        <w:rPr sz="30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4"/>
          <w:sz w:val="30"/>
          <w:szCs w:val="30"/>
        </w:rPr>
        <w:t>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564" w:right="0" w:firstLine="0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оо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70" w:lineRule="exact"/>
        <w:ind w:left="564" w:right="0" w:firstLine="4"/>
      </w:pPr>
      <w:r/>
      <w:r>
        <w:rPr sz="3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9"/>
          <w:szCs w:val="39"/>
        </w:rPr>
        <w:t>s</w:t>
      </w:r>
      <w:r>
        <w:rPr>
          <w:rFonts w:ascii="Times New Roman" w:hAnsi="Times New Roman" w:cs="Times New Roman"/>
          <w:sz w:val="39"/>
          <w:szCs w:val="3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564" w:right="0" w:firstLine="4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о\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24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72" w:lineRule="exact"/>
        <w:ind w:left="9" w:right="-40" w:hanging="9"/>
        <w:jc w:val="both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ю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|.r)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6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3566159</wp:posOffset>
            </wp:positionH>
            <wp:positionV relativeFrom="paragraph">
              <wp:posOffset>114808</wp:posOffset>
            </wp:positionV>
            <wp:extent cx="216497" cy="424243"/>
            <wp:effectExtent l="0" t="0" r="0" b="0"/>
            <wp:wrapNone/>
            <wp:docPr id="656" name="Freeform 65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66159" y="2673859"/>
                      <a:ext cx="102197" cy="30994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88" w:lineRule="exact"/>
                          <w:ind w:left="0" w:right="0" w:firstLine="0"/>
                        </w:pPr>
                        <w:r>
                          <w:rPr sz="30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60"/>
                            <w:position w:val="-21"/>
                            <w:sz w:val="30"/>
                            <w:szCs w:val="30"/>
                          </w:rPr>
                          <w:t>ý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N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tabs>
          <w:tab w:val="left" w:pos="1929"/>
        </w:tabs>
        <w:spacing w:before="0" w:after="0" w:line="399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3569208</wp:posOffset>
            </wp:positionH>
            <wp:positionV relativeFrom="paragraph">
              <wp:posOffset>21336</wp:posOffset>
            </wp:positionV>
            <wp:extent cx="230573" cy="229266"/>
            <wp:effectExtent l="0" t="0" r="0" b="0"/>
            <wp:wrapNone/>
            <wp:docPr id="657" name="Freeform 65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69208" y="2922271"/>
                      <a:ext cx="116273" cy="11496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ta)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ь	</w:t>
      </w:r>
      <w:r>
        <w:rPr sz="24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8"/>
          <w:position w:val="1"/>
          <w:sz w:val="24"/>
          <w:szCs w:val="24"/>
        </w:rPr>
        <w:t>$</w:t>
      </w:r>
      <w:r>
        <w:rPr sz="15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15"/>
          <w:szCs w:val="15"/>
          <w:vertAlign w:val="superscript"/>
        </w:rPr>
        <w:t>lг)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9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6028944</wp:posOffset>
            </wp:positionH>
            <wp:positionV relativeFrom="paragraph">
              <wp:posOffset>63753</wp:posOffset>
            </wp:positionV>
            <wp:extent cx="313691" cy="504405"/>
            <wp:effectExtent l="0" t="0" r="0" b="0"/>
            <wp:wrapNone/>
            <wp:docPr id="658" name="Freeform 65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028944" y="2622804"/>
                      <a:ext cx="199391" cy="39010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614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56"/>
                            <w:sz w:val="30"/>
                            <w:szCs w:val="30"/>
                          </w:rPr>
                          <w:t>ý</w:t>
                        </w:r>
                        <w:r>
                          <w:rPr sz="30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47"/>
                            <w:position w:val="-12"/>
                            <w:sz w:val="30"/>
                            <w:szCs w:val="30"/>
                          </w:rPr>
                          <w:t>ь</w:t>
                        </w:r>
                        <w:r>
                          <w:rPr sz="22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6"/>
                            <w:sz w:val="22"/>
                            <w:szCs w:val="22"/>
                          </w:rPr>
                          <w:t>ц9 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4" w:space="0" w:equalWidth="0">
            <w:col w:w="820" w:space="2341"/>
            <w:col w:w="232" w:space="1731"/>
            <w:col w:w="2120" w:space="1757"/>
            <w:col w:w="537" w:space="0"/>
          </w:cols>
          <w:docGrid w:linePitch="360"/>
        </w:sectPr>
        <w:spacing w:before="0" w:after="0" w:line="424" w:lineRule="exact"/>
        <w:ind w:left="0" w:right="0" w:firstLine="0"/>
      </w:pPr>
      <w:r/>
      <w:r>
        <w:rPr sz="30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8"/>
          <w:position w:val="-18"/>
          <w:sz w:val="30"/>
          <w:szCs w:val="30"/>
        </w:rPr>
        <w:t>t</w:t>
      </w:r>
      <w:r>
        <w:rPr>
          <w:rFonts w:ascii="Times New Roman" w:hAnsi="Times New Roman" w:cs="Times New Roman"/>
          <w:sz w:val="30"/>
          <w:szCs w:val="30"/>
        </w:rPr>
        <w:t>  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o{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3166"/>
          <w:tab w:val="left" w:pos="5115"/>
          <w:tab w:val="left" w:pos="7049"/>
          <w:tab w:val="left" w:pos="8993"/>
        </w:tabs>
        <w:spacing w:before="0" w:after="0" w:line="707" w:lineRule="exact"/>
        <w:ind w:left="584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697991</wp:posOffset>
            </wp:positionH>
            <wp:positionV relativeFrom="paragraph">
              <wp:posOffset>-3048</wp:posOffset>
            </wp:positionV>
            <wp:extent cx="215948" cy="344233"/>
            <wp:effectExtent l="0" t="0" r="0" b="0"/>
            <wp:wrapNone/>
            <wp:docPr id="659" name="Freeform 65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97991" y="3339085"/>
                      <a:ext cx="101648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60"/>
          <w:position w:val="-14"/>
          <w:sz w:val="30"/>
          <w:szCs w:val="30"/>
        </w:rPr>
        <w:t>ý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	</w:t>
      </w:r>
      <w:r>
        <w:rPr sz="30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60"/>
          <w:position w:val="-9"/>
          <w:sz w:val="30"/>
          <w:szCs w:val="30"/>
        </w:rPr>
        <w:t>о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  <w:vertAlign w:val="superscript"/>
        </w:rPr>
        <w:t>ол	</w:t>
      </w:r>
      <w:r>
        <w:rPr sz="14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14"/>
          <w:szCs w:val="14"/>
        </w:rPr>
        <w:t>=i-	</w:t>
      </w:r>
      <w:r>
        <w:rPr sz="30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30"/>
          <w:szCs w:val="30"/>
        </w:rPr>
        <w:t>о	</w:t>
      </w:r>
      <w:r>
        <w:rPr sz="30" baseline="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0"/>
          <w:sz w:val="30"/>
          <w:szCs w:val="30"/>
        </w:rPr>
        <w:t>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docGrid w:linePitch="360"/>
        </w:sectPr>
        <w:spacing w:before="680" w:after="0" w:line="217" w:lineRule="exact"/>
        <w:ind w:left="584" w:right="0" w:firstLine="19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6047232</wp:posOffset>
            </wp:positionH>
            <wp:positionV relativeFrom="paragraph">
              <wp:posOffset>47753</wp:posOffset>
            </wp:positionV>
            <wp:extent cx="321742" cy="505777"/>
            <wp:effectExtent l="0" t="0" r="0" b="0"/>
            <wp:wrapNone/>
            <wp:docPr id="660" name="Freeform 66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047232" y="3875533"/>
                      <a:ext cx="207442" cy="39147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ý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4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ý*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3584447</wp:posOffset>
            </wp:positionH>
            <wp:positionV relativeFrom="paragraph">
              <wp:posOffset>103379</wp:posOffset>
            </wp:positionV>
            <wp:extent cx="234859" cy="623353"/>
            <wp:effectExtent l="0" t="0" r="0" b="0"/>
            <wp:wrapNone/>
            <wp:docPr id="661" name="Freeform 66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84447" y="3931159"/>
                      <a:ext cx="120559" cy="5090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60" w:after="0" w:line="217" w:lineRule="exact"/>
                          <w:ind w:left="0" w:right="0" w:firstLine="9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сa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9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cn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6053328</wp:posOffset>
            </wp:positionH>
            <wp:positionV relativeFrom="paragraph">
              <wp:posOffset>319024</wp:posOffset>
            </wp:positionV>
            <wp:extent cx="216497" cy="344233"/>
            <wp:effectExtent l="0" t="0" r="0" b="0"/>
            <wp:wrapNone/>
            <wp:docPr id="662" name="Freeform 66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053328" y="4146804"/>
                      <a:ext cx="102197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ý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716280</wp:posOffset>
            </wp:positionH>
            <wp:positionV relativeFrom="paragraph">
              <wp:posOffset>450089</wp:posOffset>
            </wp:positionV>
            <wp:extent cx="216497" cy="344233"/>
            <wp:effectExtent l="0" t="0" r="0" b="0"/>
            <wp:wrapNone/>
            <wp:docPr id="663" name="Freeform 66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16280" y="4277869"/>
                      <a:ext cx="102197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ý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cn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after="27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00" w:lineRule="exact"/>
        <w:ind w:left="3185" w:right="248" w:firstLine="0"/>
        <w:jc w:val="both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=i-</w:t>
      </w:r>
      <w:r>
        <w:rPr>
          <w:rFonts w:ascii="Times New Roman" w:hAnsi="Times New Roman" w:cs="Times New Roman"/>
          <w:sz w:val="12"/>
          <w:szCs w:val="12"/>
        </w:rPr>
        <w:t> </w:t>
      </w:r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&lt;-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93" w:lineRule="exact"/>
        <w:ind w:left="3185" w:right="0" w:firstLine="0"/>
      </w:pPr>
      <w:r/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ctl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39" w:lineRule="exact"/>
        <w:ind w:left="3195" w:right="-40" w:firstLine="0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2356104</wp:posOffset>
            </wp:positionH>
            <wp:positionV relativeFrom="paragraph">
              <wp:posOffset>-95759</wp:posOffset>
            </wp:positionV>
            <wp:extent cx="395380" cy="313575"/>
            <wp:effectExtent l="0" t="0" r="0" b="0"/>
            <wp:wrapNone/>
            <wp:docPr id="664" name="Freeform 66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6104" y="5019548"/>
                      <a:ext cx="281080" cy="19927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13" w:lineRule="exact"/>
                          <w:ind w:left="0" w:right="0" w:firstLine="0"/>
                        </w:pP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Осп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2359151</wp:posOffset>
            </wp:positionH>
            <wp:positionV relativeFrom="paragraph">
              <wp:posOffset>161544</wp:posOffset>
            </wp:positionV>
            <wp:extent cx="476519" cy="275253"/>
            <wp:effectExtent l="0" t="0" r="0" b="0"/>
            <wp:wrapNone/>
            <wp:docPr id="665" name="Freeform 66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59151" y="5276851"/>
                      <a:ext cx="362219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</w:rPr>
                          <w:t>с.,1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OO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#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8"/>
          <w:sz w:val="21"/>
          <w:szCs w:val="21"/>
        </w:rPr>
        <w:t> </w:t>
      </w:r>
      <w:r>
        <w:rPr sz="17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17"/>
          <w:szCs w:val="17"/>
        </w:rPr>
        <w:t>c.l</w:t>
      </w:r>
      <w:r>
        <w:rPr>
          <w:rFonts w:ascii="Times New Roman" w:hAnsi="Times New Roman" w:cs="Times New Roman"/>
          <w:sz w:val="17"/>
          <w:szCs w:val="17"/>
        </w:rPr>
        <w:t>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NоФ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19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0" w:right="0" w:firstLine="0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&lt;.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68" w:lineRule="exact"/>
        <w:ind w:left="0" w:right="0" w:firstLine="0"/>
      </w:pPr>
      <w:r/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&lt;г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68" w:lineRule="exact"/>
        <w:ind w:left="0" w:right="0" w:firstLine="0"/>
      </w:pPr>
      <w:r/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с.]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3596640</wp:posOffset>
            </wp:positionH>
            <wp:positionV relativeFrom="paragraph">
              <wp:posOffset>54863</wp:posOffset>
            </wp:positionV>
            <wp:extent cx="326159" cy="163334"/>
            <wp:effectExtent l="0" t="0" r="0" b="0"/>
            <wp:wrapNone/>
            <wp:docPr id="666" name="Freeform 66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96640" y="5186172"/>
                      <a:ext cx="211859" cy="4903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268"/>
                          </w:tabs>
                          <w:spacing w:before="0" w:after="0" w:line="77" w:lineRule="exact"/>
                          <w:ind w:left="0" w:right="0" w:firstLine="0"/>
                        </w:pPr>
                        <w:r>
                          <w:rPr sz="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6"/>
                            <w:szCs w:val="6"/>
                          </w:rPr>
                          <w:t>* 	</w:t>
                        </w:r>
                        <w:r>
                          <w:rPr sz="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6"/>
                            <w:szCs w:val="6"/>
                          </w:rPr>
                          <w:t>(t|</w:t>
                        </w:r>
                        <w:r>
                          <w:rPr>
                            <w:rFonts w:ascii="Times New Roman" w:hAnsi="Times New Roman" w:cs="Times New Roman"/>
                            <w:sz w:val="6"/>
                            <w:szCs w:val="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3596640</wp:posOffset>
            </wp:positionH>
            <wp:positionV relativeFrom="paragraph">
              <wp:posOffset>133350</wp:posOffset>
            </wp:positionV>
            <wp:extent cx="428028" cy="275253"/>
            <wp:effectExtent l="0" t="0" r="0" b="0"/>
            <wp:wrapNone/>
            <wp:docPr id="667" name="Freeform 66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96640" y="5264659"/>
                      <a:ext cx="313728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NOcn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с\оо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4815840</wp:posOffset>
            </wp:positionH>
            <wp:positionV relativeFrom="paragraph">
              <wp:posOffset>98298</wp:posOffset>
            </wp:positionV>
            <wp:extent cx="217166" cy="391960"/>
            <wp:effectExtent l="0" t="0" r="0" b="0"/>
            <wp:wrapNone/>
            <wp:docPr id="668" name="Freeform 66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815840" y="4671569"/>
                      <a:ext cx="102866" cy="2776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93" w:lineRule="exact"/>
                          <w:ind w:left="0" w:right="0" w:firstLine="0"/>
                        </w:pPr>
                        <w:r>
                          <w:rPr sz="1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6"/>
                            <w:szCs w:val="16"/>
                          </w:rPr>
                          <w:t>&lt;.</w:t>
                        </w: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68" w:lineRule="exact"/>
                          <w:ind w:left="0" w:right="0" w:firstLine="4"/>
                        </w:pP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</w:rPr>
                          <w:t>&lt;-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4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с!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27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3" w:space="0" w:equalWidth="0">
            <w:col w:w="3694" w:space="1459"/>
            <w:col w:w="618" w:space="1325"/>
            <w:col w:w="505" w:space="0"/>
          </w:cols>
          <w:docGrid w:linePitch="360"/>
        </w:sectPr>
        <w:spacing w:before="0" w:after="0" w:line="132" w:lineRule="exact"/>
        <w:ind w:left="0" w:right="-40" w:firstLine="0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4821935</wp:posOffset>
            </wp:positionH>
            <wp:positionV relativeFrom="paragraph">
              <wp:posOffset>-124205</wp:posOffset>
            </wp:positionV>
            <wp:extent cx="389574" cy="321240"/>
            <wp:effectExtent l="0" t="0" r="0" b="0"/>
            <wp:wrapNone/>
            <wp:docPr id="669" name="Freeform 66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821935" y="4973575"/>
                      <a:ext cx="275274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о&lt;-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+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sz w:val="18"/>
          <w:szCs w:val="18"/>
        </w:rPr>
        <w:t> </w:t>
      </w:r>
      <w:r>
        <w:rPr>
          <w:rFonts w:ascii="Times New Roman" w:hAnsi="Times New Roman" w:cs="Times New Roman"/>
          <w:sz w:val="18"/>
          <w:szCs w:val="18"/>
        </w:rPr>
        <w:t> </w:t>
      </w:r>
      <w:r>
        <w:rPr sz="1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13"/>
          <w:szCs w:val="13"/>
        </w:rPr>
        <w:t>С,]</w:t>
      </w:r>
      <w:r>
        <w:rPr>
          <w:rFonts w:ascii="Times New Roman" w:hAnsi="Times New Roman" w:cs="Times New Roman"/>
          <w:sz w:val="13"/>
          <w:szCs w:val="13"/>
        </w:rPr>
        <w:t>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сt,I 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оо</w:t>
      </w:r>
      <w:r>
        <w:rPr>
          <w:rFonts w:ascii="Times New Roman" w:hAnsi="Times New Roman" w:cs="Times New Roman"/>
          <w:sz w:val="18"/>
          <w:szCs w:val="18"/>
        </w:rPr>
        <w:t> 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cjO.a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after="22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641" w:right="0" w:firstLine="6455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3602735</wp:posOffset>
            </wp:positionH>
            <wp:positionV relativeFrom="paragraph">
              <wp:posOffset>-124461</wp:posOffset>
            </wp:positionV>
            <wp:extent cx="219025" cy="490029"/>
            <wp:effectExtent l="0" t="0" r="0" b="0"/>
            <wp:wrapNone/>
            <wp:docPr id="670" name="Freeform 67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602735" y="5598160"/>
                      <a:ext cx="104725" cy="37572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93" w:lineRule="exact"/>
                          <w:ind w:left="0" w:right="0" w:firstLine="0"/>
                        </w:pPr>
                        <w:r>
                          <w:rPr sz="1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6"/>
                            <w:szCs w:val="16"/>
                          </w:rPr>
                          <w:t>cn</w:t>
                        </w: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68" w:lineRule="exact"/>
                          <w:ind w:left="0" w:right="0" w:firstLine="0"/>
                        </w:pP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</w:rPr>
                          <w:t>&lt;э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6" w:lineRule="exact"/>
                          <w:ind w:left="0" w:right="0" w:firstLine="4"/>
                        </w:pPr>
                        <w:r>
                          <w:rPr sz="30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60"/>
                            <w:position w:val="-13"/>
                            <w:sz w:val="30"/>
                            <w:szCs w:val="30"/>
                          </w:rPr>
                          <w:t>о</w:t>
                        </w: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и)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4837176</wp:posOffset>
            </wp:positionH>
            <wp:positionV relativeFrom="paragraph">
              <wp:posOffset>-127000</wp:posOffset>
            </wp:positionV>
            <wp:extent cx="206568" cy="402024"/>
            <wp:effectExtent l="0" t="0" r="0" b="0"/>
            <wp:wrapNone/>
            <wp:docPr id="671" name="Freeform 67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837176" y="5595621"/>
                      <a:ext cx="92268" cy="28772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53" w:lineRule="exact"/>
                          <w:ind w:left="0" w:right="0" w:firstLine="0"/>
                        </w:pPr>
                        <w:r>
                          <w:rPr sz="33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44"/>
                            <w:position w:val="-24"/>
                            <w:sz w:val="33"/>
                            <w:szCs w:val="33"/>
                          </w:rPr>
                          <w:t>s</w:t>
                        </w: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</w:rPr>
                          <w:t>a,l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2365248</wp:posOffset>
            </wp:positionH>
            <wp:positionV relativeFrom="paragraph">
              <wp:posOffset>-112523</wp:posOffset>
            </wp:positionV>
            <wp:extent cx="218996" cy="496379"/>
            <wp:effectExtent l="0" t="0" r="0" b="0"/>
            <wp:wrapNone/>
            <wp:docPr id="672" name="Freeform 67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65248" y="5610098"/>
                      <a:ext cx="104696" cy="38207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05" w:lineRule="exact"/>
                          <w:ind w:left="0" w:right="0" w:firstLine="0"/>
                        </w:pP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сa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4"/>
                        </w:pPr>
                        <w:r>
                          <w:rPr sz="30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60"/>
                            <w:position w:val="-14"/>
                            <w:sz w:val="30"/>
                            <w:szCs w:val="30"/>
                          </w:rPr>
                          <w:t>о</w:t>
                        </w:r>
                        <w:r>
                          <w:rPr sz="1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3"/>
                            <w:szCs w:val="13"/>
                          </w:rPr>
                          <w:t>ta)</w:t>
                        </w:r>
                        <w:r>
                          <w:rPr>
                            <w:rFonts w:ascii="Times New Roman" w:hAnsi="Times New Roman" w:cs="Times New Roman"/>
                            <w:sz w:val="13"/>
                            <w:szCs w:val="1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3218"/>
          <w:tab w:val="left" w:pos="5167"/>
          <w:tab w:val="left" w:pos="7106"/>
          <w:tab w:val="left" w:pos="9050"/>
        </w:tabs>
        <w:spacing w:before="62" w:after="0" w:line="547" w:lineRule="exact"/>
        <w:ind w:left="717" w:right="1608" w:hanging="76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2426207</wp:posOffset>
            </wp:positionH>
            <wp:positionV relativeFrom="paragraph">
              <wp:posOffset>432053</wp:posOffset>
            </wp:positionV>
            <wp:extent cx="2451578" cy="578338"/>
            <wp:effectExtent l="0" t="0" r="0" b="0"/>
            <wp:wrapNone/>
            <wp:docPr id="673" name="Freeform 67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426207" y="6366510"/>
                      <a:ext cx="2337278" cy="46403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730" w:lineRule="exact"/>
                          <w:ind w:left="0" w:right="0" w:firstLine="0"/>
                        </w:pPr>
                        <w:r>
                          <w:rPr sz="51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277"/>
                            <w:position w:val="-16"/>
                            <w:sz w:val="51"/>
                            <w:szCs w:val="51"/>
                          </w:rPr>
                          <w:t>g</w:t>
                        </w: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sz w:val="39"/>
                            <w:szCs w:val="39"/>
                          </w:rPr>
                          <w:t>,</w:t>
                        </w:r>
                        <w:r>
                          <w:rPr>
                            <w:rFonts w:ascii="Times New Roman" w:hAnsi="Times New Roman" w:cs="Times New Roman"/>
                            <w:sz w:val="39"/>
                            <w:szCs w:val="39"/>
                          </w:rPr>
                          <w:t> </w:t>
                        </w:r>
                        <w:r>
                          <w:rPr sz="51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"/>
                            <w:position w:val="-16"/>
                            <w:sz w:val="51"/>
                            <w:szCs w:val="5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51"/>
                            <w:szCs w:val="51"/>
                          </w:rPr>
                          <w:t>  </w:t>
                        </w: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203"/>
                            <w:sz w:val="39"/>
                            <w:szCs w:val="39"/>
                          </w:rPr>
                          <w:t>о</w:t>
                        </w:r>
                        <w:r>
                          <w:rPr sz="51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1"/>
                            <w:sz w:val="51"/>
                            <w:szCs w:val="51"/>
                          </w:rPr>
                          <w:t>i</w:t>
                        </w:r>
                        <w:r>
                          <w:rPr sz="51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67"/>
                            <w:position w:val="-21"/>
                            <w:sz w:val="51"/>
                            <w:szCs w:val="51"/>
                          </w:rPr>
                          <w:t> </w:t>
                        </w: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sz w:val="39"/>
                            <w:szCs w:val="39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9"/>
                            <w:szCs w:val="39"/>
                          </w:rPr>
                          <w:t>  </w:t>
                        </w: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9"/>
                            <w:szCs w:val="39"/>
                          </w:rPr>
                          <w:t>о5lн</w:t>
                        </w: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5"/>
                            <w:sz w:val="39"/>
                            <w:szCs w:val="39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9"/>
                            <w:szCs w:val="39"/>
                          </w:rPr>
                          <w:t>    </w:t>
                        </w:r>
                        <w:r>
                          <w:rPr sz="39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39"/>
                            <w:szCs w:val="39"/>
                          </w:rPr>
                          <w:t>Ф</w:t>
                        </w:r>
                        <w:r>
                          <w:rPr sz="39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position w:val="1"/>
                            <w:sz w:val="39"/>
                            <w:szCs w:val="39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9"/>
                            <w:szCs w:val="39"/>
                          </w:rPr>
                          <w:t>  </w:t>
                        </w: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9"/>
                            <w:szCs w:val="39"/>
                          </w:rPr>
                          <w:t>?</w:t>
                        </w: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sz w:val="39"/>
                            <w:szCs w:val="39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ý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2429255</wp:posOffset>
            </wp:positionH>
            <wp:positionV relativeFrom="paragraph">
              <wp:posOffset>486918</wp:posOffset>
            </wp:positionV>
            <wp:extent cx="2431231" cy="1039004"/>
            <wp:effectExtent l="0" t="0" r="0" b="0"/>
            <wp:wrapNone/>
            <wp:docPr id="674" name="Freeform 67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429255" y="6421375"/>
                      <a:ext cx="2316931" cy="92470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796" w:lineRule="exact"/>
                          <w:ind w:left="0" w:right="0" w:firstLine="0"/>
                          <w:jc w:val="right"/>
                        </w:pPr>
                        <w:r>
                          <w:rPr sz="5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51"/>
                            <w:szCs w:val="51"/>
                          </w:rPr>
                          <w:t>ьЁ;,r</w:t>
                        </w:r>
                        <w:r>
                          <w:rPr sz="5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97"/>
                            <w:sz w:val="51"/>
                            <w:szCs w:val="51"/>
                          </w:rPr>
                          <w:t> </w:t>
                        </w:r>
                        <w:r>
                          <w:rPr sz="51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4"/>
                            <w:sz w:val="51"/>
                            <w:szCs w:val="51"/>
                          </w:rPr>
                          <w:t>З</w:t>
                        </w:r>
                        <w:r>
                          <w:rPr sz="51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84"/>
                            <w:position w:val="4"/>
                            <w:sz w:val="51"/>
                            <w:szCs w:val="5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51"/>
                            <w:szCs w:val="51"/>
                          </w:rPr>
                          <w:t> </w:t>
                        </w:r>
                        <w:r>
                          <w:rPr sz="51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51"/>
                            <w:szCs w:val="51"/>
                          </w:rPr>
                          <w:t>Ьi</w:t>
                        </w:r>
                        <w:r>
                          <w:rPr>
                            <w:rFonts w:ascii="Times New Roman" w:hAnsi="Times New Roman" w:cs="Times New Roman"/>
                            <w:sz w:val="51"/>
                            <w:szCs w:val="51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4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9"/>
                            <w:szCs w:val="49"/>
                          </w:rPr>
                          <w:t>ЕagEEBi</w:t>
                        </w:r>
                        <w:r>
                          <w:rPr sz="4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5"/>
                            <w:sz w:val="49"/>
                            <w:szCs w:val="49"/>
                          </w:rPr>
                          <w:t> </w:t>
                        </w:r>
                        <w:r>
                          <w:rPr sz="58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58"/>
                            <w:szCs w:val="58"/>
                          </w:rPr>
                          <w:t>ЕаýiЁЕ</w:t>
                        </w:r>
                        <w:r>
                          <w:rPr>
                            <w:rFonts w:ascii="Times New Roman" w:hAnsi="Times New Roman" w:cs="Times New Roman"/>
                            <w:sz w:val="58"/>
                            <w:szCs w:val="5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6126479</wp:posOffset>
            </wp:positionH>
            <wp:positionV relativeFrom="paragraph">
              <wp:posOffset>480821</wp:posOffset>
            </wp:positionV>
            <wp:extent cx="357980" cy="321240"/>
            <wp:effectExtent l="0" t="0" r="0" b="0"/>
            <wp:wrapNone/>
            <wp:docPr id="675" name="Freeform 67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126479" y="6415278"/>
                      <a:ext cx="243680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t-Ф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6126479</wp:posOffset>
            </wp:positionH>
            <wp:positionV relativeFrom="paragraph">
              <wp:posOffset>535685</wp:posOffset>
            </wp:positionV>
            <wp:extent cx="812218" cy="739711"/>
            <wp:effectExtent l="0" t="0" r="0" b="0"/>
            <wp:wrapNone/>
            <wp:docPr id="676" name="Freeform 67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126479" y="6470142"/>
                      <a:ext cx="697918" cy="62541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33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(-)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0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  </w:t>
                        </w: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  <w:vertAlign w:val="subscript"/>
                          </w:rPr>
                          <w:t>al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4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tл\J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4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ý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8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ýЕ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9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</w:t>
                        </w:r>
                        <w:r>
                          <w:rPr sz="2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9"/>
                            <w:szCs w:val="29"/>
                          </w:rPr>
                          <w:t>э</w:t>
                        </w:r>
                        <w:r>
                          <w:rPr>
                            <w:rFonts w:ascii="Times New Roman" w:hAnsi="Times New Roman" w:cs="Times New Roman"/>
                            <w:sz w:val="29"/>
                            <w:szCs w:val="2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,/)	</w:t>
      </w:r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  <w:vertAlign w:val="superscript"/>
        </w:rPr>
        <w:t>ta)	</w:t>
      </w:r>
      <w:r>
        <w:rPr sz="15" baseline="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6"/>
          <w:sz w:val="15"/>
          <w:szCs w:val="15"/>
        </w:rPr>
        <w:t>Ln	</w:t>
      </w:r>
      <w:r>
        <w:rPr sz="17" baseline="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8"/>
          <w:sz w:val="17"/>
          <w:szCs w:val="17"/>
        </w:rPr>
        <w:t>и)	</w:t>
      </w:r>
      <w:r>
        <w:rPr sz="28" baseline="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0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 </w:t>
      </w:r>
      <w:r>
        <w:rPr sz="33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76"/>
          <w:position w:val="-13"/>
          <w:sz w:val="33"/>
          <w:szCs w:val="33"/>
        </w:rPr>
        <w:t>о</w:t>
      </w:r>
      <w:r>
        <w:rPr sz="3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3"/>
          <w:szCs w:val="33"/>
        </w:rPr>
        <w:t>ri()a</w:t>
      </w:r>
      <w:r>
        <w:rPr sz="3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3"/>
          <w:sz w:val="33"/>
          <w:szCs w:val="33"/>
        </w:rPr>
        <w:t>5</w:t>
      </w:r>
      <w:r>
        <w:rPr sz="33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6"/>
          <w:sz w:val="33"/>
          <w:szCs w:val="33"/>
        </w:rPr>
        <w:t>=</w:t>
      </w:r>
      <w:r>
        <w:rPr sz="33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position w:val="-26"/>
          <w:sz w:val="33"/>
          <w:szCs w:val="33"/>
        </w:rPr>
        <w:t> </w:t>
      </w:r>
      <w:r>
        <w:rPr>
          <w:rFonts w:ascii="Times New Roman" w:hAnsi="Times New Roman" w:cs="Times New Roman"/>
          <w:sz w:val="33"/>
          <w:szCs w:val="33"/>
        </w:rPr>
        <w:t>   </w:t>
      </w:r>
      <w:r>
        <w:rPr sz="33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33"/>
          <w:szCs w:val="33"/>
        </w:rPr>
        <w:t>цн</w:t>
      </w:r>
      <w:r>
        <w:rPr>
          <w:rFonts w:ascii="Times New Roman" w:hAnsi="Times New Roman" w:cs="Times New Roman"/>
          <w:sz w:val="33"/>
          <w:szCs w:val="33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docGrid w:linePitch="360"/>
        </w:sectPr>
        <w:spacing w:before="280" w:after="0" w:line="398" w:lineRule="exact"/>
        <w:ind w:left="641" w:right="0" w:firstLine="81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6132576</wp:posOffset>
            </wp:positionH>
            <wp:positionV relativeFrom="paragraph">
              <wp:posOffset>64262</wp:posOffset>
            </wp:positionV>
            <wp:extent cx="575301" cy="298246"/>
            <wp:effectExtent l="0" t="0" r="0" b="0"/>
            <wp:wrapNone/>
            <wp:docPr id="677" name="Freeform 67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132576" y="6986016"/>
                      <a:ext cx="461001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tJ(d.4о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6135623</wp:posOffset>
            </wp:positionH>
            <wp:positionV relativeFrom="paragraph">
              <wp:posOffset>155703</wp:posOffset>
            </wp:positionV>
            <wp:extent cx="803307" cy="298246"/>
            <wp:effectExtent l="0" t="0" r="0" b="0"/>
            <wp:wrapNone/>
            <wp:docPr id="678" name="Freeform 67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135623" y="7077457"/>
                      <a:ext cx="689007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</w:rPr>
                          <w:t>сd' 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а.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)4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Ф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4904232</wp:posOffset>
            </wp:positionH>
            <wp:positionV relativeFrom="paragraph">
              <wp:posOffset>362966</wp:posOffset>
            </wp:positionV>
            <wp:extent cx="1001874" cy="546925"/>
            <wp:effectExtent l="0" t="0" r="0" b="0"/>
            <wp:wrapNone/>
            <wp:docPr id="679" name="Freeform 67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904232" y="7284720"/>
                      <a:ext cx="887574" cy="43262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681" w:lineRule="exact"/>
                          <w:ind w:left="0" w:right="0" w:firstLine="0"/>
                        </w:pP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93"/>
                            <w:sz w:val="36"/>
                            <w:szCs w:val="36"/>
                          </w:rPr>
                          <w:t>Ё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  <w:vertAlign w:val="subscript"/>
                          </w:rPr>
                          <w:t>о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58"/>
                            <w:sz w:val="30"/>
                            <w:szCs w:val="30"/>
                            <w:vertAlign w:val="subscript"/>
                          </w:rPr>
                          <w:t> 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 </w:t>
                        </w:r>
                        <w:r>
                          <w:rPr sz="4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48"/>
                            <w:sz w:val="48"/>
                            <w:szCs w:val="48"/>
                          </w:rPr>
                          <w:t>t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6"/>
                            <w:sz w:val="30"/>
                            <w:szCs w:val="30"/>
                            <w:vertAlign w:val="subscript"/>
                          </w:rPr>
                          <w:t>д</w:t>
                        </w:r>
                        <w:r>
                          <w:rPr sz="4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8"/>
                            <w:szCs w:val="48"/>
                          </w:rPr>
                          <w:t> </w:t>
                        </w:r>
                        <w:r>
                          <w:rPr sz="3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4"/>
                            <w:szCs w:val="34"/>
                          </w:rPr>
                          <w:t>Е,*,*</w:t>
                        </w:r>
                        <w:r>
                          <w:rPr>
                            <w:rFonts w:ascii="Times New Roman" w:hAnsi="Times New Roman" w:cs="Times New Roman"/>
                            <w:sz w:val="34"/>
                            <w:szCs w:val="3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6138671</wp:posOffset>
            </wp:positionH>
            <wp:positionV relativeFrom="paragraph">
              <wp:posOffset>361443</wp:posOffset>
            </wp:positionV>
            <wp:extent cx="803134" cy="500938"/>
            <wp:effectExtent l="0" t="0" r="0" b="0"/>
            <wp:wrapNone/>
            <wp:docPr id="680" name="Freeform 68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138671" y="7283197"/>
                      <a:ext cx="688834" cy="38663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29" w:lineRule="exact"/>
                          <w:ind w:left="4" w:right="0" w:hanging="4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ььфё]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o-L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8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 </w:t>
                        </w: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4"/>
                            <w:szCs w:val="24"/>
                          </w:rPr>
                          <w:t>=</w:t>
                        </w: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6"/>
                            <w:position w:val="-12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t-r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801623</wp:posOffset>
            </wp:positionH>
            <wp:positionV relativeFrom="paragraph">
              <wp:posOffset>371349</wp:posOffset>
            </wp:positionV>
            <wp:extent cx="1418207" cy="553783"/>
            <wp:effectExtent l="0" t="0" r="0" b="0"/>
            <wp:wrapNone/>
            <wp:docPr id="681" name="Freeform 68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01623" y="7293103"/>
                      <a:ext cx="1303907" cy="43948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69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60"/>
                            <w:sz w:val="30"/>
                            <w:szCs w:val="30"/>
                            <w:vertAlign w:val="subscript"/>
                          </w:rPr>
                          <w:t>о</w:t>
                        </w:r>
                        <w:r>
                          <w:rPr sz="5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51"/>
                            <w:szCs w:val="51"/>
                          </w:rPr>
                          <w:t>эа99g9</w:t>
                        </w:r>
                        <w:r>
                          <w:rPr sz="5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273"/>
                            <w:sz w:val="51"/>
                            <w:szCs w:val="51"/>
                          </w:rPr>
                          <w:t>8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2"/>
                            <w:sz w:val="30"/>
                            <w:szCs w:val="30"/>
                            <w:vertAlign w:val="subscript"/>
                          </w:rPr>
                          <w:t>Б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  <w:vertAlign w:val="subscript"/>
                          </w:rPr>
                          <w:t>Ф,r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"/>
                            <w:sz w:val="30"/>
                            <w:szCs w:val="30"/>
                            <w:vertAlign w:val="subscript"/>
                          </w:rPr>
                          <w:t>i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"/>
                            <w:sz w:val="30"/>
                            <w:szCs w:val="30"/>
                            <w:vertAlign w:val="subscript"/>
                          </w:rPr>
                          <w:t>ý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1"/>
                            <w:sz w:val="30"/>
                            <w:szCs w:val="30"/>
                            <w:vertAlign w:val="subscript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</w:t>
                        </w:r>
                        <w:r>
                          <w:rPr sz="2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25"/>
                            <w:szCs w:val="25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2474976</wp:posOffset>
            </wp:positionH>
            <wp:positionV relativeFrom="paragraph">
              <wp:posOffset>426212</wp:posOffset>
            </wp:positionV>
            <wp:extent cx="213388" cy="229266"/>
            <wp:effectExtent l="0" t="0" r="0" b="0"/>
            <wp:wrapNone/>
            <wp:docPr id="682" name="Freeform 68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474976" y="7347966"/>
                      <a:ext cx="99088" cy="11496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lIll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3"/>
          <w:szCs w:val="33"/>
        </w:rPr>
        <w:t>Ё*ЁЕЕЕ</w:t>
      </w:r>
      <w:r>
        <w:rPr>
          <w:rFonts w:ascii="Times New Roman" w:hAnsi="Times New Roman" w:cs="Times New Roman"/>
          <w:sz w:val="33"/>
          <w:szCs w:val="33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832103</wp:posOffset>
            </wp:positionH>
            <wp:positionV relativeFrom="paragraph">
              <wp:posOffset>10541</wp:posOffset>
            </wp:positionV>
            <wp:extent cx="277558" cy="229266"/>
            <wp:effectExtent l="0" t="0" r="0" b="0"/>
            <wp:wrapNone/>
            <wp:docPr id="683" name="Freeform 68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32103" y="7363207"/>
                      <a:ext cx="163258" cy="11496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llllllI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804672</wp:posOffset>
            </wp:positionH>
            <wp:positionV relativeFrom="paragraph">
              <wp:posOffset>28067</wp:posOffset>
            </wp:positionV>
            <wp:extent cx="1057543" cy="390220"/>
            <wp:effectExtent l="0" t="0" r="0" b="0"/>
            <wp:wrapNone/>
            <wp:docPr id="684" name="Freeform 68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04672" y="7555992"/>
                      <a:ext cx="943243" cy="27592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34" w:lineRule="exact"/>
                          <w:ind w:left="0" w:right="0" w:firstLine="0"/>
                        </w:pP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бйнчафtr</w:t>
                        </w:r>
                        <w:r>
                          <w:rPr>
                            <w:rFonts w:ascii="Times New Roman" w:hAnsi="Times New Roman" w:cs="Times New Roman"/>
                            <w:sz w:val="36"/>
                            <w:szCs w:val="3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807719</wp:posOffset>
            </wp:positionH>
            <wp:positionV relativeFrom="paragraph">
              <wp:posOffset>94361</wp:posOffset>
            </wp:positionV>
            <wp:extent cx="1207993" cy="415728"/>
            <wp:effectExtent l="0" t="0" r="0" b="0"/>
            <wp:wrapNone/>
            <wp:docPr id="685" name="Freeform 68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07719" y="7622286"/>
                      <a:ext cx="1093693" cy="30142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74" w:lineRule="exact"/>
                          <w:ind w:left="0" w:right="0" w:firstLine="0"/>
                        </w:pP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о.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sz w:val="26"/>
                            <w:szCs w:val="26"/>
                          </w:rPr>
                          <w:t> </w:t>
                        </w:r>
                        <w:r>
                          <w:rPr sz="27" baseline="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3"/>
                            <w:sz w:val="27"/>
                            <w:szCs w:val="27"/>
                          </w:rPr>
                          <w:t>.-ю</w:t>
                        </w:r>
                        <w:r>
                          <w:rPr sz="27" baseline="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position w:val="13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 </w:t>
                        </w:r>
                        <w:r>
                          <w:rPr sz="27" baseline="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5"/>
                            <w:sz w:val="27"/>
                            <w:szCs w:val="27"/>
                          </w:rPr>
                          <w:t>9</w:t>
                        </w:r>
                        <w:r>
                          <w:rPr sz="27" baseline="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8"/>
                            <w:position w:val="5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7"/>
                            <w:szCs w:val="27"/>
                          </w:rPr>
                          <w:t>Е</w:t>
                        </w:r>
                        <w:r>
                          <w:rPr sz="27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0"/>
                            <w:position w:val="-1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</w:rPr>
                          <w:t>9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5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807719</wp:posOffset>
            </wp:positionH>
            <wp:positionV relativeFrom="paragraph">
              <wp:posOffset>41784</wp:posOffset>
            </wp:positionV>
            <wp:extent cx="1298792" cy="460324"/>
            <wp:effectExtent l="0" t="0" r="0" b="0"/>
            <wp:wrapNone/>
            <wp:docPr id="686" name="Freeform 68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07719" y="7744969"/>
                      <a:ext cx="1184492" cy="34602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44" w:lineRule="exact"/>
                          <w:ind w:left="0" w:right="0" w:firstLine="0"/>
                        </w:pP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tr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2"/>
                            <w:sz w:val="36"/>
                            <w:szCs w:val="3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6"/>
                            <w:szCs w:val="36"/>
                          </w:rPr>
                          <w:t>   </w:t>
                        </w:r>
                        <w:r>
                          <w:rPr sz="36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36"/>
                            <w:szCs w:val="36"/>
                          </w:rPr>
                          <w:t>а</w:t>
                        </w:r>
                        <w:r>
                          <w:rPr sz="36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2"/>
                            <w:position w:val="-11"/>
                            <w:sz w:val="36"/>
                            <w:szCs w:val="3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6"/>
                            <w:szCs w:val="36"/>
                          </w:rPr>
                          <w:t>   </w:t>
                        </w:r>
                        <w:r>
                          <w:rPr sz="36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36"/>
                            <w:szCs w:val="36"/>
                          </w:rPr>
                          <w:t>РЕР</w:t>
                        </w:r>
                        <w:r>
                          <w:rPr>
                            <w:rFonts w:ascii="Times New Roman" w:hAnsi="Times New Roman" w:cs="Times New Roman"/>
                            <w:sz w:val="36"/>
                            <w:szCs w:val="3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699" w:right="0" w:firstLine="321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\ЕЕ*.Оо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94" w:lineRule="exact"/>
        <w:ind w:left="699" w:right="0" w:firstLine="52"/>
      </w:pPr>
      <w:r/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Е </w:t>
      </w:r>
      <w:r>
        <w:rPr sz="3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5"/>
          <w:szCs w:val="35"/>
        </w:rPr>
        <w:t>Е </w:t>
      </w:r>
      <w:r>
        <w:rPr sz="4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8"/>
          <w:szCs w:val="48"/>
        </w:rPr>
        <w:t>! </w:t>
      </w:r>
      <w:r>
        <w:rPr sz="4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9"/>
          <w:szCs w:val="49"/>
        </w:rPr>
        <w:t>ЕхЕ</w:t>
      </w:r>
      <w:r>
        <w:rPr sz="4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sz w:val="49"/>
          <w:szCs w:val="49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655" w:lineRule="exact"/>
        <w:ind w:left="699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813816</wp:posOffset>
            </wp:positionH>
            <wp:positionV relativeFrom="paragraph">
              <wp:posOffset>256794</wp:posOffset>
            </wp:positionV>
            <wp:extent cx="1625569" cy="383856"/>
            <wp:effectExtent l="0" t="0" r="0" b="0"/>
            <wp:wrapNone/>
            <wp:docPr id="687" name="Freeform 68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13816" y="8435341"/>
                      <a:ext cx="1511269" cy="26955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24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Ёб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3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н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3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аБ.-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3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  </w:t>
                        </w:r>
                        <w:r>
                          <w:rPr sz="30" baseline="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6"/>
                            <w:sz w:val="30"/>
                            <w:szCs w:val="30"/>
                          </w:rPr>
                          <w:t>о</w:t>
                        </w:r>
                        <w:r>
                          <w:rPr sz="30" baseline="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4"/>
                            <w:position w:val="6"/>
                            <w:sz w:val="30"/>
                            <w:szCs w:val="30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ý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9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52"/>
          <w:position w:val="-24"/>
          <w:sz w:val="39"/>
          <w:szCs w:val="39"/>
        </w:rPr>
        <w:t>Ё</w:t>
      </w:r>
      <w:r>
        <w:rPr sz="3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3"/>
          <w:szCs w:val="33"/>
        </w:rPr>
        <w:t>х=ý_оЕ&gt;)</w:t>
      </w:r>
      <w:r>
        <w:rPr sz="3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221"/>
          <w:sz w:val="33"/>
          <w:szCs w:val="33"/>
        </w:rPr>
        <w:t>Д</w:t>
      </w:r>
      <w:r>
        <w:rPr sz="32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24"/>
          <w:sz w:val="32"/>
          <w:szCs w:val="32"/>
        </w:rPr>
        <w:t>Ч</w:t>
      </w:r>
      <w:r>
        <w:rPr>
          <w:rFonts w:ascii="Times New Roman" w:hAnsi="Times New Roman" w:cs="Times New Roman"/>
          <w:sz w:val="32"/>
          <w:szCs w:val="32"/>
        </w:rPr>
        <w:t> </w:t>
      </w:r>
      <w:r>
        <w:rPr sz="39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39"/>
          <w:szCs w:val="39"/>
        </w:rPr>
        <w:t>Е'</w:t>
      </w:r>
      <w:r>
        <w:rPr sz="39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7"/>
          <w:position w:val="-24"/>
          <w:sz w:val="39"/>
          <w:szCs w:val="39"/>
        </w:rPr>
        <w:t>х</w:t>
      </w:r>
      <w:r>
        <w:rPr>
          <w:rFonts w:ascii="Times New Roman" w:hAnsi="Times New Roman" w:cs="Times New Roman"/>
          <w:sz w:val="39"/>
          <w:szCs w:val="39"/>
        </w:rPr>
        <w:t> </w:t>
      </w:r>
      <w:r>
        <w:rPr sz="39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39"/>
          <w:szCs w:val="39"/>
        </w:rPr>
        <w:t>НV</w:t>
      </w:r>
      <w:r>
        <w:rPr sz="39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position w:val="-24"/>
          <w:sz w:val="39"/>
          <w:szCs w:val="39"/>
        </w:rPr>
        <w:t> </w:t>
      </w:r>
      <w:r>
        <w:rPr sz="35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35"/>
          <w:szCs w:val="35"/>
        </w:rPr>
        <w:t>Б </w:t>
      </w:r>
      <w:r>
        <w:rPr sz="26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3"/>
          <w:sz w:val="26"/>
          <w:szCs w:val="26"/>
        </w:rPr>
        <w:t>к</w:t>
      </w:r>
      <w:r>
        <w:rPr>
          <w:rFonts w:ascii="Times New Roman" w:hAnsi="Times New Roman" w:cs="Times New Roman"/>
          <w:sz w:val="26"/>
          <w:szCs w:val="26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816863</wp:posOffset>
            </wp:positionH>
            <wp:positionV relativeFrom="paragraph">
              <wp:posOffset>16765</wp:posOffset>
            </wp:positionV>
            <wp:extent cx="1625593" cy="461428"/>
            <wp:effectExtent l="0" t="0" r="0" b="0"/>
            <wp:wrapNone/>
            <wp:docPr id="688" name="Freeform 68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16863" y="8612125"/>
                      <a:ext cx="1511293" cy="34712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374"/>
                            <w:tab w:val="left" w:pos="2246"/>
                          </w:tabs>
                          <w:spacing w:before="0" w:after="0" w:line="283" w:lineRule="exact"/>
                          <w:ind w:left="4" w:right="0" w:hanging="4"/>
                          <w:jc w:val="both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м. 	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l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3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+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н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00Jр1 	</w:t>
                        </w:r>
                        <w:r>
                          <w:rPr sz="15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15"/>
                            <w:szCs w:val="15"/>
                          </w:rPr>
                          <w:t>iЛ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  <w:r>
                          <w:rPr sz="3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5"/>
                            <w:szCs w:val="35"/>
                          </w:rPr>
                          <w:t>8"я</w:t>
                        </w:r>
                        <w:r>
                          <w:rPr sz="3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sz w:val="35"/>
                            <w:szCs w:val="35"/>
                          </w:rPr>
                          <w:t> 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ч </w:t>
                        </w:r>
                        <w:r>
                          <w:rPr sz="3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8"/>
                            <w:szCs w:val="38"/>
                          </w:rPr>
                          <w:t>9,ь</w:t>
                        </w:r>
                        <w:r>
                          <w:rPr sz="3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sz w:val="38"/>
                            <w:szCs w:val="38"/>
                          </w:rPr>
                          <w:t> </w:t>
                        </w:r>
                        <w:r>
                          <w:rPr sz="41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41"/>
                            <w:szCs w:val="41"/>
                          </w:rPr>
                          <w:t>&amp;8</w:t>
                        </w:r>
                        <w:r>
                          <w:rPr sz="41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0"/>
                            <w:position w:val="1"/>
                            <w:sz w:val="41"/>
                            <w:szCs w:val="41"/>
                          </w:rPr>
                          <w:t> </w:t>
                        </w:r>
                        <w:r>
                          <w:rPr sz="24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4"/>
                            <w:szCs w:val="24"/>
                          </w:rPr>
                          <w:t>ч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829055</wp:posOffset>
            </wp:positionH>
            <wp:positionV relativeFrom="paragraph">
              <wp:posOffset>67310</wp:posOffset>
            </wp:positionV>
            <wp:extent cx="394875" cy="697547"/>
            <wp:effectExtent l="0" t="0" r="0" b="0"/>
            <wp:wrapNone/>
            <wp:docPr id="689" name="Freeform 68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29055" y="9188450"/>
                      <a:ext cx="280575" cy="58324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05" w:lineRule="exact"/>
                          <w:ind w:left="0" w:right="0" w:firstLine="316"/>
                        </w:pP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Ф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51" w:lineRule="exact"/>
                          <w:ind w:left="4" w:right="0" w:hanging="4"/>
                          <w:jc w:val="both"/>
                        </w:pPr>
                        <w:r>
                          <w:rPr sz="30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30"/>
                            <w:szCs w:val="30"/>
                          </w:rPr>
                          <w:t>Ф</w:t>
                        </w:r>
                        <w:r>
                          <w:rPr sz="30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45"/>
                            <w:position w:val="-15"/>
                            <w:sz w:val="30"/>
                            <w:szCs w:val="30"/>
                          </w:rPr>
                          <w:t>k</w:t>
                        </w:r>
                        <w:r>
                          <w:rPr sz="1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1"/>
                            <w:szCs w:val="11"/>
                          </w:rPr>
                          <w:t>11</w:t>
                        </w:r>
                        <w:r>
                          <w:rPr>
                            <w:rFonts w:ascii="Times New Roman" w:hAnsi="Times New Roman" w:cs="Times New Roman"/>
                            <w:sz w:val="11"/>
                            <w:szCs w:val="11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Ео.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9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835152</wp:posOffset>
            </wp:positionH>
            <wp:positionV relativeFrom="paragraph">
              <wp:posOffset>146304</wp:posOffset>
            </wp:positionV>
            <wp:extent cx="348857" cy="344233"/>
            <wp:effectExtent l="0" t="0" r="0" b="0"/>
            <wp:wrapNone/>
            <wp:docPr id="690" name="Freeform 69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35152" y="9617964"/>
                      <a:ext cx="234557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дtr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742" w:right="0" w:firstLine="52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об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80" w:lineRule="exact"/>
        <w:ind w:left="742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798576</wp:posOffset>
            </wp:positionH>
            <wp:positionV relativeFrom="paragraph">
              <wp:posOffset>239268</wp:posOffset>
            </wp:positionV>
            <wp:extent cx="536695" cy="301294"/>
            <wp:effectExtent l="0" t="0" r="0" b="0"/>
            <wp:wrapNone/>
            <wp:docPr id="691" name="Freeform 69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98576" y="10040112"/>
                      <a:ext cx="422395" cy="18699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94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9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z#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6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33"/>
          <w:position w:val="-20"/>
          <w:sz w:val="36"/>
          <w:szCs w:val="36"/>
        </w:rPr>
        <w:t>я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Ео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88"/>
          <w:sz w:val="30"/>
          <w:szCs w:val="30"/>
        </w:rPr>
        <w:t>.</w:t>
      </w:r>
      <w:r>
        <w:rPr sz="36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36"/>
          <w:szCs w:val="36"/>
        </w:rPr>
        <w:t>9-</w:t>
      </w:r>
      <w:r>
        <w:rPr>
          <w:rFonts w:ascii="Times New Roman" w:hAnsi="Times New Roman" w:cs="Times New Roman"/>
          <w:sz w:val="36"/>
          <w:szCs w:val="36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06" w:lineRule="exact"/>
        <w:ind w:left="33" w:right="-40" w:hanging="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2441448</wp:posOffset>
            </wp:positionH>
            <wp:positionV relativeFrom="paragraph">
              <wp:posOffset>-70104</wp:posOffset>
            </wp:positionV>
            <wp:extent cx="810519" cy="307389"/>
            <wp:effectExtent l="0" t="0" r="0" b="0"/>
            <wp:wrapNone/>
            <wp:docPr id="692" name="Freeform 69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441448" y="7363969"/>
                      <a:ext cx="696219" cy="19308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04" w:lineRule="exact"/>
                          <w:ind w:left="0" w:right="0" w:firstLine="0"/>
                        </w:pP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&gt;1</w:t>
                        </w: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5"/>
                            <w:sz w:val="19"/>
                            <w:szCs w:val="19"/>
                          </w:rPr>
                          <w:t> </w:t>
                        </w:r>
                        <w:r>
                          <w:rPr sz="24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4"/>
                            <w:szCs w:val="24"/>
                          </w:rPr>
                          <w:t>о</w:t>
                        </w:r>
                        <w:r>
                          <w:rPr sz="24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9"/>
                            <w:position w:val="1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о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Е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(.)ьZidФ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(a)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sz w:val="15"/>
          <w:szCs w:val="15"/>
        </w:rPr>
        <w:t>-</w:t>
      </w:r>
      <w:r>
        <w:rPr>
          <w:rFonts w:ascii="Times New Roman" w:hAnsi="Times New Roman" w:cs="Times New Roman"/>
          <w:sz w:val="15"/>
          <w:szCs w:val="15"/>
        </w:rPr>
        <w:t>        </w:t>
      </w:r>
      <w:r>
        <w:rPr sz="45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45"/>
          <w:szCs w:val="45"/>
        </w:rPr>
        <w:t>Бa</w:t>
      </w:r>
      <w:r>
        <w:rPr>
          <w:rFonts w:ascii="Times New Roman" w:hAnsi="Times New Roman" w:cs="Times New Roman"/>
          <w:sz w:val="45"/>
          <w:szCs w:val="4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96" w:lineRule="exact"/>
        <w:ind w:left="0" w:right="0" w:firstLine="38"/>
      </w:pPr>
      <w:r/>
      <w:r>
        <w:rPr sz="29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9"/>
          <w:szCs w:val="29"/>
        </w:rPr>
        <w:t>сэ)Е 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(J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70" w:lineRule="exact"/>
        <w:ind w:left="0" w:right="0" w:firstLine="686"/>
      </w:pPr>
      <w:r/>
      <w:r>
        <w:rPr sz="3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9"/>
          <w:szCs w:val="39"/>
        </w:rPr>
        <w:t>gK</w:t>
      </w:r>
      <w:r>
        <w:rPr>
          <w:rFonts w:ascii="Times New Roman" w:hAnsi="Times New Roman" w:cs="Times New Roman"/>
          <w:sz w:val="39"/>
          <w:szCs w:val="3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0" w:right="0" w:firstLine="38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Ё(Jli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40" w:after="0" w:line="108" w:lineRule="exact"/>
        <w:ind w:left="0" w:right="0" w:firstLine="43"/>
      </w:pPr>
      <w:r/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9"/>
          <w:szCs w:val="9"/>
        </w:rPr>
        <w:t>л)tлн\Ё</w:t>
      </w:r>
      <w:r>
        <w:rPr>
          <w:rFonts w:ascii="Times New Roman" w:hAnsi="Times New Roman" w:cs="Times New Roman"/>
          <w:sz w:val="9"/>
          <w:szCs w:val="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07" w:lineRule="exact"/>
        <w:ind w:left="52" w:right="-40" w:hanging="4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й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с-)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Д'i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фхiЁЁ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1347"/>
        </w:tabs>
        <w:spacing w:before="0" w:after="0" w:line="253" w:lineRule="exact"/>
        <w:ind w:left="0" w:right="0" w:firstLine="52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х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9"/>
          <w:sz w:val="21"/>
          <w:szCs w:val="21"/>
        </w:rPr>
        <w:t> </w:t>
      </w:r>
      <w:r>
        <w:rPr>
          <w:rFonts w:ascii="Times New Roman" w:hAnsi="Times New Roman" w:cs="Times New Roman"/>
          <w:sz w:val="21"/>
          <w:szCs w:val="21"/>
        </w:rPr>
        <w:t> 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о-о.о 	</w:t>
      </w:r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:J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0" w:right="0" w:firstLine="0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l*Edtrс.iF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spacing w:after="22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8" w:right="0" w:firstLine="38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Ф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8" w:right="0" w:firstLine="43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32" w:lineRule="exact"/>
        <w:ind w:left="8" w:right="0" w:firstLine="47"/>
      </w:pPr>
      <w:r/>
      <w:r>
        <w:rPr sz="26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77"/>
          <w:position w:val="-14"/>
          <w:sz w:val="26"/>
          <w:szCs w:val="26"/>
        </w:rPr>
        <w:t>,</w:t>
      </w:r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А(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0" w:after="0" w:line="289" w:lineRule="exact"/>
        <w:ind w:left="8" w:right="0" w:firstLine="52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8" w:right="0" w:firstLine="57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tr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01" w:lineRule="exact"/>
        <w:ind w:left="8" w:right="0" w:firstLine="0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Ф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1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19" w:right="0" w:firstLine="0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о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spacing w:after="20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25" w:lineRule="exact"/>
        <w:ind w:left="0" w:right="0" w:firstLine="52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z</w:t>
      </w:r>
      <w:r>
        <w:rPr>
          <w:rFonts w:ascii="Times New Roman" w:hAnsi="Times New Roman" w:cs="Times New Roman"/>
          <w:sz w:val="27"/>
          <w:szCs w:val="2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0" w:right="0" w:firstLine="52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о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0" w:right="0" w:firstLine="57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F.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0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lл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tabs>
          <w:tab w:val="left" w:pos="1645"/>
        </w:tabs>
        <w:spacing w:before="0" w:after="0" w:line="216" w:lineRule="exact"/>
        <w:ind w:left="33" w:right="-40" w:firstLine="0"/>
        <w:jc w:val="both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  <w:vertAlign w:val="subscript"/>
        </w:rPr>
        <w:t>tsоб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6"/>
          <w:sz w:val="30"/>
          <w:szCs w:val="30"/>
          <w:vertAlign w:val="subscript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*SZ:&lt;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3"/>
          <w:sz w:val="30"/>
          <w:szCs w:val="30"/>
        </w:rPr>
        <w:t> </w:t>
      </w:r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tt</w:t>
      </w:r>
      <w:r>
        <w:rPr>
          <w:rFonts w:ascii="Times New Roman" w:hAnsi="Times New Roman" w:cs="Times New Roman"/>
          <w:sz w:val="19"/>
          <w:szCs w:val="19"/>
        </w:rPr>
        <w:t> </w:t>
      </w:r>
      <w:r>
        <w:rPr sz="30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30"/>
          <w:szCs w:val="30"/>
        </w:rPr>
        <w:t>б)фц	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Е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90" w:after="0" w:line="686" w:lineRule="exact"/>
        <w:ind w:left="0" w:right="-40" w:firstLine="38"/>
        <w:jc w:val="both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Е'Е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Ё,}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2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Е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4"/>
          <w:sz w:val="30"/>
          <w:szCs w:val="30"/>
        </w:rPr>
        <w:t> </w:t>
      </w:r>
      <w:r>
        <w:rPr sz="25" baseline="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5"/>
          <w:sz w:val="25"/>
          <w:szCs w:val="25"/>
        </w:rPr>
        <w:t>Е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Д </w:t>
      </w:r>
      <w:r>
        <w:rPr sz="5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57"/>
          <w:szCs w:val="57"/>
        </w:rPr>
        <w:t>Ё;</w:t>
      </w:r>
      <w:r>
        <w:rPr sz="5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sz w:val="57"/>
          <w:szCs w:val="57"/>
        </w:rPr>
        <w:t> </w:t>
      </w:r>
      <w:r>
        <w:rPr sz="4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5"/>
          <w:szCs w:val="45"/>
        </w:rPr>
        <w:t>FЁ</w:t>
      </w:r>
      <w:r>
        <w:rPr sz="4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sz w:val="45"/>
          <w:szCs w:val="45"/>
        </w:rPr>
        <w:t> </w:t>
      </w:r>
      <w:r>
        <w:rPr sz="25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5"/>
          <w:szCs w:val="25"/>
        </w:rPr>
        <w:t>Е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4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4931664</wp:posOffset>
            </wp:positionH>
            <wp:positionV relativeFrom="paragraph">
              <wp:posOffset>89154</wp:posOffset>
            </wp:positionV>
            <wp:extent cx="198378" cy="359473"/>
            <wp:effectExtent l="0" t="0" r="0" b="0"/>
            <wp:wrapNone/>
            <wp:docPr id="693" name="Freeform 69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931664" y="9191244"/>
                      <a:ext cx="84078" cy="2451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86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7"/>
                            <w:sz w:val="18"/>
                            <w:szCs w:val="18"/>
                          </w:rPr>
                          <w:t>Ф</w:t>
                        </w:r>
                        <w:r>
                          <w:rPr sz="30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30"/>
                            <w:szCs w:val="30"/>
                          </w:rPr>
                          <w:t>-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8" w:right="0" w:firstLine="43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с)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00" w:after="0" w:line="435" w:lineRule="exact"/>
        <w:ind w:left="8" w:right="0" w:firstLine="52"/>
      </w:pPr>
      <w:r/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33"/>
          <w:position w:val="-14"/>
          <w:sz w:val="25"/>
          <w:szCs w:val="25"/>
        </w:rPr>
        <w:t>о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д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8" w:right="0" w:firstLine="57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ts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13" w:lineRule="exact"/>
        <w:ind w:left="8" w:right="0" w:firstLine="0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Ф</w:t>
      </w:r>
      <w:r>
        <w:rPr>
          <w:rFonts w:ascii="Times New Roman" w:hAnsi="Times New Roman" w:cs="Times New Roman"/>
          <w:sz w:val="26"/>
          <w:szCs w:val="26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7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6141720</wp:posOffset>
            </wp:positionH>
            <wp:positionV relativeFrom="paragraph">
              <wp:posOffset>117982</wp:posOffset>
            </wp:positionV>
            <wp:extent cx="805657" cy="307390"/>
            <wp:effectExtent l="0" t="0" r="0" b="0"/>
            <wp:wrapNone/>
            <wp:docPr id="694" name="Freeform 69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141720" y="7470648"/>
                      <a:ext cx="691357" cy="19309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04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iD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9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4"/>
                            <w:szCs w:val="24"/>
                          </w:rPr>
                          <w:t>б,=</w:t>
                        </w:r>
                        <w:r>
                          <w:rPr sz="24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6"/>
                            <w:position w:val="1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ý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0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зЕ\Уa^l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633"/>
        </w:tabs>
        <w:spacing w:before="0" w:after="0" w:line="313" w:lineRule="exact"/>
        <w:ind w:left="0" w:right="0" w:firstLine="0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4\о 	</w:t>
      </w:r>
      <w:r>
        <w:rPr sz="18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18"/>
          <w:szCs w:val="18"/>
        </w:rPr>
        <w:t>о</w:t>
      </w:r>
      <w:r>
        <w:rPr sz="18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position w:val="-3"/>
          <w:sz w:val="18"/>
          <w:szCs w:val="18"/>
        </w:rPr>
        <w:t> </w:t>
      </w:r>
      <w:r>
        <w:rPr>
          <w:rFonts w:ascii="Times New Roman" w:hAnsi="Times New Roman" w:cs="Times New Roman"/>
          <w:sz w:val="18"/>
          <w:szCs w:val="18"/>
        </w:rPr>
        <w:t>   </w:t>
      </w:r>
      <w:r>
        <w:rPr sz="18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18"/>
          <w:szCs w:val="18"/>
        </w:rPr>
        <w:t>Е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0" w:right="0" w:firstLine="96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6150864</wp:posOffset>
            </wp:positionH>
            <wp:positionV relativeFrom="paragraph">
              <wp:posOffset>125475</wp:posOffset>
            </wp:positionV>
            <wp:extent cx="799694" cy="429539"/>
            <wp:effectExtent l="0" t="0" r="0" b="0"/>
            <wp:wrapNone/>
            <wp:docPr id="695" name="Freeform 69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150864" y="7908798"/>
                      <a:ext cx="685394" cy="31523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96" w:lineRule="exact"/>
                          <w:ind w:left="0" w:right="0" w:firstLine="0"/>
                        </w:pPr>
                        <w:r>
                          <w:rPr sz="12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12"/>
                            <w:szCs w:val="12"/>
                          </w:rPr>
                          <w:t>Hura</w:t>
                        </w:r>
                        <w:r>
                          <w:rPr sz="12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position w:val="-8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          </w:t>
                        </w: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9"/>
                            <w:szCs w:val="39"/>
                          </w:rPr>
                          <w:t>h.,</w:t>
                        </w:r>
                        <w:r>
                          <w:rPr>
                            <w:rFonts w:ascii="Times New Roman" w:hAnsi="Times New Roman" w:cs="Times New Roman"/>
                            <w:sz w:val="39"/>
                            <w:szCs w:val="3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Ф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964"/>
        </w:tabs>
        <w:spacing w:before="0" w:after="0" w:line="525" w:lineRule="exact"/>
        <w:ind w:left="0" w:right="0" w:firstLine="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6153911</wp:posOffset>
            </wp:positionH>
            <wp:positionV relativeFrom="paragraph">
              <wp:posOffset>298450</wp:posOffset>
            </wp:positionV>
            <wp:extent cx="804423" cy="385381"/>
            <wp:effectExtent l="0" t="0" r="0" b="0"/>
            <wp:wrapNone/>
            <wp:docPr id="696" name="Freeform 69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153911" y="8168641"/>
                      <a:ext cx="690123" cy="27108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l.Ён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ý,Ё,в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8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</w:t>
                        </w:r>
                        <w:r>
                          <w:rPr sz="23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3"/>
                            <w:szCs w:val="23"/>
                          </w:rPr>
                          <w:t>Ё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6" baseline="-2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9"/>
          <w:sz w:val="36"/>
          <w:szCs w:val="36"/>
        </w:rPr>
        <w:t>ý </w:t>
      </w:r>
      <w:r>
        <w:rPr sz="35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73"/>
          <w:position w:val="-19"/>
          <w:sz w:val="35"/>
          <w:szCs w:val="35"/>
        </w:rPr>
        <w:t>Ё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l-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sz w:val="12"/>
          <w:szCs w:val="12"/>
        </w:rPr>
        <w:t>\</w:t>
      </w:r>
      <w:r>
        <w:rPr>
          <w:rFonts w:ascii="Times New Roman" w:hAnsi="Times New Roman" w:cs="Times New Roman"/>
          <w:sz w:val="12"/>
          <w:szCs w:val="12"/>
        </w:rPr>
        <w:t> </w:t>
      </w:r>
      <w:r>
        <w:rPr sz="35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35"/>
          <w:szCs w:val="35"/>
        </w:rPr>
        <w:t> 	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Н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spacing w:after="9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6156959</wp:posOffset>
            </wp:positionH>
            <wp:positionV relativeFrom="paragraph">
              <wp:posOffset>97029</wp:posOffset>
            </wp:positionV>
            <wp:extent cx="527111" cy="344233"/>
            <wp:effectExtent l="0" t="0" r="0" b="0"/>
            <wp:wrapNone/>
            <wp:docPr id="697" name="Freeform 69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156959" y="8301229"/>
                      <a:ext cx="412811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ýлоЕ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35" w:lineRule="exact"/>
        <w:ind w:left="4" w:right="-40" w:firstLine="0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6126479</wp:posOffset>
            </wp:positionH>
            <wp:positionV relativeFrom="paragraph">
              <wp:posOffset>202693</wp:posOffset>
            </wp:positionV>
            <wp:extent cx="838212" cy="344233"/>
            <wp:effectExtent l="0" t="0" r="0" b="0"/>
            <wp:wrapNone/>
            <wp:docPr id="698" name="Freeform 69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126479" y="8639557"/>
                      <a:ext cx="723912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о.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2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tr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sz w:val="30"/>
                            <w:szCs w:val="30"/>
                          </w:rPr>
                          <w:t> </w:t>
                        </w: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&gt;.О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Б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5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4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Q.Ф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Е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4"/>
          <w:sz w:val="30"/>
          <w:szCs w:val="30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ё.Б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3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23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3"/>
          <w:szCs w:val="23"/>
        </w:rPr>
        <w:t>п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7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349"/>
        </w:tabs>
        <w:spacing w:before="0" w:after="0" w:line="268" w:lineRule="exact"/>
        <w:ind w:left="28" w:right="581" w:hanging="4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6379464</wp:posOffset>
            </wp:positionH>
            <wp:positionV relativeFrom="paragraph">
              <wp:posOffset>520446</wp:posOffset>
            </wp:positionV>
            <wp:extent cx="392467" cy="336569"/>
            <wp:effectExtent l="0" t="0" r="0" b="0"/>
            <wp:wrapNone/>
            <wp:docPr id="699" name="Freeform 69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379464" y="9822435"/>
                      <a:ext cx="278167" cy="22226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50" w:lineRule="exact"/>
                          <w:ind w:left="0" w:right="0" w:firstLine="0"/>
                        </w:pPr>
                        <w:r>
                          <w:rPr sz="2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9"/>
                            <w:szCs w:val="29"/>
                          </w:rPr>
                          <w:t>ыс]</w:t>
                        </w:r>
                        <w:r>
                          <w:rPr>
                            <w:rFonts w:ascii="Times New Roman" w:hAnsi="Times New Roman" w:cs="Times New Roman"/>
                            <w:sz w:val="29"/>
                            <w:szCs w:val="2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4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24"/>
          <w:szCs w:val="24"/>
        </w:rPr>
        <w:t>Фt</w:t>
      </w:r>
      <w:r>
        <w:rPr sz="24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28"/>
          <w:position w:val="-11"/>
          <w:sz w:val="24"/>
          <w:szCs w:val="24"/>
        </w:rPr>
        <w:t>(</w:t>
      </w:r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Е-</w:t>
      </w:r>
      <w:r>
        <w:rPr>
          <w:rFonts w:ascii="Times New Roman" w:hAnsi="Times New Roman" w:cs="Times New Roman"/>
          <w:sz w:val="14"/>
          <w:szCs w:val="14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Еа.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18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18"/>
          <w:szCs w:val="18"/>
        </w:rPr>
        <w:t>9о	</w:t>
      </w:r>
      <w:r>
        <w:rPr sz="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"/>
          <w:szCs w:val="3"/>
        </w:rPr>
        <w:t>I</w:t>
      </w:r>
      <w:r>
        <w:rPr>
          <w:rFonts w:ascii="Times New Roman" w:hAnsi="Times New Roman" w:cs="Times New Roman"/>
          <w:sz w:val="3"/>
          <w:szCs w:val="3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5" w:space="0" w:equalWidth="0">
            <w:col w:w="3195" w:space="120"/>
            <w:col w:w="1532" w:space="445"/>
            <w:col w:w="219" w:space="1686"/>
            <w:col w:w="1843" w:space="134"/>
            <w:col w:w="1151" w:space="0"/>
          </w:cols>
          <w:docGrid w:linePitch="360"/>
        </w:sectPr>
        <w:spacing w:before="0" w:after="0" w:line="456" w:lineRule="exact"/>
        <w:ind w:left="24" w:right="0" w:firstLine="9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6138671</wp:posOffset>
            </wp:positionH>
            <wp:positionV relativeFrom="paragraph">
              <wp:posOffset>165100</wp:posOffset>
            </wp:positionV>
            <wp:extent cx="507212" cy="348018"/>
            <wp:effectExtent l="0" t="0" r="0" b="0"/>
            <wp:wrapNone/>
            <wp:docPr id="700" name="Freeform 70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138671" y="9912350"/>
                      <a:ext cx="392912" cy="23371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8" w:lineRule="exact"/>
                          <w:ind w:left="0" w:right="0" w:firstLine="0"/>
                        </w:pPr>
                        <w:r>
                          <w:rPr sz="18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18"/>
                            <w:szCs w:val="18"/>
                          </w:rPr>
                          <w:t>\J</w:t>
                        </w:r>
                        <w:r>
                          <w:rPr sz="18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"/>
                            <w:position w:val="-1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  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7"/>
                            <w:sz w:val="23"/>
                            <w:szCs w:val="23"/>
                          </w:rPr>
                          <w:t>н</w:t>
                        </w:r>
                        <w:r>
                          <w:rPr sz="18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18"/>
                            <w:szCs w:val="18"/>
                          </w:rPr>
                          <w:t>А#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60"/>
          <w:position w:val="-14"/>
          <w:sz w:val="30"/>
          <w:szCs w:val="30"/>
        </w:rPr>
        <w:t>о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: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64"/>
          <w:sz w:val="25"/>
          <w:szCs w:val="25"/>
        </w:rPr>
        <w:t>Е</w:t>
      </w:r>
      <w:r>
        <w:rPr sz="30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27"/>
          <w:position w:val="-14"/>
          <w:sz w:val="30"/>
          <w:szCs w:val="30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 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.)</w:t>
      </w:r>
      <w:r>
        <w:rPr>
          <w:rFonts w:ascii="Times New Roman" w:hAnsi="Times New Roman" w:cs="Times New Roman"/>
          <w:sz w:val="18"/>
          <w:szCs w:val="18"/>
        </w:rPr>
        <w:t> </w:t>
      </w:r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-311404</wp:posOffset>
            </wp:positionV>
            <wp:extent cx="7559040" cy="10692383"/>
            <wp:effectExtent l="0" t="0" r="0" b="0"/>
            <wp:wrapNone/>
            <wp:docPr id="701" name="Picture 70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701" name="Picture 701"/>
                    <pic:cNvPicPr>
                      <a:picLocks noChangeAspect="0" noChangeArrowheads="1"/>
                    </pic:cNvPicPr>
                  </pic:nvPicPr>
                  <pic:blipFill>
                    <a:blip r:embed="rId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1331975</wp:posOffset>
            </wp:positionH>
            <wp:positionV relativeFrom="paragraph">
              <wp:posOffset>3048</wp:posOffset>
            </wp:positionV>
            <wp:extent cx="260667" cy="610425"/>
            <wp:effectExtent l="0" t="0" r="0" b="0"/>
            <wp:wrapNone/>
            <wp:docPr id="702" name="Freeform 70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331975" y="671069"/>
                      <a:ext cx="146367" cy="49612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65" w:lineRule="exact"/>
                          <w:ind w:left="0" w:right="0" w:firstLine="4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и}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05" w:lineRule="exact"/>
                          <w:ind w:left="0" w:right="0" w:firstLine="0"/>
                        </w:pPr>
                        <w:r>
                          <w:rPr sz="25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82"/>
                            <w:position w:val="-14"/>
                            <w:sz w:val="25"/>
                            <w:szCs w:val="25"/>
                          </w:rPr>
                          <w:t>ю</w:t>
                        </w:r>
                        <w:r>
                          <w:rPr sz="30" baseline="-2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47"/>
                            <w:position w:val="-28"/>
                            <w:sz w:val="30"/>
                            <w:szCs w:val="30"/>
                          </w:rPr>
                          <w:t>ь</w:t>
                        </w:r>
                        <w:r>
                          <w:rPr sz="1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6"/>
                            <w:szCs w:val="16"/>
                          </w:rPr>
                          <w:t>с.]</w:t>
                        </w: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2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1577" w:right="0" w:firstLine="4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п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360" w:after="0" w:line="235" w:lineRule="exact"/>
        <w:ind w:left="1577" w:right="429" w:firstLine="4"/>
        <w:jc w:val="both"/>
      </w:pPr>
      <w:r/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(a)</w:t>
      </w:r>
      <w:r>
        <w:rPr>
          <w:rFonts w:ascii="Times New Roman" w:hAnsi="Times New Roman" w:cs="Times New Roman"/>
          <w:sz w:val="14"/>
          <w:szCs w:val="14"/>
        </w:rPr>
        <w:t> 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О\</w:t>
      </w:r>
      <w:r>
        <w:rPr>
          <w:rFonts w:ascii="Times New Roman" w:hAnsi="Times New Roman" w:cs="Times New Roman"/>
          <w:sz w:val="18"/>
          <w:szCs w:val="18"/>
        </w:rPr>
        <w:t> </w:t>
      </w:r>
      <w:r>
        <w:rPr sz="1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1"/>
          <w:szCs w:val="11"/>
        </w:rPr>
        <w:t>c..1</w:t>
      </w:r>
      <w:r>
        <w:rPr>
          <w:rFonts w:ascii="Times New Roman" w:hAnsi="Times New Roman" w:cs="Times New Roman"/>
          <w:sz w:val="11"/>
          <w:szCs w:val="1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1582" w:right="0" w:firstLine="0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са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1582" w:right="0" w:firstLine="0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*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sz w:val="18"/>
          <w:szCs w:val="18"/>
        </w:rPr>
        <w:t> </w:t>
      </w:r>
      <w:r>
        <w:rPr>
          <w:rFonts w:ascii="Times New Roman" w:hAnsi="Times New Roman" w:cs="Times New Roman"/>
          <w:sz w:val="18"/>
          <w:szCs w:val="18"/>
        </w:rPr>
        <w:t>   </w:t>
      </w:r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C't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5" w:lineRule="exact"/>
        <w:ind w:left="1582" w:right="0" w:firstLine="0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N</w:t>
      </w:r>
      <w:r>
        <w:rPr>
          <w:rFonts w:ascii="Times New Roman" w:hAnsi="Times New Roman" w:cs="Times New Roman"/>
          <w:sz w:val="27"/>
          <w:szCs w:val="2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29" w:lineRule="exact"/>
        <w:ind w:left="1577" w:right="0" w:firstLine="4"/>
      </w:pPr>
      <w:r/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\n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1577" w:right="0" w:firstLine="0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боr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29" w:lineRule="exact"/>
        <w:ind w:left="1577" w:right="0" w:firstLine="0"/>
      </w:pPr>
      <w:r/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са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2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29" w:lineRule="exact"/>
        <w:ind w:left="1577" w:right="0" w:firstLine="0"/>
      </w:pPr>
      <w:r/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са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40" w:after="0" w:line="189" w:lineRule="exact"/>
        <w:ind w:left="1577" w:right="0" w:firstLine="0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с)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1"/>
          <w:sz w:val="15"/>
          <w:szCs w:val="15"/>
        </w:rPr>
        <w:t> </w:t>
      </w:r>
      <w:r>
        <w:rPr>
          <w:rFonts w:ascii="Times New Roman" w:hAnsi="Times New Roman" w:cs="Times New Roman"/>
          <w:sz w:val="15"/>
          <w:szCs w:val="15"/>
        </w:rPr>
        <w:t>   </w:t>
      </w:r>
      <w:r>
        <w:rPr sz="13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13"/>
          <w:szCs w:val="13"/>
        </w:rPr>
        <w:t>сt.I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41" w:lineRule="exact"/>
        <w:ind w:left="1577" w:right="0" w:firstLine="0"/>
      </w:pPr>
      <w:r/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хг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spacing w:after="5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472" w:lineRule="exact"/>
        <w:ind w:left="1563" w:right="0" w:firstLine="0"/>
      </w:pPr>
      <w:r/>
      <w:r>
        <w:rPr sz="30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98"/>
          <w:position w:val="-12"/>
          <w:sz w:val="30"/>
          <w:szCs w:val="30"/>
        </w:rPr>
        <w:t>t</w:t>
      </w:r>
      <w:r>
        <w:rPr sz="2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9"/>
          <w:szCs w:val="29"/>
        </w:rPr>
        <w:t>ý</w:t>
      </w:r>
      <w:r>
        <w:rPr>
          <w:rFonts w:ascii="Times New Roman" w:hAnsi="Times New Roman" w:cs="Times New Roman"/>
          <w:sz w:val="29"/>
          <w:szCs w:val="2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20" w:lineRule="exact"/>
        <w:ind w:left="1563" w:right="0" w:firstLine="0"/>
      </w:pPr>
      <w:r/>
      <w:r>
        <w:rPr sz="1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0"/>
          <w:szCs w:val="10"/>
        </w:rPr>
        <w:t>c..1</w:t>
      </w:r>
      <w:r>
        <w:rPr>
          <w:rFonts w:ascii="Times New Roman" w:hAnsi="Times New Roman" w:cs="Times New Roman"/>
          <w:sz w:val="10"/>
          <w:szCs w:val="1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1558" w:right="0" w:firstLine="4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ц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sz w:val="18"/>
          <w:szCs w:val="18"/>
        </w:rPr>
        <w:t> </w:t>
      </w:r>
      <w:r>
        <w:rPr>
          <w:rFonts w:ascii="Times New Roman" w:hAnsi="Times New Roman" w:cs="Times New Roman"/>
          <w:sz w:val="18"/>
          <w:szCs w:val="18"/>
        </w:rPr>
        <w:t>  </w:t>
      </w:r>
      <w:r>
        <w:rPr sz="13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13"/>
          <w:szCs w:val="13"/>
        </w:rPr>
        <w:t>ta)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4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488" w:lineRule="exact"/>
        <w:ind w:left="0" w:right="0" w:firstLine="0"/>
      </w:pPr>
      <w:r/>
      <w:r>
        <w:rPr sz="30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60"/>
          <w:position w:val="-21"/>
          <w:sz w:val="30"/>
          <w:szCs w:val="30"/>
        </w:rPr>
        <w:t>о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ол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84" w:lineRule="exact"/>
        <w:ind w:left="0" w:right="0" w:firstLine="0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60"/>
          <w:sz w:val="30"/>
          <w:szCs w:val="30"/>
        </w:rPr>
        <w:t>ý</w:t>
      </w:r>
      <w:r>
        <w:rPr sz="22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2"/>
          <w:szCs w:val="22"/>
        </w:rPr>
        <w:t>ч,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0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cn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after="2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0" w:right="0" w:firstLine="0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c,l.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3389376</wp:posOffset>
            </wp:positionH>
            <wp:positionV relativeFrom="paragraph">
              <wp:posOffset>28193</wp:posOffset>
            </wp:positionV>
            <wp:extent cx="225800" cy="419900"/>
            <wp:effectExtent l="0" t="0" r="0" b="0"/>
            <wp:wrapNone/>
            <wp:docPr id="703" name="Freeform 70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389376" y="2891028"/>
                      <a:ext cx="111500" cy="30560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4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ь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с.l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с!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2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41" w:lineRule="exact"/>
        <w:ind w:left="0" w:right="0" w:firstLine="4"/>
      </w:pPr>
      <w:r/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\о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29" w:lineRule="exact"/>
        <w:ind w:left="0" w:right="0" w:firstLine="0"/>
      </w:pPr>
      <w:r/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О,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9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05" w:lineRule="exact"/>
        <w:ind w:left="0" w:right="46" w:firstLine="0"/>
        <w:jc w:val="both"/>
      </w:pPr>
      <w:r/>
      <w:r>
        <w:rPr sz="1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0"/>
          <w:szCs w:val="10"/>
        </w:rPr>
        <w:t>=J-</w:t>
      </w:r>
      <w:r>
        <w:rPr>
          <w:rFonts w:ascii="Times New Roman" w:hAnsi="Times New Roman" w:cs="Times New Roman"/>
          <w:sz w:val="10"/>
          <w:szCs w:val="10"/>
        </w:rPr>
        <w:t> 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=i-</w:t>
      </w:r>
      <w:r>
        <w:rPr>
          <w:rFonts w:ascii="Times New Roman" w:hAnsi="Times New Roman" w:cs="Times New Roman"/>
          <w:sz w:val="12"/>
          <w:szCs w:val="12"/>
        </w:rPr>
        <w:t>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a.i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0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82" w:lineRule="exact"/>
        <w:ind w:left="0" w:right="-40" w:firstLine="0"/>
        <w:jc w:val="both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-&lt;г</w:t>
      </w:r>
      <w:r>
        <w:rPr>
          <w:rFonts w:ascii="Times New Roman" w:hAnsi="Times New Roman" w:cs="Times New Roman"/>
          <w:sz w:val="12"/>
          <w:szCs w:val="12"/>
        </w:rPr>
        <w:t> 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Оl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0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cn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7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0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.i-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12" w:lineRule="exact"/>
        <w:ind w:left="0" w:right="0" w:firstLine="0"/>
      </w:pPr>
      <w:r/>
      <w:r>
        <w:rPr sz="21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32"/>
          <w:position w:val="-14"/>
          <w:sz w:val="21"/>
          <w:szCs w:val="21"/>
        </w:rPr>
        <w:t>N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чJ-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2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4" w:space="0" w:equalWidth="0">
            <w:col w:w="2299" w:space="2524"/>
            <w:col w:w="281" w:space="1648"/>
            <w:col w:w="239" w:space="3586"/>
            <w:col w:w="113" w:space="0"/>
          </w:cols>
          <w:docGrid w:linePitch="360"/>
        </w:sectPr>
        <w:spacing w:before="0" w:after="0" w:line="181" w:lineRule="exact"/>
        <w:ind w:left="0" w:right="0" w:firstLine="0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v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24" w:lineRule="exact"/>
        <w:ind w:left="1558" w:right="-40" w:firstLine="4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б,] </w:t>
      </w:r>
      <w:r>
        <w:rPr sz="21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1"/>
          <w:szCs w:val="21"/>
        </w:rPr>
        <w:t>rn </w:t>
      </w:r>
      <w:r>
        <w:rPr sz="24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4"/>
          <w:szCs w:val="24"/>
        </w:rPr>
        <w:t>*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Nс!t)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2" w:space="0" w:equalWidth="0">
            <w:col w:w="2299" w:space="2514"/>
            <w:col w:w="2673" w:space="0"/>
          </w:cols>
          <w:docGrid w:linePitch="360"/>
        </w:sectPr>
        <w:tabs>
          <w:tab w:val="left" w:pos="1934"/>
        </w:tabs>
        <w:spacing w:before="0" w:after="0" w:line="497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3377184</wp:posOffset>
            </wp:positionH>
            <wp:positionV relativeFrom="paragraph">
              <wp:posOffset>-81788</wp:posOffset>
            </wp:positionV>
            <wp:extent cx="476102" cy="344233"/>
            <wp:effectExtent l="0" t="0" r="0" b="0"/>
            <wp:wrapNone/>
            <wp:docPr id="704" name="Freeform 70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377184" y="5052060"/>
                      <a:ext cx="361802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*с\о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3377184</wp:posOffset>
            </wp:positionH>
            <wp:positionV relativeFrom="paragraph">
              <wp:posOffset>35053</wp:posOffset>
            </wp:positionV>
            <wp:extent cx="551528" cy="313575"/>
            <wp:effectExtent l="0" t="0" r="0" b="0"/>
            <wp:wrapNone/>
            <wp:docPr id="705" name="Freeform 70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377184" y="5168901"/>
                      <a:ext cx="437228" cy="19927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13" w:lineRule="exact"/>
                          <w:ind w:left="0" w:right="0" w:firstLine="0"/>
                        </w:pP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С\Осо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о,]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sz w:val="30"/>
          <w:szCs w:val="30"/>
        </w:rPr>
        <w:t> </w:t>
      </w:r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со	</w:t>
      </w:r>
      <w:r>
        <w:rPr sz="32" baseline="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1"/>
          <w:sz w:val="32"/>
          <w:szCs w:val="32"/>
        </w:rPr>
        <w:t>с\сrо</w:t>
      </w:r>
      <w:r>
        <w:rPr>
          <w:rFonts w:ascii="Times New Roman" w:hAnsi="Times New Roman" w:cs="Times New Roman"/>
          <w:sz w:val="32"/>
          <w:szCs w:val="3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06" w:lineRule="exact"/>
        <w:ind w:left="1558" w:right="-40" w:firstLine="0"/>
        <w:jc w:val="both"/>
      </w:pPr>
      <w:r/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со</w:t>
      </w:r>
      <w:r>
        <w:rPr>
          <w:rFonts w:ascii="Times New Roman" w:hAnsi="Times New Roman" w:cs="Times New Roman"/>
          <w:sz w:val="16"/>
          <w:szCs w:val="16"/>
        </w:rPr>
        <w:t> </w:t>
      </w:r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(a)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182" w:lineRule="exact"/>
        <w:ind w:left="4" w:right="-40" w:firstLine="0"/>
        <w:jc w:val="both"/>
      </w:pPr>
      <w:r/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cn</w:t>
      </w:r>
      <w:r>
        <w:rPr>
          <w:rFonts w:ascii="Times New Roman" w:hAnsi="Times New Roman" w:cs="Times New Roman"/>
          <w:sz w:val="16"/>
          <w:szCs w:val="16"/>
        </w:rPr>
        <w:t> 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(a)</w:t>
      </w:r>
      <w:r>
        <w:rPr>
          <w:rFonts w:ascii="Times New Roman" w:hAnsi="Times New Roman" w:cs="Times New Roman"/>
          <w:sz w:val="12"/>
          <w:szCs w:val="12"/>
        </w:rPr>
        <w:t> </w:t>
      </w:r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&lt;э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193" w:lineRule="exact"/>
        <w:ind w:left="0" w:right="0" w:firstLine="4"/>
      </w:pPr>
      <w:r/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со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3" w:space="0" w:equalWidth="0">
            <w:col w:w="1783" w:space="3030"/>
            <w:col w:w="205" w:space="1729"/>
            <w:col w:w="202" w:space="0"/>
          </w:cols>
          <w:docGrid w:linePitch="360"/>
        </w:sectPr>
        <w:spacing w:before="0" w:after="0" w:line="362" w:lineRule="exact"/>
        <w:ind w:left="0" w:right="0" w:firstLine="0"/>
      </w:pPr>
      <w:r/>
      <w:r>
        <w:rPr sz="30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55"/>
          <w:position w:val="-12"/>
          <w:sz w:val="30"/>
          <w:szCs w:val="30"/>
        </w:rPr>
        <w:t>о</w:t>
      </w:r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9"/>
          <w:szCs w:val="9"/>
        </w:rPr>
        <w:t>V^)</w:t>
      </w:r>
      <w:r>
        <w:rPr>
          <w:rFonts w:ascii="Times New Roman" w:hAnsi="Times New Roman" w:cs="Times New Roman"/>
          <w:sz w:val="9"/>
          <w:szCs w:val="9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7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20" w:lineRule="exact"/>
        <w:ind w:left="655" w:right="0" w:firstLine="4"/>
        <w:jc w:val="both"/>
      </w:pPr>
      <w:r/>
      <w:r>
        <w:rPr sz="30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30"/>
          <w:szCs w:val="30"/>
        </w:rPr>
        <w:t>уý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t(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tabs>
          <w:tab w:val="left" w:pos="5179"/>
        </w:tabs>
        <w:spacing w:before="0" w:after="0" w:line="418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1319783</wp:posOffset>
            </wp:positionH>
            <wp:positionV relativeFrom="paragraph">
              <wp:posOffset>45467</wp:posOffset>
            </wp:positionV>
            <wp:extent cx="212304" cy="244595"/>
            <wp:effectExtent l="0" t="0" r="0" b="0"/>
            <wp:wrapNone/>
            <wp:docPr id="706" name="Freeform 70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319783" y="6167883"/>
                      <a:ext cx="98004" cy="13029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05" w:lineRule="exact"/>
                          <w:ind w:left="0" w:right="0" w:firstLine="0"/>
                        </w:pP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rп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4651247</wp:posOffset>
            </wp:positionH>
            <wp:positionV relativeFrom="paragraph">
              <wp:posOffset>243332</wp:posOffset>
            </wp:positionV>
            <wp:extent cx="1216548" cy="442302"/>
            <wp:effectExtent l="0" t="0" r="0" b="0"/>
            <wp:wrapNone/>
            <wp:docPr id="707" name="Freeform 70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651247" y="6365748"/>
                      <a:ext cx="1102248" cy="32800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16" w:lineRule="exact"/>
                          <w:ind w:left="0" w:right="0" w:firstLine="0"/>
                        </w:pPr>
                        <w:r>
                          <w:rPr sz="4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2"/>
                            <w:szCs w:val="42"/>
                          </w:rPr>
                          <w:t>н</w:t>
                        </w:r>
                        <w:r>
                          <w:rPr sz="4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7"/>
                            <w:sz w:val="42"/>
                            <w:szCs w:val="4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42"/>
                            <w:szCs w:val="42"/>
                          </w:rPr>
                          <w:t>  </w:t>
                        </w:r>
                        <w:r>
                          <w:rPr sz="4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2"/>
                            <w:szCs w:val="42"/>
                          </w:rPr>
                          <w:t>Ф</w:t>
                        </w:r>
                        <w:r>
                          <w:rPr sz="4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2"/>
                            <w:szCs w:val="4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42"/>
                            <w:szCs w:val="42"/>
                          </w:rPr>
                          <w:t>  </w:t>
                        </w:r>
                        <w:r>
                          <w:rPr sz="4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2"/>
                            <w:szCs w:val="42"/>
                          </w:rPr>
                          <w:t>о5</w:t>
                        </w:r>
                        <w:r>
                          <w:rPr>
                            <w:rFonts w:ascii="Times New Roman" w:hAnsi="Times New Roman" w:cs="Times New Roman"/>
                            <w:sz w:val="42"/>
                            <w:szCs w:val="4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о\	</w:t>
      </w:r>
      <w:r>
        <w:rPr sz="28" baseline="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0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2" w:space="0" w:equalWidth="0">
            <w:col w:w="1169" w:space="404"/>
            <w:col w:w="5374" w:space="0"/>
          </w:cols>
          <w:docGrid w:linePitch="360"/>
        </w:sectPr>
        <w:tabs>
          <w:tab w:val="left" w:pos="1343"/>
        </w:tabs>
        <w:spacing w:before="0" w:after="0" w:line="406" w:lineRule="exact"/>
        <w:ind w:left="52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3419855</wp:posOffset>
            </wp:positionH>
            <wp:positionV relativeFrom="paragraph">
              <wp:posOffset>25147</wp:posOffset>
            </wp:positionV>
            <wp:extent cx="1213730" cy="620839"/>
            <wp:effectExtent l="0" t="0" r="0" b="0"/>
            <wp:wrapNone/>
            <wp:docPr id="708" name="Freeform 70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419855" y="6457951"/>
                      <a:ext cx="1099430" cy="50653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42"/>
                          </w:tabs>
                          <w:spacing w:before="0" w:after="0" w:line="158" w:lineRule="exact"/>
                          <w:ind w:left="4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 	</w:t>
                        </w:r>
                        <w:r>
                          <w:rPr sz="27" baseline="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5"/>
                            <w:sz w:val="27"/>
                            <w:szCs w:val="27"/>
                          </w:rPr>
                          <w:t>aJ</w:t>
                        </w:r>
                        <w:r>
                          <w:rPr sz="27" baseline="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"/>
                            <w:position w:val="5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  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?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2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ý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Е;Ja)iл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=';-)Vc)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2182367</wp:posOffset>
            </wp:positionH>
            <wp:positionV relativeFrom="paragraph">
              <wp:posOffset>101855</wp:posOffset>
            </wp:positionV>
            <wp:extent cx="402367" cy="330714"/>
            <wp:effectExtent l="0" t="0" r="0" b="0"/>
            <wp:wrapNone/>
            <wp:docPr id="709" name="Freeform 70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182367" y="6534659"/>
                      <a:ext cx="288067" cy="21641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40" w:lineRule="exact"/>
                          <w:ind w:left="0" w:right="0" w:firstLine="0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,:, </w:t>
                        </w:r>
                        <w:r>
                          <w:rPr sz="23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3"/>
                            <w:szCs w:val="23"/>
                          </w:rPr>
                          <w:t>н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4648200</wp:posOffset>
            </wp:positionH>
            <wp:positionV relativeFrom="paragraph">
              <wp:posOffset>172212</wp:posOffset>
            </wp:positionV>
            <wp:extent cx="1182354" cy="307390"/>
            <wp:effectExtent l="0" t="0" r="0" b="0"/>
            <wp:wrapNone/>
            <wp:docPr id="710" name="Freeform 71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648200" y="6605016"/>
                      <a:ext cx="1068054" cy="19309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43"/>
                            <w:tab w:val="left" w:pos="1291"/>
                          </w:tabs>
                          <w:spacing w:before="0" w:after="0" w:line="12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a\ 	ч 	I-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    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*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Еi]нЕ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65"/>
          <w:sz w:val="30"/>
          <w:szCs w:val="30"/>
        </w:rPr>
        <w:t>н</w:t>
      </w:r>
      <w:r>
        <w:rPr sz="1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12"/>
          <w:szCs w:val="12"/>
        </w:rPr>
        <w:t>a</w:t>
      </w:r>
      <w:r>
        <w:rPr sz="1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position w:val="-7"/>
          <w:sz w:val="12"/>
          <w:szCs w:val="12"/>
        </w:rPr>
        <w:t>\</w:t>
      </w:r>
      <w:r>
        <w:rPr>
          <w:rFonts w:ascii="Times New Roman" w:hAnsi="Times New Roman" w:cs="Times New Roman"/>
          <w:sz w:val="12"/>
          <w:szCs w:val="12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        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215"/>
          <w:sz w:val="30"/>
          <w:szCs w:val="30"/>
        </w:rPr>
        <w:t>Ф</w:t>
      </w:r>
      <w:r>
        <w:rPr sz="1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4"/>
          <w:position w:val="-7"/>
          <w:sz w:val="12"/>
          <w:szCs w:val="12"/>
        </w:rPr>
        <w:t>н</w:t>
      </w:r>
      <w:r>
        <w:rPr>
          <w:rFonts w:ascii="Times New Roman" w:hAnsi="Times New Roman" w:cs="Times New Roman"/>
          <w:sz w:val="12"/>
          <w:szCs w:val="12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 	</w:t>
      </w:r>
      <w:r>
        <w:rPr sz="1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58"/>
          <w:position w:val="-7"/>
          <w:sz w:val="12"/>
          <w:szCs w:val="12"/>
        </w:rPr>
        <w:t>L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оý</w:t>
      </w:r>
      <w:r>
        <w:rPr sz="12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12"/>
          <w:szCs w:val="12"/>
        </w:rPr>
        <w:t>р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20" w:lineRule="exact"/>
        <w:ind w:left="659" w:right="267" w:hanging="4"/>
        <w:jc w:val="both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;.i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9"/>
          <w:sz w:val="21"/>
          <w:szCs w:val="21"/>
        </w:rPr>
        <w:t> </w:t>
      </w:r>
      <w:r>
        <w:rPr>
          <w:rFonts w:ascii="Times New Roman" w:hAnsi="Times New Roman" w:cs="Times New Roman"/>
          <w:sz w:val="21"/>
          <w:szCs w:val="21"/>
        </w:rPr>
        <w:t> </w:t>
      </w:r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:d</w:t>
      </w:r>
      <w:r>
        <w:rPr>
          <w:rFonts w:ascii="Times New Roman" w:hAnsi="Times New Roman" w:cs="Times New Roman"/>
          <w:sz w:val="14"/>
          <w:szCs w:val="14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йФ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655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746759</wp:posOffset>
            </wp:positionH>
            <wp:positionV relativeFrom="paragraph">
              <wp:posOffset>70105</wp:posOffset>
            </wp:positionV>
            <wp:extent cx="321344" cy="344233"/>
            <wp:effectExtent l="0" t="0" r="0" b="0"/>
            <wp:wrapNone/>
            <wp:docPr id="711" name="Freeform 71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46759" y="6896101"/>
                      <a:ext cx="207044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но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746759</wp:posOffset>
            </wp:positionH>
            <wp:positionV relativeFrom="paragraph">
              <wp:posOffset>179832</wp:posOffset>
            </wp:positionV>
            <wp:extent cx="326280" cy="344233"/>
            <wp:effectExtent l="0" t="0" r="0" b="0"/>
            <wp:wrapNone/>
            <wp:docPr id="712" name="Freeform 71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46759" y="7005828"/>
                      <a:ext cx="211980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Бо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зБ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655" w:right="0" w:firstLine="0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оtr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after="6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746759</wp:posOffset>
            </wp:positionH>
            <wp:positionV relativeFrom="paragraph">
              <wp:posOffset>10668</wp:posOffset>
            </wp:positionV>
            <wp:extent cx="317597" cy="344233"/>
            <wp:effectExtent l="0" t="0" r="0" b="0"/>
            <wp:wrapNone/>
            <wp:docPr id="713" name="Freeform 71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46759" y="7325869"/>
                      <a:ext cx="203297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780287</wp:posOffset>
            </wp:positionH>
            <wp:positionV relativeFrom="paragraph">
              <wp:posOffset>23621</wp:posOffset>
            </wp:positionV>
            <wp:extent cx="157079" cy="229266"/>
            <wp:effectExtent l="0" t="0" r="0" b="0"/>
            <wp:wrapNone/>
            <wp:docPr id="714" name="Freeform 71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80287" y="7338822"/>
                      <a:ext cx="42779" cy="11496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ll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746759</wp:posOffset>
            </wp:positionH>
            <wp:positionV relativeFrom="paragraph">
              <wp:posOffset>144018</wp:posOffset>
            </wp:positionV>
            <wp:extent cx="260959" cy="275253"/>
            <wp:effectExtent l="0" t="0" r="0" b="0"/>
            <wp:wrapNone/>
            <wp:docPr id="715" name="Freeform 71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46759" y="7459219"/>
                      <a:ext cx="146659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Yо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746759</wp:posOffset>
            </wp:positionH>
            <wp:positionV relativeFrom="paragraph">
              <wp:posOffset>166115</wp:posOffset>
            </wp:positionV>
            <wp:extent cx="317597" cy="344233"/>
            <wp:effectExtent l="0" t="0" r="0" b="0"/>
            <wp:wrapNone/>
            <wp:docPr id="716" name="Freeform 71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46759" y="7481316"/>
                      <a:ext cx="203297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534" w:lineRule="exact"/>
        <w:ind w:left="655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746759</wp:posOffset>
            </wp:positionH>
            <wp:positionV relativeFrom="paragraph">
              <wp:posOffset>297181</wp:posOffset>
            </wp:positionV>
            <wp:extent cx="315952" cy="344233"/>
            <wp:effectExtent l="0" t="0" r="0" b="0"/>
            <wp:wrapNone/>
            <wp:docPr id="717" name="Freeform 71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46759" y="7825741"/>
                      <a:ext cx="201652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;r-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8"/>
          <w:position w:val="-1"/>
          <w:sz w:val="24"/>
          <w:szCs w:val="24"/>
          <w:vertAlign w:val="subscript"/>
        </w:rPr>
        <w:t>о</w:t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дtr</w:t>
      </w:r>
      <w:r>
        <w:rPr>
          <w:rFonts w:ascii="Times New Roman" w:hAnsi="Times New Roman" w:cs="Times New Roman"/>
          <w:sz w:val="36"/>
          <w:szCs w:val="3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655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704087</wp:posOffset>
            </wp:positionH>
            <wp:positionV relativeFrom="paragraph">
              <wp:posOffset>161545</wp:posOffset>
            </wp:positionV>
            <wp:extent cx="379664" cy="344233"/>
            <wp:effectExtent l="0" t="0" r="0" b="0"/>
            <wp:wrapNone/>
            <wp:docPr id="718" name="Freeform 71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04087" y="7926325"/>
                      <a:ext cx="265364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,цо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:lo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after="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707136</wp:posOffset>
            </wp:positionH>
            <wp:positionV relativeFrom="paragraph">
              <wp:posOffset>10288</wp:posOffset>
            </wp:positionV>
            <wp:extent cx="434924" cy="344233"/>
            <wp:effectExtent l="0" t="0" r="0" b="0"/>
            <wp:wrapNone/>
            <wp:docPr id="719" name="Freeform 71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07136" y="8005573"/>
                      <a:ext cx="320624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ч,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2"/>
                            <w:sz w:val="30"/>
                            <w:szCs w:val="30"/>
                          </w:rPr>
                          <w:t>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ьa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710183</wp:posOffset>
            </wp:positionH>
            <wp:positionV relativeFrom="paragraph">
              <wp:posOffset>74295</wp:posOffset>
            </wp:positionV>
            <wp:extent cx="389812" cy="344233"/>
            <wp:effectExtent l="0" t="0" r="0" b="0"/>
            <wp:wrapNone/>
            <wp:docPr id="720" name="Freeform 72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10183" y="8069580"/>
                      <a:ext cx="275512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)ýо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593" w:right="0" w:firstLine="57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ьд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58" w:lineRule="exact"/>
        <w:ind w:left="593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710183</wp:posOffset>
            </wp:positionH>
            <wp:positionV relativeFrom="paragraph">
              <wp:posOffset>198119</wp:posOffset>
            </wp:positionV>
            <wp:extent cx="635993" cy="544563"/>
            <wp:effectExtent l="0" t="0" r="0" b="0"/>
            <wp:wrapNone/>
            <wp:docPr id="721" name="Freeform 72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10183" y="8490204"/>
                      <a:ext cx="521693" cy="43026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07" w:lineRule="exact"/>
                          <w:ind w:left="52" w:right="0" w:hanging="52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)ýп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3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4"/>
                            <w:szCs w:val="34"/>
                          </w:rPr>
                          <w:t>E"g</w:t>
                        </w:r>
                        <w:r>
                          <w:rPr sz="3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7"/>
                            <w:sz w:val="34"/>
                            <w:szCs w:val="34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  <w:vertAlign w:val="superscript"/>
                          </w:rPr>
                          <w:t>g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ЧБ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8"/>
          <w:sz w:val="30"/>
          <w:szCs w:val="30"/>
        </w:rPr>
        <w:t>к</w:t>
      </w:r>
      <w:r>
        <w:rPr sz="30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9"/>
          <w:sz w:val="30"/>
          <w:szCs w:val="30"/>
        </w:rPr>
        <w:t>ч</w:t>
      </w:r>
      <w:r>
        <w:rPr sz="30" baseline="-1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4"/>
          <w:position w:val="-19"/>
          <w:sz w:val="30"/>
          <w:szCs w:val="30"/>
        </w:rPr>
        <w:t>*</w:t>
      </w:r>
      <w:r>
        <w:rPr sz="23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3"/>
          <w:szCs w:val="23"/>
        </w:rPr>
        <w:t>н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144" w:lineRule="exact"/>
        <w:ind w:left="57" w:right="0" w:firstLine="0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*лY;i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80" w:after="0" w:line="278" w:lineRule="exact"/>
        <w:ind w:left="57" w:right="-40" w:firstLine="0"/>
        <w:jc w:val="both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ý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8"/>
          <w:sz w:val="30"/>
          <w:szCs w:val="30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ýЁ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4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Е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4"/>
          <w:sz w:val="30"/>
          <w:szCs w:val="30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Е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8"/>
          <w:sz w:val="30"/>
          <w:szCs w:val="30"/>
        </w:rPr>
        <w:t>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Ё</w:t>
      </w:r>
      <w:r>
        <w:rPr>
          <w:rFonts w:ascii="Times New Roman" w:hAnsi="Times New Roman" w:cs="Times New Roman"/>
          <w:sz w:val="23"/>
          <w:szCs w:val="23"/>
        </w:rPr>
        <w:t> </w:t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ý </w:t>
      </w:r>
      <w:r>
        <w:rPr sz="4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1"/>
          <w:szCs w:val="41"/>
        </w:rPr>
        <w:t>&amp;g</w:t>
      </w:r>
      <w:r>
        <w:rPr sz="4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sz w:val="41"/>
          <w:szCs w:val="41"/>
        </w:rPr>
        <w:t> </w:t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н </w:t>
      </w:r>
      <w:r>
        <w:rPr sz="3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7"/>
          <w:szCs w:val="37"/>
        </w:rPr>
        <w:t>8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Е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4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483" w:lineRule="exact"/>
        <w:ind w:left="43" w:right="0" w:firstLine="0"/>
      </w:pPr>
      <w:r/>
      <w:r>
        <w:rPr sz="24" baseline="-2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3"/>
          <w:position w:val="-26"/>
          <w:sz w:val="24"/>
          <w:szCs w:val="24"/>
        </w:rPr>
        <w:t>о</w:t>
      </w:r>
      <w:r>
        <w:rPr sz="23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7"/>
          <w:position w:val="-14"/>
          <w:sz w:val="23"/>
          <w:szCs w:val="23"/>
        </w:rPr>
        <w:t>н</w:t>
      </w:r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Ф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65" w:lineRule="exact"/>
        <w:ind w:left="43" w:right="0" w:firstLine="4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А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spacing w:after="13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0" w:right="0" w:firstLine="62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ti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13" w:lineRule="exact"/>
        <w:ind w:left="0" w:right="0" w:firstLine="0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Ф</w:t>
      </w:r>
      <w:r>
        <w:rPr>
          <w:rFonts w:ascii="Times New Roman" w:hAnsi="Times New Roman" w:cs="Times New Roman"/>
          <w:sz w:val="26"/>
          <w:szCs w:val="26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475" w:lineRule="exact"/>
        <w:ind w:left="52" w:right="-40" w:firstLine="0"/>
        <w:jc w:val="both"/>
      </w:pPr>
      <w:r/>
      <w:r>
        <w:rPr sz="36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88"/>
          <w:position w:val="-22"/>
          <w:sz w:val="36"/>
          <w:szCs w:val="36"/>
        </w:rPr>
        <w:t>ý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д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83"/>
          <w:sz w:val="30"/>
          <w:szCs w:val="30"/>
        </w:rPr>
        <w:t>-</w:t>
      </w:r>
      <w:r>
        <w:rPr sz="36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36"/>
          <w:szCs w:val="36"/>
        </w:rPr>
        <w:t> </w:t>
      </w:r>
      <w:r>
        <w:rPr sz="42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42"/>
          <w:szCs w:val="42"/>
        </w:rPr>
        <w:t>ý9</w:t>
      </w:r>
      <w:r>
        <w:rPr sz="42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8"/>
          <w:position w:val="-20"/>
          <w:sz w:val="42"/>
          <w:szCs w:val="42"/>
        </w:rPr>
        <w:t> </w:t>
      </w:r>
      <w:r>
        <w:rPr sz="41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2"/>
          <w:sz w:val="41"/>
          <w:szCs w:val="41"/>
        </w:rPr>
        <w:t>з з </w:t>
      </w:r>
      <w:r>
        <w:rPr sz="2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25"/>
          <w:szCs w:val="25"/>
        </w:rPr>
        <w:t>а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9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213"/>
          <w:position w:val="-14"/>
          <w:sz w:val="29"/>
          <w:szCs w:val="29"/>
        </w:rPr>
        <w:t>Ф</w:t>
      </w:r>
      <w:r>
        <w:rPr sz="3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3"/>
          <w:szCs w:val="33"/>
        </w:rPr>
        <w:t>ЕdФ.aоо</w:t>
      </w:r>
      <w:r>
        <w:rPr sz="3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76"/>
          <w:sz w:val="33"/>
          <w:szCs w:val="33"/>
        </w:rPr>
        <w:t>о</w:t>
      </w:r>
      <w:r>
        <w:rPr sz="26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6"/>
          <w:szCs w:val="26"/>
        </w:rPr>
        <w:t>О.Ё</w:t>
      </w:r>
      <w:r>
        <w:rPr sz="26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position w:val="-14"/>
          <w:sz w:val="26"/>
          <w:szCs w:val="26"/>
        </w:rPr>
        <w:t>4</w:t>
      </w:r>
      <w:r>
        <w:rPr>
          <w:rFonts w:ascii="Times New Roman" w:hAnsi="Times New Roman" w:cs="Times New Roman"/>
          <w:sz w:val="26"/>
          <w:szCs w:val="26"/>
        </w:rPr>
        <w:t> </w:t>
      </w:r>
      <w:r>
        <w:rPr sz="29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8"/>
          <w:position w:val="-14"/>
          <w:sz w:val="29"/>
          <w:szCs w:val="29"/>
        </w:rPr>
        <w:t>Ф</w:t>
      </w:r>
      <w:r>
        <w:rPr>
          <w:rFonts w:ascii="Times New Roman" w:hAnsi="Times New Roman" w:cs="Times New Roman"/>
          <w:sz w:val="29"/>
          <w:szCs w:val="29"/>
        </w:rPr>
        <w:t> </w:t>
      </w:r>
      <w:r>
        <w:rPr sz="33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33"/>
          <w:szCs w:val="33"/>
        </w:rPr>
        <w:t>о</w:t>
      </w:r>
      <w:r>
        <w:rPr sz="33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position w:val="-14"/>
          <w:sz w:val="33"/>
          <w:szCs w:val="33"/>
        </w:rPr>
        <w:t> </w:t>
      </w:r>
      <w:r>
        <w:rPr sz="18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18"/>
          <w:szCs w:val="18"/>
        </w:rPr>
        <w:t>tr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3453384</wp:posOffset>
            </wp:positionH>
            <wp:positionV relativeFrom="paragraph">
              <wp:posOffset>48134</wp:posOffset>
            </wp:positionV>
            <wp:extent cx="128559" cy="190944"/>
            <wp:effectExtent l="0" t="0" r="0" b="0"/>
            <wp:wrapNone/>
            <wp:docPr id="722" name="Freeform 72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453384" y="7376669"/>
                      <a:ext cx="14259" cy="7664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20" w:lineRule="exact"/>
                          <w:ind w:left="0" w:right="0" w:firstLine="0"/>
                        </w:pPr>
                        <w:r>
                          <w:rPr sz="1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0"/>
                            <w:szCs w:val="10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3416808</wp:posOffset>
            </wp:positionH>
            <wp:positionV relativeFrom="paragraph">
              <wp:posOffset>107062</wp:posOffset>
            </wp:positionV>
            <wp:extent cx="370887" cy="344233"/>
            <wp:effectExtent l="0" t="0" r="0" b="0"/>
            <wp:wrapNone/>
            <wp:docPr id="723" name="Freeform 72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416808" y="7435597"/>
                      <a:ext cx="256587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оа.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19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3383279</wp:posOffset>
            </wp:positionH>
            <wp:positionV relativeFrom="paragraph">
              <wp:posOffset>1906</wp:posOffset>
            </wp:positionV>
            <wp:extent cx="631472" cy="517969"/>
            <wp:effectExtent l="0" t="0" r="0" b="0"/>
            <wp:wrapNone/>
            <wp:docPr id="724" name="Freeform 72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383279" y="7505701"/>
                      <a:ext cx="517172" cy="40366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96"/>
                          </w:tabs>
                          <w:spacing w:before="0" w:after="0" w:line="120" w:lineRule="exact"/>
                          <w:ind w:left="0" w:right="0" w:firstLine="57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:Zo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30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5"/>
                            <w:sz w:val="30"/>
                            <w:szCs w:val="30"/>
                          </w:rPr>
                          <w:t>)ýЦ	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со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440" w:lineRule="exact"/>
        <w:ind w:left="47" w:right="0" w:firstLine="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3419855</wp:posOffset>
            </wp:positionH>
            <wp:positionV relativeFrom="paragraph">
              <wp:posOffset>-45721</wp:posOffset>
            </wp:positionV>
            <wp:extent cx="323538" cy="344233"/>
            <wp:effectExtent l="0" t="0" r="0" b="0"/>
            <wp:wrapNone/>
            <wp:docPr id="725" name="Freeform 72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419855" y="7755636"/>
                      <a:ext cx="209238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цý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3416808</wp:posOffset>
            </wp:positionH>
            <wp:positionV relativeFrom="paragraph">
              <wp:posOffset>274319</wp:posOffset>
            </wp:positionV>
            <wp:extent cx="310192" cy="344233"/>
            <wp:effectExtent l="0" t="0" r="0" b="0"/>
            <wp:wrapNone/>
            <wp:docPr id="726" name="Freeform 72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416808" y="8075676"/>
                      <a:ext cx="195892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ьý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7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1"/>
          <w:position w:val="-1"/>
          <w:sz w:val="17"/>
          <w:szCs w:val="17"/>
          <w:vertAlign w:val="subscript"/>
        </w:rPr>
        <w:t>+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дн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632"/>
        </w:tabs>
        <w:spacing w:before="0" w:after="0" w:line="277" w:lineRule="exact"/>
        <w:ind w:left="47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3416808</wp:posOffset>
            </wp:positionH>
            <wp:positionV relativeFrom="paragraph">
              <wp:posOffset>80518</wp:posOffset>
            </wp:positionV>
            <wp:extent cx="356080" cy="344233"/>
            <wp:effectExtent l="0" t="0" r="0" b="0"/>
            <wp:wrapNone/>
            <wp:docPr id="727" name="Freeform 72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416808" y="8151876"/>
                      <a:ext cx="241780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Фч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3416808</wp:posOffset>
            </wp:positionH>
            <wp:positionV relativeFrom="paragraph">
              <wp:posOffset>159767</wp:posOffset>
            </wp:positionV>
            <wp:extent cx="448771" cy="344233"/>
            <wp:effectExtent l="0" t="0" r="0" b="0"/>
            <wp:wrapNone/>
            <wp:docPr id="728" name="Freeform 72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416808" y="8231125"/>
                      <a:ext cx="334471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t-ýо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,дl 	</w:t>
      </w:r>
      <w:r>
        <w:rPr sz="12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12"/>
          <w:szCs w:val="12"/>
        </w:rPr>
        <w:t>/</w:t>
      </w:r>
      <w:r>
        <w:rPr sz="12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51"/>
          <w:position w:val="2"/>
          <w:sz w:val="12"/>
          <w:szCs w:val="12"/>
        </w:rPr>
        <w:t>*</w:t>
      </w:r>
      <w:r>
        <w:rPr sz="23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23"/>
          <w:szCs w:val="23"/>
        </w:rPr>
        <w:t>Ё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685"/>
        </w:tabs>
        <w:spacing w:before="0" w:after="0" w:line="132" w:lineRule="exact"/>
        <w:ind w:left="47" w:right="932" w:firstLine="0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ýао*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\_,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"/>
          <w:sz w:val="18"/>
          <w:szCs w:val="18"/>
        </w:rPr>
        <w:t> </w:t>
      </w:r>
      <w:r>
        <w:rPr>
          <w:rFonts w:ascii="Times New Roman" w:hAnsi="Times New Roman" w:cs="Times New Roman"/>
          <w:sz w:val="18"/>
          <w:szCs w:val="18"/>
        </w:rPr>
        <w:t> 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ts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3"/>
          <w:sz w:val="18"/>
          <w:szCs w:val="18"/>
        </w:rPr>
        <w:t> </w:t>
      </w:r>
      <w:r>
        <w:rPr>
          <w:rFonts w:ascii="Times New Roman" w:hAnsi="Times New Roman" w:cs="Times New Roman"/>
          <w:sz w:val="18"/>
          <w:szCs w:val="18"/>
        </w:rPr>
        <w:t>  </w:t>
      </w:r>
      <w:r>
        <w:rPr sz="15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15"/>
          <w:szCs w:val="15"/>
        </w:rPr>
        <w:t>q,</w:t>
      </w:r>
      <w:r>
        <w:rPr>
          <w:rFonts w:ascii="Times New Roman" w:hAnsi="Times New Roman" w:cs="Times New Roman"/>
          <w:sz w:val="15"/>
          <w:szCs w:val="15"/>
        </w:rPr>
        <w:t> 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а-: 	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F_</w:t>
      </w:r>
      <w:r>
        <w:rPr>
          <w:rFonts w:ascii="Times New Roman" w:hAnsi="Times New Roman" w:cs="Times New Roman"/>
          <w:sz w:val="12"/>
          <w:szCs w:val="12"/>
        </w:rPr>
        <w:t> 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Fiх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33"/>
          <w:sz w:val="18"/>
          <w:szCs w:val="18"/>
        </w:rPr>
        <w:t>ф</w:t>
      </w:r>
      <w:r>
        <w:rPr sz="9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9"/>
          <w:szCs w:val="9"/>
          <w:vertAlign w:val="subscript"/>
        </w:rPr>
        <w:t>*i</w:t>
      </w:r>
      <w:r>
        <w:rPr>
          <w:rFonts w:ascii="Times New Roman" w:hAnsi="Times New Roman" w:cs="Times New Roman"/>
          <w:sz w:val="9"/>
          <w:szCs w:val="9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42" w:right="0" w:firstLine="0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Ф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42" w:right="0" w:firstLine="0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о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spacing w:after="13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0" w:right="0" w:firstLine="62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о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68" w:lineRule="exact"/>
        <w:ind w:left="0" w:right="0" w:firstLine="62"/>
      </w:pPr>
      <w:r/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t*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0" w:after="0" w:line="181" w:lineRule="exact"/>
        <w:ind w:left="0" w:right="0" w:firstLine="0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l+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434" w:lineRule="exact"/>
        <w:ind w:left="48" w:right="0" w:firstLine="4"/>
      </w:pPr>
      <w:r/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ЁнЕ9йg</w:t>
      </w:r>
      <w:r>
        <w:rPr>
          <w:rFonts w:ascii="Times New Roman" w:hAnsi="Times New Roman" w:cs="Times New Roman"/>
          <w:sz w:val="36"/>
          <w:szCs w:val="3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34" w:lineRule="exact"/>
        <w:ind w:left="48" w:right="1547" w:firstLine="4"/>
        <w:jc w:val="both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ý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8"/>
          <w:sz w:val="30"/>
          <w:szCs w:val="30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ýЕ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4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э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5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Е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8"/>
          <w:sz w:val="30"/>
          <w:szCs w:val="30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в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29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211"/>
          <w:position w:val="-14"/>
          <w:sz w:val="29"/>
          <w:szCs w:val="29"/>
        </w:rPr>
        <w:t>ф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EdсB.+oo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208"/>
          <w:sz w:val="30"/>
          <w:szCs w:val="30"/>
        </w:rPr>
        <w:t>O</w:t>
      </w:r>
      <w:r>
        <w:rPr sz="28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8"/>
          <w:szCs w:val="28"/>
        </w:rPr>
        <w:t>а.Ё</w:t>
      </w:r>
      <w:r>
        <w:rPr sz="28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position w:val="-14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 </w:t>
      </w:r>
      <w:r>
        <w:rPr sz="30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"/>
          <w:position w:val="-14"/>
          <w:sz w:val="30"/>
          <w:szCs w:val="30"/>
        </w:rPr>
        <w:t>д</w:t>
      </w:r>
      <w:r>
        <w:rPr>
          <w:rFonts w:ascii="Times New Roman" w:hAnsi="Times New Roman" w:cs="Times New Roman"/>
          <w:sz w:val="30"/>
          <w:szCs w:val="30"/>
        </w:rPr>
        <w:t>  </w:t>
      </w:r>
      <w:r>
        <w:rPr sz="30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30"/>
          <w:szCs w:val="30"/>
        </w:rPr>
        <w:t>о</w:t>
      </w:r>
      <w:r>
        <w:rPr sz="30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74"/>
          <w:position w:val="-14"/>
          <w:sz w:val="30"/>
          <w:szCs w:val="30"/>
        </w:rPr>
        <w:t> </w:t>
      </w:r>
      <w:r>
        <w:rPr sz="19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19"/>
          <w:szCs w:val="19"/>
        </w:rPr>
        <w:t>tr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93" w:lineRule="exact"/>
        <w:ind w:left="62" w:right="-40" w:firstLine="0"/>
        <w:jc w:val="both"/>
      </w:pPr>
      <w:r/>
      <w:r>
        <w:rPr sz="6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60"/>
          <w:szCs w:val="60"/>
        </w:rPr>
        <w:t>эýЬ[ЁqЁп:ýв</w:t>
      </w:r>
      <w:r>
        <w:rPr>
          <w:rFonts w:ascii="Times New Roman" w:hAnsi="Times New Roman" w:cs="Times New Roman"/>
          <w:sz w:val="60"/>
          <w:szCs w:val="60"/>
        </w:rPr>
        <w:t> </w:t>
      </w:r>
      <w:r>
        <w:rPr sz="3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7"/>
          <w:szCs w:val="37"/>
        </w:rPr>
        <w:t>ý,ý</w:t>
      </w:r>
      <w:r>
        <w:rPr sz="3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sz w:val="37"/>
          <w:szCs w:val="37"/>
        </w:rPr>
        <w:t> </w:t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Е </w:t>
      </w:r>
      <w:r>
        <w:rPr sz="4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2"/>
          <w:szCs w:val="42"/>
        </w:rPr>
        <w:t>FН</w:t>
      </w:r>
      <w:r>
        <w:rPr sz="4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42"/>
          <w:szCs w:val="42"/>
        </w:rPr>
        <w:t> </w:t>
      </w:r>
      <w:r>
        <w:rPr sz="5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51"/>
          <w:szCs w:val="51"/>
        </w:rPr>
        <w:t>н;</w:t>
      </w:r>
      <w:r>
        <w:rPr sz="5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sz w:val="51"/>
          <w:szCs w:val="51"/>
        </w:rPr>
        <w:t> </w:t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Ё </w:t>
      </w:r>
      <w:r>
        <w:rPr sz="46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46"/>
          <w:szCs w:val="46"/>
        </w:rPr>
        <w:t>ЕgЕ</w:t>
      </w:r>
      <w:r>
        <w:rPr>
          <w:rFonts w:ascii="Times New Roman" w:hAnsi="Times New Roman" w:cs="Times New Roman"/>
          <w:sz w:val="46"/>
          <w:szCs w:val="4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675" w:lineRule="exact"/>
        <w:ind w:left="0" w:right="0" w:firstLine="0"/>
      </w:pPr>
      <w:r/>
      <w:r>
        <w:rPr sz="4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4"/>
          <w:szCs w:val="44"/>
        </w:rPr>
        <w:t>ý </w:t>
      </w:r>
      <w:r>
        <w:rPr sz="4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6"/>
          <w:szCs w:val="46"/>
        </w:rPr>
        <w:t>ý[,ý</w:t>
      </w:r>
      <w:r>
        <w:rPr sz="4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4"/>
          <w:sz w:val="46"/>
          <w:szCs w:val="46"/>
        </w:rPr>
        <w:t> </w:t>
      </w:r>
      <w:r>
        <w:rPr sz="5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56"/>
          <w:szCs w:val="56"/>
        </w:rPr>
        <w:t>а'ifiýЁýё</w:t>
      </w:r>
      <w:r>
        <w:rPr>
          <w:rFonts w:ascii="Times New Roman" w:hAnsi="Times New Roman" w:cs="Times New Roman"/>
          <w:sz w:val="56"/>
          <w:szCs w:val="56"/>
        </w:rPr>
        <w:t> </w:t>
      </w:r>
    </w:p>
    <w:p>
      <w:pPr>
        <w:spacing w:after="7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0" w:right="0" w:firstLine="62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Ф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0" w:right="0" w:firstLine="62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60" w:after="0" w:line="301" w:lineRule="exact"/>
        <w:ind w:left="0" w:right="0" w:firstLine="62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а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22" w:lineRule="exact"/>
        <w:ind w:left="0" w:right="0" w:firstLine="62"/>
      </w:pPr>
      <w:r/>
      <w:r>
        <w:rPr sz="28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5"/>
          <w:position w:val="-12"/>
          <w:sz w:val="28"/>
          <w:szCs w:val="28"/>
        </w:rPr>
        <w:t>з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4" w:space="0" w:equalWidth="0">
            <w:col w:w="1476" w:space="91"/>
            <w:col w:w="1856" w:space="1388"/>
            <w:col w:w="1844" w:space="90"/>
            <w:col w:w="3441" w:space="0"/>
          </w:cols>
          <w:docGrid w:linePitch="360"/>
        </w:sectPr>
        <w:spacing w:before="0" w:after="0" w:line="301" w:lineRule="exact"/>
        <w:ind w:left="0" w:right="0" w:firstLine="0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Ф</w:t>
      </w:r>
      <w:r>
        <w:rPr>
          <w:rFonts w:ascii="Times New Roman" w:hAnsi="Times New Roman" w:cs="Times New Roman"/>
          <w:sz w:val="25"/>
          <w:szCs w:val="25"/>
        </w:rPr>
        <w:t> </w:t>
      </w:r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-311404</wp:posOffset>
            </wp:positionV>
            <wp:extent cx="7559040" cy="10692383"/>
            <wp:effectExtent l="0" t="0" r="0" b="0"/>
            <wp:wrapNone/>
            <wp:docPr id="729" name="Picture 72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729" name="Picture 729"/>
                    <pic:cNvPicPr>
                      <a:picLocks noChangeAspect="0" noChangeArrowheads="1"/>
                    </pic:cNvPicPr>
                  </pic:nvPicPr>
                  <pic:blipFill>
                    <a:blip r:embed="rId7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1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531" w:right="0" w:firstLine="0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9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2721" w:right="0" w:firstLine="0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after="22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2702" w:right="0" w:firstLine="4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2702" w:right="0" w:firstLine="0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after="18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2688" w:right="0" w:firstLine="0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-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6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2648"/>
        </w:tabs>
        <w:spacing w:before="0" w:after="0" w:line="414" w:lineRule="exact"/>
        <w:ind w:left="0" w:right="0" w:firstLine="47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	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  <w:vertAlign w:val="subscript"/>
        </w:rPr>
        <w:t>Ф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340" w:after="0" w:line="362" w:lineRule="exact"/>
        <w:ind w:left="0" w:right="0" w:firstLine="2630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0" w:right="0" w:firstLine="2625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60" w:after="0" w:line="350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1868423</wp:posOffset>
            </wp:positionH>
            <wp:positionV relativeFrom="paragraph">
              <wp:posOffset>263652</wp:posOffset>
            </wp:positionV>
            <wp:extent cx="1871198" cy="294975"/>
            <wp:effectExtent l="0" t="0" r="0" b="0"/>
            <wp:wrapNone/>
            <wp:docPr id="730" name="Freeform 73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868423" y="4763771"/>
                      <a:ext cx="1756898" cy="18067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2620"/>
                          </w:tabs>
                          <w:spacing w:before="0" w:after="0" w:line="284" w:lineRule="exact"/>
                          <w:ind w:left="0" w:right="0" w:firstLine="0"/>
                        </w:pP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с\	</w:t>
                        </w:r>
                        <w:r>
                          <w:rPr sz="19" baseline="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35"/>
                            <w:position w:val="5"/>
                            <w:sz w:val="19"/>
                            <w:szCs w:val="19"/>
                          </w:rPr>
                          <w:t>+</w:t>
                        </w:r>
                        <w:r>
                          <w:rPr sz="13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13"/>
                            <w:szCs w:val="13"/>
                            <w:vertAlign w:val="superscript"/>
                          </w:rPr>
                          <w:t>=г</w:t>
                        </w:r>
                        <w:r>
                          <w:rPr>
                            <w:rFonts w:ascii="Times New Roman" w:hAnsi="Times New Roman" w:cs="Times New Roman"/>
                            <w:sz w:val="13"/>
                            <w:szCs w:val="1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3532632</wp:posOffset>
            </wp:positionH>
            <wp:positionV relativeFrom="paragraph">
              <wp:posOffset>341629</wp:posOffset>
            </wp:positionV>
            <wp:extent cx="193936" cy="252260"/>
            <wp:effectExtent l="0" t="0" r="0" b="0"/>
            <wp:wrapNone/>
            <wp:docPr id="731" name="Freeform 73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32632" y="4841748"/>
                      <a:ext cx="79636" cy="1379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}l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9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50"/>
          <w:position w:val="-10"/>
          <w:sz w:val="29"/>
          <w:szCs w:val="29"/>
        </w:rPr>
        <w:t>ý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=i-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spacing w:after="1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1865376</wp:posOffset>
            </wp:positionH>
            <wp:positionV relativeFrom="paragraph">
              <wp:posOffset>79882</wp:posOffset>
            </wp:positionV>
            <wp:extent cx="385789" cy="321240"/>
            <wp:effectExtent l="0" t="0" r="0" b="0"/>
            <wp:wrapNone/>
            <wp:docPr id="732" name="Freeform 73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865376" y="4967478"/>
                      <a:ext cx="271489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о(.)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71" w:lineRule="exact"/>
        <w:ind w:left="0" w:right="0" w:firstLine="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3532632</wp:posOffset>
            </wp:positionH>
            <wp:positionV relativeFrom="paragraph">
              <wp:posOffset>-1270</wp:posOffset>
            </wp:positionV>
            <wp:extent cx="354516" cy="330878"/>
            <wp:effectExtent l="0" t="0" r="0" b="0"/>
            <wp:wrapNone/>
            <wp:docPr id="733" name="Freeform 73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32632" y="5068825"/>
                      <a:ext cx="240216" cy="21657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2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:Э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  </w:t>
                        </w:r>
                        <w:r>
                          <w:rPr sz="12" baseline="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5"/>
                            <w:sz w:val="12"/>
                            <w:szCs w:val="12"/>
                          </w:rPr>
                          <w:t>L')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\Vl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1859279</wp:posOffset>
            </wp:positionH>
            <wp:positionV relativeFrom="paragraph">
              <wp:posOffset>167132</wp:posOffset>
            </wp:positionV>
            <wp:extent cx="404993" cy="275253"/>
            <wp:effectExtent l="0" t="0" r="0" b="0"/>
            <wp:wrapNone/>
            <wp:docPr id="734" name="Freeform 73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859279" y="5237227"/>
                      <a:ext cx="290693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с!Оt)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cj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 </w:t>
      </w:r>
      <w:r>
        <w:rPr>
          <w:rFonts w:ascii="Times New Roman" w:hAnsi="Times New Roman" w:cs="Times New Roman"/>
          <w:sz w:val="21"/>
          <w:szCs w:val="21"/>
        </w:rPr>
        <w:t> </w:t>
      </w:r>
      <w:r>
        <w:rPr sz="19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3"/>
          <w:sz w:val="19"/>
          <w:szCs w:val="19"/>
        </w:rPr>
        <w:t>Vl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9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3" w:space="0" w:equalWidth="0">
            <w:col w:w="751" w:space="1681"/>
            <w:col w:w="2940" w:space="5113"/>
            <w:col w:w="187" w:space="0"/>
          </w:cols>
          <w:docGrid w:linePitch="360"/>
        </w:sectPr>
        <w:spacing w:before="0" w:after="0" w:line="362" w:lineRule="exact"/>
        <w:ind w:left="0" w:right="0" w:firstLine="0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ь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2412" w:right="0" w:firstLine="0"/>
      </w:pPr>
      <w:r/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c-l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й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7"/>
          <w:sz w:val="21"/>
          <w:szCs w:val="21"/>
        </w:rPr>
        <w:t> </w:t>
      </w:r>
      <w:r>
        <w:rPr>
          <w:rFonts w:ascii="Times New Roman" w:hAnsi="Times New Roman" w:cs="Times New Roman"/>
          <w:sz w:val="21"/>
          <w:szCs w:val="21"/>
        </w:rPr>
        <w:t> </w:t>
      </w:r>
      <w:r>
        <w:rPr sz="14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14"/>
          <w:szCs w:val="14"/>
        </w:rPr>
        <w:t>с.]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2" w:space="0" w:equalWidth="0">
            <w:col w:w="3187" w:space="1875"/>
            <w:col w:w="498" w:space="0"/>
          </w:cols>
          <w:docGrid w:linePitch="360"/>
        </w:sectPr>
        <w:spacing w:before="0" w:after="0" w:line="124" w:lineRule="exact"/>
        <w:ind w:left="0" w:right="-40" w:firstLine="0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\E(-,l</w:t>
      </w:r>
      <w:r>
        <w:rPr>
          <w:rFonts w:ascii="Times New Roman" w:hAnsi="Times New Roman" w:cs="Times New Roman"/>
          <w:sz w:val="21"/>
          <w:szCs w:val="21"/>
        </w:rPr>
        <w:t>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\оtл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44" w:lineRule="exact"/>
        <w:ind w:left="449" w:right="0" w:firstLine="0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V-)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652272</wp:posOffset>
            </wp:positionH>
            <wp:positionV relativeFrom="paragraph">
              <wp:posOffset>149732</wp:posOffset>
            </wp:positionV>
            <wp:extent cx="1197293" cy="450913"/>
            <wp:effectExtent l="0" t="0" r="0" b="0"/>
            <wp:wrapNone/>
            <wp:docPr id="735" name="Freeform 73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52272" y="6396228"/>
                      <a:ext cx="1082993" cy="33661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43"/>
                          </w:tabs>
                          <w:spacing w:before="0" w:after="0" w:line="530" w:lineRule="exact"/>
                          <w:ind w:left="0" w:right="0" w:firstLine="0"/>
                        </w:pPr>
                        <w:r>
                          <w:rPr sz="30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60"/>
                            <w:position w:val="-10"/>
                            <w:sz w:val="30"/>
                            <w:szCs w:val="30"/>
                          </w:rPr>
                          <w:t>ч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-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39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30"/>
                            <w:szCs w:val="30"/>
                          </w:rPr>
                          <w:t> 	</w:t>
                        </w:r>
                        <w:r>
                          <w:rPr sz="30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2"/>
                            <w:position w:val="-10"/>
                            <w:sz w:val="30"/>
                            <w:szCs w:val="30"/>
                          </w:rPr>
                          <w:t>]</w:t>
                        </w:r>
                        <w:r>
                          <w:rPr sz="30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30"/>
                            <w:szCs w:val="30"/>
                          </w:rPr>
                          <w:t>,</w:t>
                        </w:r>
                        <w:r>
                          <w:rPr sz="30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68"/>
                            <w:position w:val="-3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8"/>
                            <w:position w:val="-10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   </w:t>
                        </w:r>
                        <w:r>
                          <w:rPr sz="30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68"/>
                            <w:position w:val="-10"/>
                            <w:sz w:val="30"/>
                            <w:szCs w:val="30"/>
                          </w:rPr>
                          <w:t>ц</w:t>
                        </w:r>
                        <w:r>
                          <w:rPr sz="30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30"/>
                            <w:szCs w:val="30"/>
                          </w:rPr>
                          <w:t>,</w:t>
                        </w:r>
                        <w:r>
                          <w:rPr sz="30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81"/>
                            <w:position w:val="-3"/>
                            <w:sz w:val="30"/>
                            <w:szCs w:val="30"/>
                          </w:rPr>
                          <w:t>ý</w:t>
                        </w:r>
                        <w:r>
                          <w:rPr sz="30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6"/>
                            <w:position w:val="-10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6"/>
                            <w:sz w:val="30"/>
                            <w:szCs w:val="30"/>
                          </w:rPr>
                          <w:t>-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4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44" w:lineRule="exact"/>
        <w:ind w:left="497" w:right="0" w:firstLine="9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HJT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497" w:right="0" w:firstLine="4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:снЕохО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93" w:lineRule="exact"/>
        <w:ind w:left="497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640080</wp:posOffset>
            </wp:positionH>
            <wp:positionV relativeFrom="paragraph">
              <wp:posOffset>129539</wp:posOffset>
            </wp:positionV>
            <wp:extent cx="1215514" cy="492537"/>
            <wp:effectExtent l="0" t="0" r="0" b="0"/>
            <wp:wrapNone/>
            <wp:docPr id="736" name="Freeform 73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40080" y="6900672"/>
                      <a:ext cx="1101214" cy="37823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68" w:lineRule="exact"/>
                          <w:ind w:left="0" w:right="0" w:firstLine="0"/>
                          <w:jc w:val="right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I],i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  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</w:rPr>
                          <w:t>ч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9"/>
                            <w:position w:val="-1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</w:rPr>
                          <w:t>Ё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5"/>
                            <w:position w:val="-1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ý 8.g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2"/>
                            <w:sz w:val="36"/>
                            <w:szCs w:val="36"/>
                          </w:rPr>
                          <w:t> </w:t>
                        </w:r>
                        <w:r>
                          <w:rPr sz="3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35"/>
                            <w:szCs w:val="35"/>
                          </w:rPr>
                          <w:t>н </w:t>
                        </w:r>
                        <w:r>
                          <w:rPr sz="36" baseline="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7"/>
                            <w:sz w:val="36"/>
                            <w:szCs w:val="36"/>
                          </w:rPr>
                          <w:t>g </w:t>
                        </w:r>
                        <w:r>
                          <w:rPr sz="25" baseline="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6"/>
                            <w:sz w:val="25"/>
                            <w:szCs w:val="25"/>
                          </w:rPr>
                          <w:t>g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3"/>
          <w:sz w:val="24"/>
          <w:szCs w:val="24"/>
          <w:vertAlign w:val="subscript"/>
        </w:rPr>
        <w:t>а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37"/>
          <w:sz w:val="30"/>
          <w:szCs w:val="30"/>
        </w:rPr>
        <w:t>ý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36"/>
          <w:sz w:val="24"/>
          <w:szCs w:val="24"/>
          <w:vertAlign w:val="subscript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8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30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30"/>
          <w:szCs w:val="30"/>
        </w:rPr>
        <w:t>ýр</w:t>
      </w:r>
      <w:r>
        <w:rPr sz="30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7"/>
          <w:position w:val="2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ь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з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9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Б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4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627887</wp:posOffset>
            </wp:positionH>
            <wp:positionV relativeFrom="paragraph">
              <wp:posOffset>10794</wp:posOffset>
            </wp:positionV>
            <wp:extent cx="783776" cy="489858"/>
            <wp:effectExtent l="0" t="0" r="0" b="0"/>
            <wp:wrapNone/>
            <wp:docPr id="737" name="Freeform 73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27887" y="7446010"/>
                      <a:ext cx="669476" cy="37555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91" w:lineRule="exact"/>
                          <w:ind w:left="0" w:right="0" w:firstLine="0"/>
                        </w:pPr>
                        <w:r>
                          <w:rPr sz="4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9"/>
                            <w:szCs w:val="49"/>
                          </w:rPr>
                          <w:t>яýнg</w:t>
                        </w:r>
                        <w:r>
                          <w:rPr>
                            <w:rFonts w:ascii="Times New Roman" w:hAnsi="Times New Roman" w:cs="Times New Roman"/>
                            <w:sz w:val="49"/>
                            <w:szCs w:val="4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664463</wp:posOffset>
            </wp:positionH>
            <wp:positionV relativeFrom="paragraph">
              <wp:posOffset>71247</wp:posOffset>
            </wp:positionV>
            <wp:extent cx="593959" cy="229266"/>
            <wp:effectExtent l="0" t="0" r="0" b="0"/>
            <wp:wrapNone/>
            <wp:docPr id="738" name="Freeform 73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64463" y="7506463"/>
                      <a:ext cx="479659" cy="11496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590"/>
                          </w:tabs>
                          <w:spacing w:before="0" w:after="0" w:line="181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,.l 	Ёд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472" w:lineRule="exact"/>
        <w:ind w:left="448" w:right="297" w:firstLine="14"/>
      </w:pPr>
      <w:r/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ýtа</w:t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5"/>
          <w:sz w:val="36"/>
          <w:szCs w:val="36"/>
        </w:rPr>
        <w:t> </w:t>
      </w:r>
      <w:r>
        <w:rPr sz="30" baseline="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5"/>
          <w:sz w:val="30"/>
          <w:szCs w:val="30"/>
        </w:rPr>
        <w:t>&gt;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ý</w:t>
      </w:r>
      <w:r>
        <w:rPr>
          <w:rFonts w:ascii="Times New Roman" w:hAnsi="Times New Roman" w:cs="Times New Roman"/>
          <w:sz w:val="24"/>
          <w:szCs w:val="24"/>
        </w:rPr>
        <w:t> </w:t>
      </w:r>
      <w:r>
        <w:br w:type="textWrapping" w:clear="all"/>
      </w:r>
      <w:r>
        <w:rPr sz="5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53"/>
          <w:szCs w:val="53"/>
        </w:rPr>
        <w:t>ýЕgýg</w:t>
      </w:r>
      <w:r>
        <w:rPr>
          <w:rFonts w:ascii="Times New Roman" w:hAnsi="Times New Roman" w:cs="Times New Roman"/>
          <w:sz w:val="53"/>
          <w:szCs w:val="53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193" w:lineRule="exact"/>
        <w:ind w:left="0" w:right="0" w:firstLine="4"/>
      </w:pPr>
      <w:r/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cn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2649"/>
        </w:tabs>
        <w:spacing w:before="0" w:after="0" w:line="301" w:lineRule="exact"/>
        <w:ind w:left="0" w:right="0" w:firstLine="0"/>
      </w:pPr>
      <w:r/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(a)	</w:t>
      </w:r>
      <w:r>
        <w:rPr sz="25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5"/>
          <w:szCs w:val="25"/>
        </w:rPr>
        <w:t>э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2601"/>
        </w:tabs>
        <w:spacing w:before="0" w:after="0" w:line="575" w:lineRule="exact"/>
        <w:ind w:left="57" w:right="1140" w:hanging="57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3514344</wp:posOffset>
            </wp:positionH>
            <wp:positionV relativeFrom="paragraph">
              <wp:posOffset>483234</wp:posOffset>
            </wp:positionV>
            <wp:extent cx="1159848" cy="777049"/>
            <wp:effectExtent l="0" t="0" r="0" b="0"/>
            <wp:wrapNone/>
            <wp:docPr id="739" name="Freeform 73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14344" y="6423660"/>
                      <a:ext cx="1045548" cy="66274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1228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лц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219"/>
                          </w:tabs>
                          <w:spacing w:before="0" w:after="0" w:line="167" w:lineRule="exact"/>
                          <w:ind w:left="0" w:right="0" w:firstLine="4"/>
                        </w:pP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+сч,!Б:с</w:t>
                        </w:r>
                        <w:r>
                          <w:rPr>
                            <w:rFonts w:ascii="Times New Roman" w:hAnsi="Times New Roman" w:cs="Times New Roman"/>
                            <w:sz w:val="36"/>
                            <w:szCs w:val="36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30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04"/>
                            <w:position w:val="-24"/>
                            <w:sz w:val="30"/>
                            <w:szCs w:val="30"/>
                          </w:rPr>
                          <w:t>: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05"/>
                            <w:position w:val="-1"/>
                            <w:sz w:val="24"/>
                            <w:szCs w:val="24"/>
                            <w:vertAlign w:val="subscript"/>
                          </w:rPr>
                          <w:t>т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Бý;Vй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264"/>
                            <w:sz w:val="36"/>
                            <w:szCs w:val="36"/>
                          </w:rPr>
                          <w:t>Ф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  <w:vertAlign w:val="subscript"/>
                          </w:rPr>
                          <w:t>f,to;	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  <w:vertAlign w:val="subscript"/>
                          </w:rPr>
                          <w:t>u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7"/>
                            <w:position w:val="-1"/>
                            <w:sz w:val="24"/>
                            <w:szCs w:val="24"/>
                            <w:vertAlign w:val="subscript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  <w:vertAlign w:val="subscript"/>
                          </w:rPr>
                          <w:t>q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3" baseline="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5"/>
          <w:sz w:val="13"/>
          <w:szCs w:val="13"/>
        </w:rPr>
        <w:t>ta)	</w:t>
      </w:r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ta)</w:t>
      </w:r>
      <w:r>
        <w:rPr>
          <w:rFonts w:ascii="Times New Roman" w:hAnsi="Times New Roman" w:cs="Times New Roman"/>
          <w:sz w:val="13"/>
          <w:szCs w:val="13"/>
        </w:rPr>
        <w:t> </w:t>
      </w:r>
      <w:r>
        <w:rPr sz="3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9"/>
          <w:szCs w:val="39"/>
        </w:rPr>
        <w:t>l</w:t>
      </w:r>
      <w:r>
        <w:rPr sz="3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39"/>
          <w:szCs w:val="39"/>
        </w:rPr>
        <w:t> </w:t>
      </w:r>
      <w:r>
        <w:rPr>
          <w:rFonts w:ascii="Times New Roman" w:hAnsi="Times New Roman" w:cs="Times New Roman"/>
          <w:sz w:val="39"/>
          <w:szCs w:val="39"/>
        </w:rPr>
        <w:t>    </w:t>
      </w:r>
      <w:r>
        <w:rPr sz="3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9"/>
          <w:szCs w:val="39"/>
        </w:rPr>
        <w:t>9</w:t>
      </w:r>
      <w:r>
        <w:rPr sz="3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"/>
          <w:sz w:val="39"/>
          <w:szCs w:val="39"/>
        </w:rPr>
        <w:t> </w:t>
      </w:r>
      <w:r>
        <w:rPr>
          <w:rFonts w:ascii="Times New Roman" w:hAnsi="Times New Roman" w:cs="Times New Roman"/>
          <w:sz w:val="39"/>
          <w:szCs w:val="39"/>
        </w:rPr>
        <w:t>   </w:t>
      </w:r>
      <w:r>
        <w:rPr sz="3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9"/>
          <w:szCs w:val="39"/>
        </w:rPr>
        <w:t>рý</w:t>
      </w:r>
      <w:r>
        <w:rPr>
          <w:rFonts w:ascii="Times New Roman" w:hAnsi="Times New Roman" w:cs="Times New Roman"/>
          <w:sz w:val="39"/>
          <w:szCs w:val="3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94" w:lineRule="exact"/>
        <w:ind w:left="0" w:right="0" w:firstLine="47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3511296</wp:posOffset>
            </wp:positionH>
            <wp:positionV relativeFrom="paragraph">
              <wp:posOffset>106426</wp:posOffset>
            </wp:positionV>
            <wp:extent cx="1161737" cy="399459"/>
            <wp:effectExtent l="0" t="0" r="0" b="0"/>
            <wp:wrapNone/>
            <wp:docPr id="740" name="Freeform 74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11296" y="6856477"/>
                      <a:ext cx="1047437" cy="28515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49" w:lineRule="exact"/>
                          <w:ind w:left="0" w:right="0" w:firstLine="0"/>
                        </w:pPr>
                        <w:r>
                          <w:rPr sz="21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1"/>
                            <w:szCs w:val="21"/>
                            <w:vertAlign w:val="subscript"/>
                          </w:rPr>
                          <w:t>Z</w:t>
                        </w:r>
                        <w:r>
                          <w:rPr sz="21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"/>
                            <w:position w:val="-1"/>
                            <w:sz w:val="21"/>
                            <w:szCs w:val="21"/>
                            <w:vertAlign w:val="subscript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Ф.Ё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2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х.а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2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17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17"/>
                            <w:szCs w:val="17"/>
                          </w:rPr>
                          <w:t>()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1865376</wp:posOffset>
            </wp:positionH>
            <wp:positionV relativeFrom="paragraph">
              <wp:posOffset>159003</wp:posOffset>
            </wp:positionV>
            <wp:extent cx="1230753" cy="515950"/>
            <wp:effectExtent l="0" t="0" r="0" b="0"/>
            <wp:wrapNone/>
            <wp:docPr id="741" name="Freeform 74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865376" y="6909054"/>
                      <a:ext cx="1116453" cy="40165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9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zf,зуЁ(,)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30" w:lineRule="exact"/>
                          <w:ind w:left="0" w:right="0" w:firstLine="0"/>
                        </w:pPr>
                        <w:r>
                          <w:rPr sz="3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7"/>
                            <w:szCs w:val="37"/>
                          </w:rPr>
                          <w:t>ý </w:t>
                        </w:r>
                        <w:r>
                          <w:rPr sz="3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7"/>
                            <w:szCs w:val="37"/>
                          </w:rPr>
                          <w:t>8.g</w:t>
                        </w:r>
                        <w:r>
                          <w:rPr sz="3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sz w:val="37"/>
                            <w:szCs w:val="37"/>
                          </w:rPr>
                          <w:t> </w:t>
                        </w:r>
                        <w:r>
                          <w:rPr sz="36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36"/>
                            <w:szCs w:val="36"/>
                          </w:rPr>
                          <w:t>н </w:t>
                        </w:r>
                        <w:r>
                          <w:rPr sz="37" baseline="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6"/>
                            <w:sz w:val="37"/>
                            <w:szCs w:val="37"/>
                          </w:rPr>
                          <w:t>g </w:t>
                        </w:r>
                        <w:r>
                          <w:rPr sz="25" baseline="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6"/>
                            <w:sz w:val="25"/>
                            <w:szCs w:val="25"/>
                          </w:rPr>
                          <w:t>g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3703320</wp:posOffset>
            </wp:positionH>
            <wp:positionV relativeFrom="paragraph">
              <wp:posOffset>242824</wp:posOffset>
            </wp:positionV>
            <wp:extent cx="967964" cy="275253"/>
            <wp:effectExtent l="0" t="0" r="0" b="0"/>
            <wp:wrapNone/>
            <wp:docPr id="742" name="Freeform 74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03320" y="6992875"/>
                      <a:ext cx="853664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о-'З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х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Е=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3508247</wp:posOffset>
            </wp:positionH>
            <wp:positionV relativeFrom="paragraph">
              <wp:posOffset>255015</wp:posOffset>
            </wp:positionV>
            <wp:extent cx="827915" cy="367226"/>
            <wp:effectExtent l="0" t="0" r="0" b="0"/>
            <wp:wrapNone/>
            <wp:docPr id="743" name="Freeform 74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08247" y="7005066"/>
                      <a:ext cx="713615" cy="25292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98" w:lineRule="exact"/>
                          <w:ind w:left="0" w:right="0" w:firstLine="0"/>
                        </w:pP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цi-,rчdо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4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1"/>
          <w:szCs w:val="41"/>
        </w:rPr>
        <w:t>ýý-Е</w:t>
      </w:r>
      <w:r>
        <w:rPr sz="4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6"/>
          <w:sz w:val="41"/>
          <w:szCs w:val="41"/>
        </w:rPr>
        <w:t> </w:t>
      </w:r>
      <w:r>
        <w:rPr sz="3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6"/>
          <w:szCs w:val="36"/>
        </w:rPr>
        <w:t>Е S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3505200</wp:posOffset>
            </wp:positionH>
            <wp:positionV relativeFrom="paragraph">
              <wp:posOffset>54990</wp:posOffset>
            </wp:positionV>
            <wp:extent cx="1161610" cy="330383"/>
            <wp:effectExtent l="0" t="0" r="0" b="0"/>
            <wp:wrapNone/>
            <wp:docPr id="744" name="Freeform 74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505200" y="7119366"/>
                      <a:ext cx="1047310" cy="21608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40" w:lineRule="exact"/>
                          <w:ind w:left="0" w:right="0" w:firstLine="0"/>
                        </w:pP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бJ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оa4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4"/>
                            <w:szCs w:val="24"/>
                          </w:rPr>
                          <w:t>a] </w:t>
                        </w:r>
                        <w:r>
                          <w:rPr sz="27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7"/>
                            <w:szCs w:val="27"/>
                          </w:rPr>
                          <w:t>о</w:t>
                        </w:r>
                        <w:r>
                          <w:rPr sz="27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"/>
                            <w:position w:val="-2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  <w:vertAlign w:val="subscript"/>
                          </w:rPr>
                          <w:t>tr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3422903</wp:posOffset>
            </wp:positionH>
            <wp:positionV relativeFrom="paragraph">
              <wp:posOffset>59562</wp:posOffset>
            </wp:positionV>
            <wp:extent cx="1026071" cy="620001"/>
            <wp:effectExtent l="0" t="0" r="0" b="0"/>
            <wp:wrapNone/>
            <wp:docPr id="745" name="Freeform 74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422903" y="7299198"/>
                      <a:ext cx="911771" cy="50570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796" w:lineRule="exact"/>
                          <w:ind w:left="0" w:right="0" w:firstLine="0"/>
                        </w:pPr>
                        <w:r>
                          <w:rPr sz="5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71"/>
                            <w:sz w:val="51"/>
                            <w:szCs w:val="51"/>
                          </w:rPr>
                          <w:t>I</w:t>
                        </w:r>
                        <w:r>
                          <w:rPr sz="34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2"/>
                            <w:position w:val="-21"/>
                            <w:sz w:val="34"/>
                            <w:szCs w:val="34"/>
                          </w:rPr>
                          <w:t>g</w:t>
                        </w:r>
                        <w:r>
                          <w:rPr sz="5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43"/>
                            <w:sz w:val="51"/>
                            <w:szCs w:val="51"/>
                          </w:rPr>
                          <w:t> </w:t>
                        </w:r>
                        <w:r>
                          <w:rPr sz="34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5"/>
                            <w:position w:val="-21"/>
                            <w:sz w:val="34"/>
                            <w:szCs w:val="3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4"/>
                            <w:szCs w:val="34"/>
                          </w:rPr>
                          <w:t>  </w:t>
                        </w:r>
                        <w:r>
                          <w:rPr sz="3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4"/>
                            <w:szCs w:val="34"/>
                          </w:rPr>
                          <w:t>Аё,|,</w:t>
                        </w:r>
                        <w:r>
                          <w:rPr>
                            <w:rFonts w:ascii="Times New Roman" w:hAnsi="Times New Roman" w:cs="Times New Roman"/>
                            <w:sz w:val="34"/>
                            <w:szCs w:val="3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1859279</wp:posOffset>
            </wp:positionH>
            <wp:positionV relativeFrom="paragraph">
              <wp:posOffset>11557</wp:posOffset>
            </wp:positionV>
            <wp:extent cx="352111" cy="485698"/>
            <wp:effectExtent l="0" t="0" r="0" b="0"/>
            <wp:wrapNone/>
            <wp:docPr id="746" name="Freeform 74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859279" y="7426453"/>
                      <a:ext cx="237811" cy="37139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35" w:lineRule="exact"/>
                          <w:ind w:left="0" w:right="0" w:firstLine="9"/>
                          <w:jc w:val="both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лх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=.n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3493008</wp:posOffset>
            </wp:positionH>
            <wp:positionV relativeFrom="paragraph">
              <wp:posOffset>83439</wp:posOffset>
            </wp:positionV>
            <wp:extent cx="972516" cy="578770"/>
            <wp:effectExtent l="0" t="0" r="0" b="0"/>
            <wp:wrapNone/>
            <wp:docPr id="747" name="Freeform 74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493008" y="7498335"/>
                      <a:ext cx="858216" cy="46447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731" w:lineRule="exact"/>
                          <w:ind w:left="0" w:right="0" w:firstLine="0"/>
                        </w:pPr>
                        <w:r>
                          <w:rPr sz="1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1"/>
                            <w:sz w:val="15"/>
                            <w:szCs w:val="15"/>
                          </w:rPr>
                          <w:t>сЕ</w:t>
                        </w:r>
                        <w:r>
                          <w:rPr sz="15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position w:val="-11"/>
                            <w:sz w:val="15"/>
                            <w:szCs w:val="1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 </w:t>
                        </w:r>
                        <w:r>
                          <w:rPr sz="5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59"/>
                            <w:szCs w:val="59"/>
                          </w:rPr>
                          <w:t>гlЁ</w:t>
                        </w:r>
                        <w:r>
                          <w:rPr sz="5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2"/>
                            <w:sz w:val="59"/>
                            <w:szCs w:val="59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Ё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1856232</wp:posOffset>
            </wp:positionH>
            <wp:positionV relativeFrom="paragraph">
              <wp:posOffset>142620</wp:posOffset>
            </wp:positionV>
            <wp:extent cx="380760" cy="344233"/>
            <wp:effectExtent l="0" t="0" r="0" b="0"/>
            <wp:wrapNone/>
            <wp:docPr id="748" name="Freeform 74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856232" y="7557516"/>
                      <a:ext cx="266460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ц;у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9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1850135</wp:posOffset>
            </wp:positionH>
            <wp:positionV relativeFrom="paragraph">
              <wp:posOffset>126620</wp:posOffset>
            </wp:positionV>
            <wp:extent cx="1202966" cy="365531"/>
            <wp:effectExtent l="0" t="0" r="0" b="0"/>
            <wp:wrapNone/>
            <wp:docPr id="749" name="Freeform 74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850135" y="7716775"/>
                      <a:ext cx="1088666" cy="25123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978"/>
                            <w:tab w:val="left" w:pos="1626"/>
                          </w:tabs>
                          <w:spacing w:before="0" w:after="0" w:line="139" w:lineRule="exact"/>
                          <w:ind w:left="0" w:right="0" w:firstLine="4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F- 	</w:t>
                        </w:r>
                        <w:r>
                          <w:rPr sz="15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15"/>
                            <w:szCs w:val="15"/>
                          </w:rPr>
                          <w:t>)Л 	l-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оа.о	</w:t>
                        </w:r>
                        <w:r>
                          <w:rPr sz="12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12"/>
                            <w:szCs w:val="12"/>
                          </w:rPr>
                          <w:t>Hv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2" w:space="0" w:equalWidth="0">
            <w:col w:w="2283" w:space="115"/>
            <w:col w:w="3980" w:space="0"/>
          </w:cols>
          <w:docGrid w:linePitch="360"/>
        </w:sectPr>
        <w:tabs>
          <w:tab w:val="left" w:pos="3190"/>
        </w:tabs>
        <w:spacing w:before="0" w:after="0" w:line="139" w:lineRule="exact"/>
        <w:ind w:left="2576" w:right="-40" w:firstLine="307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1816607</wp:posOffset>
            </wp:positionH>
            <wp:positionV relativeFrom="paragraph">
              <wp:posOffset>-22097</wp:posOffset>
            </wp:positionV>
            <wp:extent cx="375368" cy="344233"/>
            <wp:effectExtent l="0" t="0" r="0" b="0"/>
            <wp:wrapNone/>
            <wp:docPr id="750" name="Freeform 75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816607" y="7801357"/>
                      <a:ext cx="261068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,ý*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1840992</wp:posOffset>
            </wp:positionH>
            <wp:positionV relativeFrom="paragraph">
              <wp:posOffset>60199</wp:posOffset>
            </wp:positionV>
            <wp:extent cx="1637760" cy="602418"/>
            <wp:effectExtent l="0" t="0" r="0" b="0"/>
            <wp:wrapNone/>
            <wp:docPr id="751" name="Freeform 75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840992" y="7883653"/>
                      <a:ext cx="1523460" cy="48811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631"/>
                          </w:tabs>
                          <w:spacing w:before="0" w:after="0" w:line="434" w:lineRule="exact"/>
                          <w:ind w:left="0" w:right="0" w:firstLine="9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а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3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  </w:t>
                        </w:r>
                        <w:r>
                          <w:rPr sz="30" baseline="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7"/>
                            <w:sz w:val="30"/>
                            <w:szCs w:val="30"/>
                          </w:rPr>
                          <w:t>)ýн 	</w:t>
                        </w: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я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99" w:lineRule="exact"/>
                          <w:ind w:left="0" w:right="0" w:firstLine="0"/>
                        </w:pPr>
                        <w:r>
                          <w:rPr sz="27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7"/>
                            <w:position w:val="-1"/>
                            <w:sz w:val="27"/>
                            <w:szCs w:val="27"/>
                            <w:vertAlign w:val="subscript"/>
                          </w:rPr>
                          <w:t>ь</w:t>
                        </w: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9"/>
                            <w:szCs w:val="39"/>
                          </w:rPr>
                          <w:t>tl</w:t>
                        </w: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83"/>
                            <w:sz w:val="39"/>
                            <w:szCs w:val="39"/>
                          </w:rPr>
                          <w:t>х</w:t>
                        </w:r>
                        <w:r>
                          <w:rPr sz="27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55"/>
                            <w:position w:val="-1"/>
                            <w:sz w:val="27"/>
                            <w:szCs w:val="27"/>
                            <w:vertAlign w:val="subscript"/>
                          </w:rPr>
                          <w:t>а</w:t>
                        </w: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64"/>
                            <w:sz w:val="39"/>
                            <w:szCs w:val="39"/>
                          </w:rPr>
                          <w:t> </w:t>
                        </w:r>
                        <w:r>
                          <w:rPr sz="27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"/>
                            <w:position w:val="-1"/>
                            <w:sz w:val="27"/>
                            <w:szCs w:val="27"/>
                            <w:vertAlign w:val="subscript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* </w:t>
                        </w: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9"/>
                            <w:szCs w:val="39"/>
                          </w:rPr>
                          <w:t>Ё</w:t>
                        </w: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03"/>
                            <w:sz w:val="39"/>
                            <w:szCs w:val="39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9"/>
                            <w:szCs w:val="39"/>
                          </w:rPr>
                          <w:t>  </w:t>
                        </w:r>
                        <w:r>
                          <w:rPr sz="3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5"/>
                            <w:szCs w:val="35"/>
                          </w:rPr>
                          <w:t>Б </w:t>
                        </w:r>
                        <w:r>
                          <w:rPr sz="3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7"/>
                            <w:szCs w:val="37"/>
                          </w:rPr>
                          <w:t>о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3483864</wp:posOffset>
            </wp:positionH>
            <wp:positionV relativeFrom="paragraph">
              <wp:posOffset>345949</wp:posOffset>
            </wp:positionV>
            <wp:extent cx="966422" cy="373321"/>
            <wp:effectExtent l="0" t="0" r="0" b="0"/>
            <wp:wrapNone/>
            <wp:docPr id="752" name="Freeform 75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483864" y="8169403"/>
                      <a:ext cx="852122" cy="25902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07" w:lineRule="exact"/>
                          <w:ind w:left="0" w:right="0" w:firstLine="0"/>
                        </w:pP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а,ь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7"/>
                            <w:sz w:val="33"/>
                            <w:szCs w:val="33"/>
                          </w:rPr>
                          <w:t> 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д)ý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sz w:val="33"/>
                            <w:szCs w:val="33"/>
                          </w:rPr>
                          <w:t> 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3477767</wp:posOffset>
            </wp:positionH>
            <wp:positionV relativeFrom="paragraph">
              <wp:posOffset>437388</wp:posOffset>
            </wp:positionV>
            <wp:extent cx="1162273" cy="553688"/>
            <wp:effectExtent l="0" t="0" r="0" b="0"/>
            <wp:wrapNone/>
            <wp:docPr id="753" name="Freeform 75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477767" y="8260842"/>
                      <a:ext cx="1047973" cy="43938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98" w:lineRule="exact"/>
                          <w:ind w:left="0" w:right="0" w:firstLine="4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tr 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ХФ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2"/>
                            <w:sz w:val="33"/>
                            <w:szCs w:val="33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&gt;\Д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4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8_ </w:t>
                        </w:r>
                        <w:r>
                          <w:rPr sz="34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34"/>
                            <w:szCs w:val="34"/>
                          </w:rPr>
                          <w:t>р </w:t>
                        </w:r>
                        <w:r>
                          <w:rPr sz="4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5"/>
                            <w:szCs w:val="45"/>
                          </w:rPr>
                          <w:t>еу </w:t>
                        </w:r>
                        <w:r>
                          <w:rPr sz="33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33"/>
                            <w:szCs w:val="33"/>
                          </w:rPr>
                          <w:t>Б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ý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?, 	.^l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15"/>
          <w:szCs w:val="15"/>
        </w:rPr>
        <w:t> </w:t>
      </w:r>
      <w:r>
        <w:rPr>
          <w:rFonts w:ascii="Times New Roman" w:hAnsi="Times New Roman" w:cs="Times New Roman"/>
          <w:sz w:val="15"/>
          <w:szCs w:val="15"/>
        </w:rPr>
        <w:t>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Q]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0"/>
          <w:sz w:val="15"/>
          <w:szCs w:val="15"/>
        </w:rPr>
        <w:t> </w:t>
      </w:r>
      <w:r>
        <w:rPr>
          <w:rFonts w:ascii="Times New Roman" w:hAnsi="Times New Roman" w:cs="Times New Roman"/>
          <w:sz w:val="15"/>
          <w:szCs w:val="15"/>
        </w:rPr>
        <w:t>  </w:t>
      </w:r>
      <w:r>
        <w:rPr sz="15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3"/>
          <w:sz w:val="15"/>
          <w:szCs w:val="15"/>
        </w:rPr>
        <w:t>Ц</w:t>
      </w:r>
      <w:r>
        <w:rPr>
          <w:rFonts w:ascii="Times New Roman" w:hAnsi="Times New Roman" w:cs="Times New Roman"/>
          <w:sz w:val="15"/>
          <w:szCs w:val="15"/>
        </w:rPr>
        <w:t>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ý)ý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 </w:t>
      </w:r>
      <w:r>
        <w:rPr>
          <w:rFonts w:ascii="Times New Roman" w:hAnsi="Times New Roman" w:cs="Times New Roman"/>
          <w:sz w:val="21"/>
          <w:szCs w:val="21"/>
        </w:rPr>
        <w:t>    </w:t>
      </w:r>
      <w:r>
        <w:rPr sz="21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1"/>
          <w:szCs w:val="21"/>
        </w:rPr>
        <w:t>Ф</w:t>
      </w:r>
      <w:r>
        <w:rPr sz="21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3"/>
          <w:position w:val="1"/>
          <w:sz w:val="21"/>
          <w:szCs w:val="21"/>
        </w:rPr>
        <w:t> </w:t>
      </w:r>
      <w:r>
        <w:rPr>
          <w:rFonts w:ascii="Times New Roman" w:hAnsi="Times New Roman" w:cs="Times New Roman"/>
          <w:sz w:val="21"/>
          <w:szCs w:val="21"/>
        </w:rPr>
        <w:t> </w:t>
      </w:r>
      <w:r>
        <w:rPr sz="21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4"/>
          <w:sz w:val="21"/>
          <w:szCs w:val="21"/>
        </w:rPr>
        <w:t>j</w:t>
      </w:r>
      <w:r>
        <w:rPr sz="21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"/>
          <w:position w:val="4"/>
          <w:sz w:val="21"/>
          <w:szCs w:val="21"/>
        </w:rPr>
        <w:t> </w:t>
      </w:r>
      <w:r>
        <w:rPr>
          <w:rFonts w:ascii="Times New Roman" w:hAnsi="Times New Roman" w:cs="Times New Roman"/>
          <w:sz w:val="21"/>
          <w:szCs w:val="21"/>
        </w:rPr>
        <w:t>  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о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38" w:after="0" w:line="472" w:lineRule="exact"/>
        <w:ind w:left="372" w:right="0" w:firstLine="72"/>
      </w:pPr>
      <w:r/>
      <w:r>
        <w:rPr sz="4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8"/>
          <w:szCs w:val="48"/>
        </w:rPr>
        <w:t>ý,ýпýg</w:t>
      </w:r>
      <w:r>
        <w:rPr>
          <w:rFonts w:ascii="Times New Roman" w:hAnsi="Times New Roman" w:cs="Times New Roman"/>
          <w:sz w:val="48"/>
          <w:szCs w:val="4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60" w:after="0" w:line="366" w:lineRule="exact"/>
        <w:ind w:left="372" w:right="0" w:firstLine="0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д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7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ý,нЕЕ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after="9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324" w:right="0" w:firstLine="412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Ф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71" w:lineRule="exact"/>
        <w:ind w:left="405" w:right="984" w:firstLine="4"/>
        <w:jc w:val="both"/>
      </w:pPr>
      <w:r/>
      <w:r>
        <w:rPr sz="30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30"/>
          <w:szCs w:val="30"/>
        </w:rPr>
        <w:t>Ф</w:t>
      </w:r>
      <w:r>
        <w:rPr sz="30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46"/>
          <w:position w:val="-12"/>
          <w:sz w:val="30"/>
          <w:szCs w:val="30"/>
        </w:rPr>
        <w:t>ь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ц</w:t>
      </w:r>
      <w:r>
        <w:rPr>
          <w:rFonts w:ascii="Times New Roman" w:hAnsi="Times New Roman" w:cs="Times New Roman"/>
          <w:sz w:val="22"/>
          <w:szCs w:val="22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:Е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25"/>
          <w:szCs w:val="25"/>
        </w:rPr>
        <w:t>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.а</w:t>
      </w:r>
      <w:r>
        <w:rPr>
          <w:rFonts w:ascii="Times New Roman" w:hAnsi="Times New Roman" w:cs="Times New Roman"/>
          <w:sz w:val="15"/>
          <w:szCs w:val="15"/>
        </w:rPr>
        <w:t>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l0F-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42" w:lineRule="exact"/>
        <w:ind w:left="324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536448</wp:posOffset>
            </wp:positionH>
            <wp:positionV relativeFrom="paragraph">
              <wp:posOffset>51054</wp:posOffset>
            </wp:positionV>
            <wp:extent cx="561986" cy="396411"/>
            <wp:effectExtent l="0" t="0" r="0" b="0"/>
            <wp:wrapNone/>
            <wp:docPr id="754" name="Freeform 75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36448" y="9849612"/>
                      <a:ext cx="447686" cy="28211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44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  <w:vertAlign w:val="subscript"/>
                          </w:rPr>
                          <w:t>\J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4"/>
                            <w:sz w:val="21"/>
                            <w:szCs w:val="21"/>
                            <w:vertAlign w:val="subscript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ýч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780287</wp:posOffset>
            </wp:positionH>
            <wp:positionV relativeFrom="paragraph">
              <wp:posOffset>181356</wp:posOffset>
            </wp:positionV>
            <wp:extent cx="236004" cy="275253"/>
            <wp:effectExtent l="0" t="0" r="0" b="0"/>
            <wp:wrapNone/>
            <wp:docPr id="755" name="Freeform 75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80287" y="9979914"/>
                      <a:ext cx="121704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]*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92"/>
          <w:position w:val="-23"/>
          <w:sz w:val="30"/>
          <w:szCs w:val="30"/>
        </w:rPr>
        <w:t>д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;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32"/>
          <w:sz w:val="15"/>
          <w:szCs w:val="15"/>
        </w:rPr>
        <w:t>L</w:t>
      </w:r>
      <w:r>
        <w:rPr sz="30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"/>
          <w:position w:val="-23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a1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tabs>
          <w:tab w:val="left" w:pos="1721"/>
        </w:tabs>
        <w:spacing w:before="0" w:after="0" w:line="408" w:lineRule="exact"/>
        <w:ind w:left="90" w:right="-40" w:firstLine="662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Ё00 	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l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2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!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*</w:t>
      </w:r>
      <w:r>
        <w:rPr>
          <w:rFonts w:ascii="Times New Roman" w:hAnsi="Times New Roman" w:cs="Times New Roman"/>
          <w:sz w:val="23"/>
          <w:szCs w:val="23"/>
        </w:rPr>
        <w:t> </w:t>
      </w:r>
      <w:r>
        <w:br w:type="textWrapping" w:clear="all"/>
      </w:r>
      <w:r>
        <w:rPr sz="6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60"/>
          <w:szCs w:val="60"/>
        </w:rPr>
        <w:t>еаlЕ</w:t>
      </w:r>
      <w:r>
        <w:rPr sz="6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1"/>
          <w:sz w:val="60"/>
          <w:szCs w:val="60"/>
        </w:rPr>
        <w:t> </w:t>
      </w:r>
      <w:r>
        <w:rPr sz="4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5"/>
          <w:szCs w:val="45"/>
        </w:rPr>
        <w:t>ý</w:t>
      </w:r>
      <w:r>
        <w:rPr sz="4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0"/>
          <w:sz w:val="45"/>
          <w:szCs w:val="45"/>
        </w:rPr>
        <w:t>€</w:t>
      </w:r>
      <w:r>
        <w:rPr>
          <w:rFonts w:ascii="Times New Roman" w:hAnsi="Times New Roman" w:cs="Times New Roman"/>
          <w:sz w:val="45"/>
          <w:szCs w:val="45"/>
        </w:rPr>
        <w:t> </w:t>
      </w:r>
      <w:r>
        <w:rPr sz="3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5"/>
          <w:szCs w:val="35"/>
        </w:rPr>
        <w:t>й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Ё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5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54"/>
          <w:szCs w:val="54"/>
        </w:rPr>
        <w:t>дf,РýýйЕg</w:t>
      </w:r>
      <w:r>
        <w:rPr>
          <w:rFonts w:ascii="Times New Roman" w:hAnsi="Times New Roman" w:cs="Times New Roman"/>
          <w:sz w:val="54"/>
          <w:szCs w:val="5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74" w:lineRule="exact"/>
        <w:ind w:left="0" w:right="0" w:firstLine="86"/>
      </w:pPr>
      <w:r/>
      <w:r>
        <w:rPr sz="30" baseline="-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6"/>
          <w:position w:val="-18"/>
          <w:sz w:val="30"/>
          <w:szCs w:val="30"/>
        </w:rPr>
        <w:t>z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д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0" w:right="0" w:firstLine="81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Ф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0" w:after="0" w:line="181" w:lineRule="exact"/>
        <w:ind w:left="0" w:right="0" w:firstLine="81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Lr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0" w:right="0" w:firstLine="76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а.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0" w:right="0" w:firstLine="62"/>
      </w:pPr>
      <w:r/>
      <w:r>
        <w:rPr sz="24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3"/>
          <w:position w:val="-16"/>
          <w:sz w:val="24"/>
          <w:szCs w:val="24"/>
        </w:rPr>
        <w:t>о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цL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0" w:right="0" w:firstLine="0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t&lt; </w:t>
      </w:r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o,1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139" w:lineRule="exact"/>
        <w:ind w:left="23" w:right="0" w:firstLine="0"/>
        <w:jc w:val="both"/>
      </w:pPr>
      <w:r/>
      <w:r>
        <w:rPr sz="35" baseline="-2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78"/>
          <w:position w:val="-27"/>
          <w:sz w:val="35"/>
          <w:szCs w:val="35"/>
        </w:rPr>
        <w:t>ý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F-]F,Eil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53"/>
          <w:sz w:val="15"/>
          <w:szCs w:val="15"/>
        </w:rPr>
        <w:t>-</w:t>
      </w:r>
      <w:r>
        <w:rPr sz="48" baseline="-2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8"/>
          <w:sz w:val="48"/>
          <w:szCs w:val="48"/>
        </w:rPr>
        <w:t>*хё</w:t>
      </w:r>
      <w:r>
        <w:rPr sz="48" baseline="-2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position w:val="-28"/>
          <w:sz w:val="48"/>
          <w:szCs w:val="48"/>
        </w:rPr>
        <w:t> </w:t>
      </w:r>
      <w:r>
        <w:rPr sz="25" baseline="-2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8"/>
          <w:sz w:val="25"/>
          <w:szCs w:val="25"/>
        </w:rPr>
        <w:t>9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3435096</wp:posOffset>
            </wp:positionH>
            <wp:positionV relativeFrom="paragraph">
              <wp:posOffset>36576</wp:posOffset>
            </wp:positionV>
            <wp:extent cx="1201457" cy="489507"/>
            <wp:effectExtent l="0" t="0" r="0" b="0"/>
            <wp:wrapNone/>
            <wp:docPr id="756" name="Freeform 75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435096" y="8574786"/>
                      <a:ext cx="1087157" cy="37520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44" w:lineRule="exact"/>
                          <w:ind w:left="0" w:right="0" w:firstLine="0"/>
                          <w:jc w:val="right"/>
                        </w:pP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o,1 </w:t>
                        </w:r>
                        <w:r>
                          <w:rPr sz="21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21"/>
                            <w:szCs w:val="21"/>
                          </w:rPr>
                          <w:t>Ф</w:t>
                        </w:r>
                        <w:r>
                          <w:rPr sz="21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8"/>
                            <w:position w:val="2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21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1"/>
                            <w:szCs w:val="21"/>
                          </w:rPr>
                          <w:t>о)ý</w:t>
                        </w:r>
                        <w:r>
                          <w:rPr sz="21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"/>
                            <w:position w:val="1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  </w:t>
                        </w:r>
                        <w:r>
                          <w:rPr sz="21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4"/>
                            <w:sz w:val="21"/>
                            <w:szCs w:val="21"/>
                          </w:rPr>
                          <w:t>9</w:t>
                        </w:r>
                        <w:r>
                          <w:rPr sz="21" baseline="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0"/>
                            <w:position w:val="4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Е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3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5"/>
                            <w:szCs w:val="35"/>
                          </w:rPr>
                          <w:t>&gt;,5 </w:t>
                        </w:r>
                        <w:r>
                          <w:rPr sz="32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32"/>
                            <w:szCs w:val="32"/>
                          </w:rPr>
                          <w:t>R </w:t>
                        </w:r>
                        <w:r>
                          <w:rPr sz="33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33"/>
                            <w:szCs w:val="33"/>
                          </w:rPr>
                          <w:t>Е"g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  <w:vertAlign w:val="subscript"/>
                          </w:rPr>
                          <w:t>ч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0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68" w:lineRule="exact"/>
        <w:ind w:left="0" w:right="0" w:firstLine="345"/>
      </w:pPr>
      <w:r/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а)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79" w:lineRule="exact"/>
        <w:ind w:left="14" w:right="886" w:firstLine="0"/>
        <w:jc w:val="both"/>
      </w:pPr>
      <w:r/>
      <w:r>
        <w:rPr sz="30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30"/>
          <w:szCs w:val="30"/>
        </w:rPr>
        <w:t>9</w:t>
      </w:r>
      <w:r>
        <w:rPr sz="30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3"/>
          <w:position w:val="-14"/>
          <w:sz w:val="30"/>
          <w:szCs w:val="30"/>
        </w:rPr>
        <w:t>ц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F.</w:t>
      </w:r>
      <w:r>
        <w:rPr>
          <w:rFonts w:ascii="Times New Roman" w:hAnsi="Times New Roman" w:cs="Times New Roman"/>
          <w:sz w:val="15"/>
          <w:szCs w:val="15"/>
        </w:rPr>
        <w:t> 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:Е</w:t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25"/>
          <w:szCs w:val="25"/>
        </w:rPr>
        <w:t> 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.\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72" w:lineRule="exact"/>
        <w:ind w:left="0" w:right="0" w:firstLine="9"/>
      </w:pPr>
      <w:r/>
      <w:r>
        <w:rPr sz="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6"/>
          <w:szCs w:val="6"/>
        </w:rPr>
        <w:t>м;t</w:t>
      </w:r>
      <w:r>
        <w:rPr>
          <w:rFonts w:ascii="Times New Roman" w:hAnsi="Times New Roman" w:cs="Times New Roman"/>
          <w:sz w:val="6"/>
          <w:szCs w:val="6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3" w:space="0" w:equalWidth="0">
            <w:col w:w="1946" w:space="332"/>
            <w:col w:w="2553" w:space="110"/>
            <w:col w:w="1436" w:space="0"/>
          </w:cols>
          <w:docGrid w:linePitch="360"/>
        </w:sectPr>
        <w:spacing w:before="80" w:after="0" w:line="134" w:lineRule="exact"/>
        <w:ind w:left="0" w:right="886" w:firstLine="4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3413759</wp:posOffset>
            </wp:positionH>
            <wp:positionV relativeFrom="paragraph">
              <wp:posOffset>207009</wp:posOffset>
            </wp:positionV>
            <wp:extent cx="536719" cy="304342"/>
            <wp:effectExtent l="0" t="0" r="0" b="0"/>
            <wp:wrapNone/>
            <wp:docPr id="757" name="Freeform 75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413759" y="10024872"/>
                      <a:ext cx="422419" cy="19004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9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\./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8"/>
                            <w:sz w:val="24"/>
                            <w:szCs w:val="24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aN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iД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"/>
          <w:sz w:val="15"/>
          <w:szCs w:val="15"/>
        </w:rPr>
        <w:t> </w:t>
      </w:r>
      <w:r>
        <w:rPr>
          <w:rFonts w:ascii="Times New Roman" w:hAnsi="Times New Roman" w:cs="Times New Roman"/>
          <w:sz w:val="15"/>
          <w:szCs w:val="15"/>
        </w:rPr>
        <w:t>   </w:t>
      </w:r>
      <w:r>
        <w:rPr sz="15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15"/>
          <w:szCs w:val="15"/>
        </w:rPr>
        <w:t>-]</w:t>
      </w:r>
      <w:r>
        <w:rPr>
          <w:rFonts w:ascii="Times New Roman" w:hAnsi="Times New Roman" w:cs="Times New Roman"/>
          <w:sz w:val="15"/>
          <w:szCs w:val="15"/>
        </w:rPr>
        <w:t>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Оd)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5"/>
          <w:sz w:val="15"/>
          <w:szCs w:val="15"/>
        </w:rPr>
        <w:t>*</w:t>
      </w:r>
      <w:r>
        <w:rPr sz="30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30"/>
          <w:szCs w:val="30"/>
        </w:rPr>
        <w:t>;</w:t>
      </w:r>
      <w:r>
        <w:rPr>
          <w:rFonts w:ascii="Times New Roman" w:hAnsi="Times New Roman" w:cs="Times New Roman"/>
          <w:sz w:val="30"/>
          <w:szCs w:val="30"/>
        </w:rPr>
        <w:t> </w:t>
      </w:r>
      <w:r/>
      <w:r>
        <w:br w:type="page"/>
      </w:r>
    </w:p>
    <w:p>
      <w:pPr>
        <w:spacing w:after="9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-148208</wp:posOffset>
            </wp:positionV>
            <wp:extent cx="7559040" cy="10692383"/>
            <wp:effectExtent l="0" t="0" r="0" b="0"/>
            <wp:wrapNone/>
            <wp:docPr id="758" name="Picture 75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758" name="Picture 758"/>
                    <pic:cNvPicPr>
                      <a:picLocks noChangeAspect="0" noChangeArrowheads="1"/>
                    </pic:cNvPicPr>
                  </pic:nvPicPr>
                  <pic:blipFill>
                    <a:blip r:embed="rId7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687" w:lineRule="exact"/>
        <w:ind w:left="636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737616</wp:posOffset>
            </wp:positionH>
            <wp:positionV relativeFrom="paragraph">
              <wp:posOffset>22098</wp:posOffset>
            </wp:positionV>
            <wp:extent cx="637000" cy="361988"/>
            <wp:effectExtent l="0" t="0" r="0" b="0"/>
            <wp:wrapNone/>
            <wp:docPr id="759" name="Freeform 75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37616" y="409957"/>
                      <a:ext cx="522700" cy="24768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оо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43"/>
                          </w:tabs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.ol 	</w:t>
                        </w: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\tr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765048</wp:posOffset>
            </wp:positionH>
            <wp:positionV relativeFrom="paragraph">
              <wp:posOffset>303276</wp:posOffset>
            </wp:positionV>
            <wp:extent cx="399530" cy="569385"/>
            <wp:effectExtent l="0" t="0" r="0" b="0"/>
            <wp:wrapNone/>
            <wp:docPr id="760" name="Freeform 76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65048" y="691135"/>
                      <a:ext cx="285230" cy="45508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01" w:lineRule="exact"/>
                          <w:ind w:left="4" w:right="0" w:firstLine="0"/>
                          <w:jc w:val="both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свЕ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EEd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tsч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5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57"/>
          <w:szCs w:val="57"/>
        </w:rPr>
        <w:t>z,Б</w:t>
      </w:r>
      <w:r>
        <w:rPr>
          <w:rFonts w:ascii="Times New Roman" w:hAnsi="Times New Roman" w:cs="Times New Roman"/>
          <w:sz w:val="57"/>
          <w:szCs w:val="5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43" w:lineRule="exact"/>
        <w:ind w:left="617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758951</wp:posOffset>
            </wp:positionH>
            <wp:positionV relativeFrom="paragraph">
              <wp:posOffset>283464</wp:posOffset>
            </wp:positionV>
            <wp:extent cx="190207" cy="183280"/>
            <wp:effectExtent l="0" t="0" r="0" b="0"/>
            <wp:wrapNone/>
            <wp:docPr id="761" name="Freeform 76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758951" y="1241299"/>
                      <a:ext cx="75907" cy="6898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d\J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4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5"/>
          <w:szCs w:val="45"/>
        </w:rPr>
        <w:t>tа+</w:t>
      </w:r>
      <w:r>
        <w:rPr>
          <w:rFonts w:ascii="Times New Roman" w:hAnsi="Times New Roman" w:cs="Times New Roman"/>
          <w:sz w:val="45"/>
          <w:szCs w:val="4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23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24" w:lineRule="exact"/>
        <w:ind w:left="28" w:right="-40" w:firstLine="0"/>
        <w:jc w:val="both"/>
      </w:pPr>
      <w:r/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cn</w:t>
      </w:r>
      <w:r>
        <w:rPr>
          <w:rFonts w:ascii="Times New Roman" w:hAnsi="Times New Roman" w:cs="Times New Roman"/>
          <w:sz w:val="16"/>
          <w:szCs w:val="16"/>
        </w:rPr>
        <w:t> 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c..i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0" w:right="0" w:firstLine="19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N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4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50" w:lineRule="exact"/>
        <w:ind w:left="0" w:right="0" w:firstLine="0"/>
      </w:pPr>
      <w:r/>
      <w:r>
        <w:rPr sz="2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9"/>
          <w:szCs w:val="29"/>
        </w:rPr>
        <w:t>л</w:t>
      </w:r>
      <w:r>
        <w:rPr>
          <w:rFonts w:ascii="Times New Roman" w:hAnsi="Times New Roman" w:cs="Times New Roman"/>
          <w:sz w:val="29"/>
          <w:szCs w:val="29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11" w:lineRule="exact"/>
        <w:ind w:left="4" w:right="-40" w:firstLine="9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иI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с.n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20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2609088</wp:posOffset>
            </wp:positionH>
            <wp:positionV relativeFrom="paragraph">
              <wp:posOffset>186182</wp:posOffset>
            </wp:positionV>
            <wp:extent cx="232341" cy="267588"/>
            <wp:effectExtent l="0" t="0" r="0" b="0"/>
            <wp:wrapNone/>
            <wp:docPr id="762" name="Freeform 76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609088" y="598424"/>
                      <a:ext cx="118041" cy="15328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41" w:lineRule="exact"/>
                          <w:ind w:left="0" w:right="0" w:firstLine="0"/>
                        </w:pP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</w:rPr>
                          <w:t>\п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7"/>
          <w:position w:val="-14"/>
          <w:sz w:val="30"/>
          <w:szCs w:val="30"/>
        </w:rPr>
        <w:t>ь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\о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3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2834639</wp:posOffset>
            </wp:positionH>
            <wp:positionV relativeFrom="paragraph">
              <wp:posOffset>42292</wp:posOffset>
            </wp:positionV>
            <wp:extent cx="215948" cy="344233"/>
            <wp:effectExtent l="0" t="0" r="0" b="0"/>
            <wp:wrapNone/>
            <wp:docPr id="763" name="Freeform 76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834639" y="196597"/>
                      <a:ext cx="101648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ч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29" w:lineRule="exact"/>
        <w:ind w:left="14" w:right="0" w:firstLine="4"/>
      </w:pPr>
      <w:r/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са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14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2825495</wp:posOffset>
            </wp:positionH>
            <wp:positionV relativeFrom="paragraph">
              <wp:posOffset>101345</wp:posOffset>
            </wp:positionV>
            <wp:extent cx="231862" cy="321240"/>
            <wp:effectExtent l="0" t="0" r="0" b="0"/>
            <wp:wrapNone/>
            <wp:docPr id="764" name="Freeform 76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825495" y="544830"/>
                      <a:ext cx="117562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-t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оо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41" w:lineRule="exact"/>
        <w:ind w:left="14" w:right="0" w:firstLine="0"/>
      </w:pPr>
      <w:r/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\о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3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14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cn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21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506" w:lineRule="exact"/>
        <w:ind w:left="4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3069335</wp:posOffset>
            </wp:positionH>
            <wp:positionV relativeFrom="paragraph">
              <wp:posOffset>60452</wp:posOffset>
            </wp:positionV>
            <wp:extent cx="229782" cy="267588"/>
            <wp:effectExtent l="0" t="0" r="0" b="0"/>
            <wp:wrapNone/>
            <wp:docPr id="765" name="Freeform 76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69335" y="528321"/>
                      <a:ext cx="115482" cy="15328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41" w:lineRule="exact"/>
                          <w:ind w:left="0" w:right="0" w:firstLine="0"/>
                        </w:pP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</w:rPr>
                          <w:t>о\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(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8"/>
          <w:sz w:val="24"/>
          <w:szCs w:val="24"/>
        </w:rPr>
        <w:t>\</w:t>
      </w:r>
      <w:r>
        <w:rPr>
          <w:rFonts w:ascii="Times New Roman" w:hAnsi="Times New Roman" w:cs="Times New Roman"/>
          <w:sz w:val="24"/>
          <w:szCs w:val="24"/>
        </w:rPr>
        <w:t>   </w:t>
      </w:r>
      <w:r>
        <w:rPr sz="30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2"/>
          <w:position w:val="-3"/>
          <w:sz w:val="30"/>
          <w:szCs w:val="30"/>
        </w:rPr>
        <w:t>ь</w:t>
      </w:r>
      <w:r>
        <w:rPr sz="30" baseline="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0"/>
          <w:sz w:val="30"/>
          <w:szCs w:val="30"/>
        </w:rPr>
        <w:t>ь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2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0" w:right="0" w:firstLine="0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0" w:right="0" w:firstLine="9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ч}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0" w:right="0" w:firstLine="4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N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10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3934967</wp:posOffset>
            </wp:positionH>
            <wp:positionV relativeFrom="paragraph">
              <wp:posOffset>193548</wp:posOffset>
            </wp:positionV>
            <wp:extent cx="227045" cy="221602"/>
            <wp:effectExtent l="0" t="0" r="0" b="0"/>
            <wp:wrapNone/>
            <wp:docPr id="766" name="Freeform 76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934967" y="645669"/>
                      <a:ext cx="112745" cy="10730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68" w:lineRule="exact"/>
                          <w:ind w:left="0" w:right="0" w:firstLine="0"/>
                        </w:pP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</w:rPr>
                          <w:t>(a)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7"/>
          <w:position w:val="-14"/>
          <w:sz w:val="30"/>
          <w:szCs w:val="30"/>
        </w:rPr>
        <w:t>ь</w:t>
      </w:r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\о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29" w:lineRule="exact"/>
        <w:ind w:left="13" w:right="0" w:firstLine="9"/>
      </w:pPr>
      <w:r/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со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13" w:right="0" w:firstLine="4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cn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70" w:lineRule="exact"/>
        <w:ind w:left="13" w:right="0" w:firstLine="0"/>
      </w:pPr>
      <w:r/>
      <w:r>
        <w:rPr sz="25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87"/>
          <w:position w:val="-14"/>
          <w:sz w:val="25"/>
          <w:szCs w:val="25"/>
        </w:rPr>
        <w:t>ю</w:t>
      </w:r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оо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13" w:right="0" w:firstLine="0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=</w:t>
      </w:r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8"/>
          <w:sz w:val="17"/>
          <w:szCs w:val="17"/>
        </w:rPr>
        <w:t>t</w:t>
      </w:r>
      <w:r>
        <w:rPr>
          <w:rFonts w:ascii="Times New Roman" w:hAnsi="Times New Roman" w:cs="Times New Roman"/>
          <w:sz w:val="17"/>
          <w:szCs w:val="17"/>
        </w:rPr>
        <w:t>   </w:t>
      </w:r>
      <w:r>
        <w:rPr sz="11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3"/>
          <w:sz w:val="11"/>
          <w:szCs w:val="11"/>
        </w:rPr>
        <w:t>c',1</w:t>
      </w:r>
      <w:r>
        <w:rPr>
          <w:rFonts w:ascii="Times New Roman" w:hAnsi="Times New Roman" w:cs="Times New Roman"/>
          <w:sz w:val="11"/>
          <w:szCs w:val="11"/>
        </w:rPr>
        <w:t> </w:t>
      </w:r>
    </w:p>
    <w:p>
      <w:pPr>
        <w:spacing w:after="12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1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4340352</wp:posOffset>
            </wp:positionH>
            <wp:positionV relativeFrom="paragraph">
              <wp:posOffset>73151</wp:posOffset>
            </wp:positionV>
            <wp:extent cx="218996" cy="430834"/>
            <wp:effectExtent l="0" t="0" r="0" b="0"/>
            <wp:wrapNone/>
            <wp:docPr id="767" name="Freeform 76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340352" y="1144524"/>
                      <a:ext cx="104696" cy="31653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98" w:lineRule="exact"/>
                          <w:ind w:left="0" w:right="0" w:firstLine="0"/>
                        </w:pPr>
                        <w:r>
                          <w:rPr sz="24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52"/>
                            <w:position w:val="-14"/>
                            <w:sz w:val="24"/>
                            <w:szCs w:val="24"/>
                          </w:rPr>
                          <w:t>N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ч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сa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20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243" w:right="500" w:bottom="400" w:left="500" w:header="708" w:footer="708" w:gutter="0"/>
          <w:cols w:num="10" w:space="0" w:equalWidth="0">
            <w:col w:w="1445" w:space="1433"/>
            <w:col w:w="229" w:space="159"/>
            <w:col w:w="198" w:space="142"/>
            <w:col w:w="284" w:space="27"/>
            <w:col w:w="265" w:space="123"/>
            <w:col w:w="595" w:space="191"/>
            <w:col w:w="200" w:space="404"/>
            <w:col w:w="260" w:space="31"/>
            <w:col w:w="569" w:space="126"/>
            <w:col w:w="200" w:space="0"/>
          </w:cols>
          <w:docGrid w:linePitch="360"/>
        </w:sectPr>
        <w:spacing w:before="0" w:after="0" w:line="563" w:lineRule="exact"/>
        <w:ind w:left="0" w:right="0" w:firstLine="0"/>
      </w:pPr>
      <w:r/>
      <w:r>
        <w:rPr sz="30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7"/>
          <w:position w:val="-17"/>
          <w:sz w:val="30"/>
          <w:szCs w:val="30"/>
        </w:rPr>
        <w:t>ь</w:t>
      </w:r>
      <w:r>
        <w:rPr sz="30" baseline="-3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7"/>
          <w:position w:val="-32"/>
          <w:sz w:val="30"/>
          <w:szCs w:val="30"/>
        </w:rPr>
        <w:t>ь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a\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1127760</wp:posOffset>
            </wp:positionH>
            <wp:positionV relativeFrom="paragraph">
              <wp:posOffset>85091</wp:posOffset>
            </wp:positionV>
            <wp:extent cx="273968" cy="1145589"/>
            <wp:effectExtent l="0" t="0" r="0" b="0"/>
            <wp:wrapNone/>
            <wp:docPr id="768" name="Freeform 76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127760" y="1417321"/>
                      <a:ext cx="159668" cy="103128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6"/>
                            <w:szCs w:val="6"/>
                          </w:rPr>
                          <w:t>J </w:t>
                        </w:r>
                        <w:r>
                          <w:rPr sz="24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6"/>
                            <w:position w:val="-11"/>
                            <w:sz w:val="24"/>
                            <w:szCs w:val="24"/>
                          </w:rPr>
                          <w:t>л</w:t>
                        </w:r>
                        <w:r>
                          <w:rPr sz="9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9"/>
                            <w:szCs w:val="9"/>
                          </w:rPr>
                          <w:t>E)l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16" w:lineRule="exact"/>
                          <w:ind w:left="0" w:right="0" w:firstLine="43"/>
                        </w:pPr>
                        <w:r>
                          <w:rPr sz="23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2"/>
                            <w:position w:val="-13"/>
                            <w:sz w:val="23"/>
                            <w:szCs w:val="23"/>
                          </w:rPr>
                          <w:t>н</w:t>
                        </w:r>
                        <w:r>
                          <w:rPr sz="23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3"/>
                            <w:position w:val="-6"/>
                            <w:sz w:val="23"/>
                            <w:szCs w:val="23"/>
                          </w:rPr>
                          <w:t>*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н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34" w:lineRule="exact"/>
                          <w:ind w:left="0" w:right="0" w:firstLine="38"/>
                        </w:pPr>
                        <w:r>
                          <w:rPr sz="24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3"/>
                            <w:position w:val="-13"/>
                            <w:sz w:val="24"/>
                            <w:szCs w:val="24"/>
                          </w:rPr>
                          <w:t>о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,л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38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а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05" w:lineRule="exact"/>
                          <w:ind w:left="0" w:right="0" w:firstLine="33"/>
                        </w:pP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Ф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33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оt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05" w:lineRule="exact"/>
                          <w:ind w:left="0" w:right="0" w:firstLine="28"/>
                        </w:pP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Ф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74" w:lineRule="exact"/>
                          <w:ind w:left="0" w:right="0" w:firstLine="19"/>
                        </w:pP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3"/>
                            <w:position w:val="-12"/>
                            <w:sz w:val="24"/>
                            <w:szCs w:val="24"/>
                          </w:rPr>
                          <w:t>о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ol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9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01" w:lineRule="exact"/>
        <w:ind w:left="1611" w:right="0" w:firstLine="0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\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25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37" w:lineRule="exact"/>
        <w:ind w:left="0" w:right="0" w:firstLine="62"/>
      </w:pPr>
      <w:r/>
      <w:r>
        <w:rPr sz="20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07"/>
          <w:position w:val="-10"/>
          <w:sz w:val="20"/>
          <w:szCs w:val="20"/>
        </w:rPr>
        <w:t>ц</w:t>
      </w:r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д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0" w:right="0" w:firstLine="57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473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2145792</wp:posOffset>
            </wp:positionH>
            <wp:positionV relativeFrom="paragraph">
              <wp:posOffset>204215</wp:posOffset>
            </wp:positionV>
            <wp:extent cx="201770" cy="275253"/>
            <wp:effectExtent l="0" t="0" r="0" b="0"/>
            <wp:wrapNone/>
            <wp:docPr id="769" name="Freeform 76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145792" y="1311402"/>
                      <a:ext cx="87470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N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55"/>
          <w:position w:val="-20"/>
          <w:sz w:val="30"/>
          <w:szCs w:val="30"/>
        </w:rPr>
        <w:t>о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37"/>
          <w:sz w:val="21"/>
          <w:szCs w:val="21"/>
        </w:rPr>
        <w:t>N</w:t>
      </w:r>
      <w:r>
        <w:rPr sz="16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16"/>
          <w:szCs w:val="16"/>
        </w:rPr>
        <w:t>a{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326" w:lineRule="exact"/>
        <w:ind w:left="0" w:right="0" w:firstLine="0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с</w:t>
      </w:r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sz w:val="17"/>
          <w:szCs w:val="17"/>
        </w:rPr>
        <w:t>о</w:t>
      </w:r>
      <w:r>
        <w:rPr>
          <w:rFonts w:ascii="Times New Roman" w:hAnsi="Times New Roman" w:cs="Times New Roman"/>
          <w:sz w:val="17"/>
          <w:szCs w:val="17"/>
        </w:rPr>
        <w:t>   </w:t>
      </w:r>
      <w:r>
        <w:rPr sz="20" baseline="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9"/>
          <w:sz w:val="20"/>
          <w:szCs w:val="20"/>
        </w:rPr>
        <w:t>\п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0" w:right="0" w:firstLine="321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о\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65" w:lineRule="exact"/>
        <w:ind w:left="0" w:right="0" w:firstLine="316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с\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8" w:right="0" w:firstLine="9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cn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8" w:right="0" w:firstLine="4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0о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8" w:right="0" w:firstLine="0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\J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93" w:lineRule="exact"/>
        <w:ind w:left="8" w:right="0" w:firstLine="0"/>
      </w:pPr>
      <w:r/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Crl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41" w:lineRule="exact"/>
        <w:ind w:left="0" w:right="0" w:firstLine="19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2578607</wp:posOffset>
            </wp:positionH>
            <wp:positionV relativeFrom="paragraph">
              <wp:posOffset>-17779</wp:posOffset>
            </wp:positionV>
            <wp:extent cx="218996" cy="429577"/>
            <wp:effectExtent l="0" t="0" r="0" b="0"/>
            <wp:wrapNone/>
            <wp:docPr id="770" name="Freeform 77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578607" y="1741933"/>
                      <a:ext cx="104696" cy="31527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96" w:lineRule="exact"/>
                          <w:ind w:left="0" w:right="0" w:firstLine="0"/>
                        </w:pPr>
                        <w:r>
                          <w:rPr sz="30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42"/>
                            <w:position w:val="-13"/>
                            <w:sz w:val="30"/>
                            <w:szCs w:val="30"/>
                          </w:rPr>
                          <w:t>ь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ч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\п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41" w:lineRule="exact"/>
        <w:ind w:left="9" w:right="0" w:firstLine="4"/>
      </w:pPr>
      <w:r/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\о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9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3051048</wp:posOffset>
            </wp:positionH>
            <wp:positionV relativeFrom="paragraph">
              <wp:posOffset>82803</wp:posOffset>
            </wp:positionV>
            <wp:extent cx="227539" cy="259924"/>
            <wp:effectExtent l="0" t="0" r="0" b="0"/>
            <wp:wrapNone/>
            <wp:docPr id="771" name="Freeform 77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51048" y="1342390"/>
                      <a:ext cx="113239" cy="14562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29" w:lineRule="exact"/>
                          <w:ind w:left="0" w:right="0" w:firstLine="0"/>
                        </w:pP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-i-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o.i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tabs>
          <w:tab w:val="left" w:pos="993"/>
        </w:tabs>
        <w:spacing w:before="0" w:after="0" w:line="576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3913632</wp:posOffset>
            </wp:positionH>
            <wp:positionV relativeFrom="paragraph">
              <wp:posOffset>157480</wp:posOffset>
            </wp:positionV>
            <wp:extent cx="225005" cy="358882"/>
            <wp:effectExtent l="0" t="0" r="0" b="0"/>
            <wp:wrapNone/>
            <wp:docPr id="772" name="Freeform 77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913632" y="1363980"/>
                      <a:ext cx="110705" cy="24458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2" w:lineRule="exact"/>
                          <w:ind w:left="0" w:right="0" w:firstLine="4"/>
                          <w:jc w:val="both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a\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  <w:r>
                          <w:rPr sz="1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1"/>
                            <w:szCs w:val="11"/>
                          </w:rPr>
                          <w:t>с..1</w:t>
                        </w:r>
                        <w:r>
                          <w:rPr>
                            <w:rFonts w:ascii="Times New Roman" w:hAnsi="Times New Roman" w:cs="Times New Roman"/>
                            <w:sz w:val="11"/>
                            <w:szCs w:val="1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-2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2"/>
          <w:position w:val="-27"/>
          <w:sz w:val="30"/>
          <w:szCs w:val="30"/>
        </w:rPr>
        <w:t>ь</w:t>
      </w:r>
      <w:r>
        <w:rPr sz="30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7"/>
          <w:position w:val="-12"/>
          <w:sz w:val="30"/>
          <w:szCs w:val="30"/>
        </w:rPr>
        <w:t>ь</w:t>
      </w:r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О\	</w:t>
      </w:r>
      <w:r>
        <w:rPr sz="14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14"/>
          <w:szCs w:val="14"/>
          <w:vertAlign w:val="superscript"/>
        </w:rPr>
        <w:t>(a)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9" w:right="0" w:firstLine="9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сп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9" w:right="0" w:firstLine="4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оо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40" w:after="0" w:line="193" w:lineRule="exact"/>
        <w:ind w:left="9" w:right="0" w:firstLine="0"/>
      </w:pPr>
      <w:r/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C.l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243" w:right="500" w:bottom="400" w:left="500" w:header="708" w:footer="708" w:gutter="0"/>
          <w:cols w:num="9" w:space="0" w:equalWidth="0">
            <w:col w:w="1765" w:space="461"/>
            <w:col w:w="250" w:space="401"/>
            <w:col w:w="229" w:space="150"/>
            <w:col w:w="557" w:space="76"/>
            <w:col w:w="266" w:space="122"/>
            <w:col w:w="290" w:space="112"/>
            <w:col w:w="1211" w:space="70"/>
            <w:col w:w="259" w:space="105"/>
            <w:col w:w="553" w:space="0"/>
          </w:cols>
          <w:docGrid w:linePitch="360"/>
        </w:sectPr>
        <w:spacing w:before="0" w:after="0" w:line="535" w:lineRule="exact"/>
        <w:ind w:left="0" w:right="0" w:firstLine="0"/>
      </w:pPr>
      <w:r/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xf</w:t>
      </w:r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16"/>
          <w:szCs w:val="16"/>
        </w:rPr>
        <w:t>,</w:t>
      </w:r>
      <w:r>
        <w:rPr>
          <w:rFonts w:ascii="Times New Roman" w:hAnsi="Times New Roman" w:cs="Times New Roman"/>
          <w:sz w:val="16"/>
          <w:szCs w:val="16"/>
        </w:rPr>
        <w:t>   </w:t>
      </w:r>
      <w:r>
        <w:rPr sz="30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7"/>
          <w:position w:val="-9"/>
          <w:sz w:val="30"/>
          <w:szCs w:val="30"/>
        </w:rPr>
        <w:t>ь</w:t>
      </w:r>
      <w:r>
        <w:rPr sz="30" baseline="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7"/>
          <w:position w:val="5"/>
          <w:sz w:val="30"/>
          <w:szCs w:val="30"/>
        </w:rPr>
        <w:t>ь</w:t>
      </w:r>
      <w:r>
        <w:rPr sz="20" baseline="1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8"/>
          <w:sz w:val="20"/>
          <w:szCs w:val="20"/>
        </w:rPr>
        <w:t>о\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1304544</wp:posOffset>
            </wp:positionH>
            <wp:positionV relativeFrom="paragraph">
              <wp:posOffset>129159</wp:posOffset>
            </wp:positionV>
            <wp:extent cx="222010" cy="1090174"/>
            <wp:effectExtent l="0" t="0" r="0" b="0"/>
            <wp:wrapNone/>
            <wp:docPr id="773" name="Freeform 77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304544" y="2154174"/>
                      <a:ext cx="107710" cy="97587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80" w:lineRule="exact"/>
                          <w:ind w:left="0" w:right="0" w:firstLine="0"/>
                        </w:pPr>
                        <w:r>
                          <w:rPr sz="30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68"/>
                            <w:position w:val="-16"/>
                            <w:sz w:val="30"/>
                            <w:szCs w:val="30"/>
                          </w:rPr>
                          <w:t>с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tr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280" w:after="0" w:line="307" w:lineRule="exact"/>
                          <w:ind w:left="0" w:right="0" w:firstLine="43"/>
                        </w:pPr>
                        <w:r>
                          <w:rPr sz="23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7"/>
                            <w:position w:val="-12"/>
                            <w:sz w:val="23"/>
                            <w:szCs w:val="23"/>
                          </w:rPr>
                          <w:t>о</w:t>
                        </w:r>
                        <w:r>
                          <w:rPr sz="1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3"/>
                            <w:szCs w:val="13"/>
                          </w:rPr>
                          <w:t>ý(</w:t>
                        </w:r>
                        <w:r>
                          <w:rPr>
                            <w:rFonts w:ascii="Times New Roman" w:hAnsi="Times New Roman" w:cs="Times New Roman"/>
                            <w:sz w:val="13"/>
                            <w:szCs w:val="13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46" w:lineRule="exact"/>
                          <w:ind w:left="0" w:right="0" w:firstLine="38"/>
                        </w:pPr>
                        <w:r>
                          <w:rPr sz="23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7"/>
                            <w:position w:val="-26"/>
                            <w:sz w:val="23"/>
                            <w:szCs w:val="23"/>
                          </w:rPr>
                          <w:t>н</w:t>
                        </w:r>
                        <w:r>
                          <w:rPr sz="24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3"/>
                            <w:position w:val="-14"/>
                            <w:sz w:val="24"/>
                            <w:szCs w:val="24"/>
                          </w:rPr>
                          <w:t>о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д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4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503" w:lineRule="exact"/>
        <w:ind w:left="1179" w:right="0" w:firstLine="91"/>
      </w:pPr>
      <w:r/>
      <w:r>
        <w:rPr sz="23" baseline="-2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7"/>
          <w:position w:val="-22"/>
          <w:sz w:val="23"/>
          <w:szCs w:val="23"/>
        </w:rPr>
        <w:t>н</w:t>
      </w:r>
      <w:r>
        <w:rPr sz="23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4"/>
          <w:position w:val="-9"/>
          <w:sz w:val="23"/>
          <w:szCs w:val="23"/>
        </w:rPr>
        <w:t>ц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о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00" w:after="0" w:line="168" w:lineRule="exact"/>
        <w:ind w:left="1179" w:right="0" w:firstLine="81"/>
      </w:pPr>
      <w:r/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tл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65" w:lineRule="exact"/>
        <w:ind w:left="1179" w:right="0" w:firstLine="76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1289303</wp:posOffset>
            </wp:positionH>
            <wp:positionV relativeFrom="paragraph">
              <wp:posOffset>101854</wp:posOffset>
            </wp:positionV>
            <wp:extent cx="232097" cy="1902764"/>
            <wp:effectExtent l="0" t="0" r="0" b="0"/>
            <wp:wrapNone/>
            <wp:docPr id="774" name="Freeform 77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289303" y="3049778"/>
                      <a:ext cx="117797" cy="178846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05" w:lineRule="exact"/>
                          <w:ind w:left="0" w:right="0" w:firstLine="57"/>
                        </w:pP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()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200" w:after="0" w:line="294" w:lineRule="exact"/>
                          <w:ind w:left="0" w:right="0" w:firstLine="43"/>
                        </w:pPr>
                        <w:r>
                          <w:rPr sz="23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7"/>
                            <w:position w:val="-7"/>
                            <w:sz w:val="23"/>
                            <w:szCs w:val="23"/>
                          </w:rPr>
                          <w:t>н</w:t>
                        </w: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ф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480" w:after="0" w:line="548" w:lineRule="exact"/>
                          <w:ind w:left="0" w:right="0" w:firstLine="19"/>
                        </w:pPr>
                        <w:r>
                          <w:rPr sz="24" baseline="-2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3"/>
                            <w:position w:val="-25"/>
                            <w:sz w:val="24"/>
                            <w:szCs w:val="24"/>
                          </w:rPr>
                          <w:t>о</w:t>
                        </w:r>
                        <w:r>
                          <w:rPr sz="24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3"/>
                            <w:position w:val="-11"/>
                            <w:sz w:val="24"/>
                            <w:szCs w:val="24"/>
                          </w:rPr>
                          <w:t>а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68" w:lineRule="exact"/>
                          <w:ind w:left="0" w:right="0" w:firstLine="19"/>
                        </w:pP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</w:rPr>
                          <w:t>ь(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77" w:lineRule="exact"/>
                          <w:ind w:left="0" w:right="0" w:firstLine="14"/>
                        </w:pP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д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39" w:lineRule="exact"/>
                          <w:ind w:left="4" w:right="0" w:firstLine="4"/>
                          <w:jc w:val="both"/>
                        </w:pP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Ф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  <w:r>
                          <w:rPr sz="1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0"/>
                            <w:szCs w:val="10"/>
                          </w:rPr>
                          <w:t>)-{</w:t>
                        </w: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д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а.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44" w:lineRule="exact"/>
        <w:ind w:left="1241" w:right="-40" w:firstLine="4"/>
        <w:jc w:val="both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А.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Q&lt;t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120" w:lineRule="exact"/>
        <w:ind w:left="0" w:right="0" w:firstLine="0"/>
      </w:pPr>
      <w:r/>
      <w:r>
        <w:rPr sz="1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0"/>
          <w:szCs w:val="10"/>
        </w:rPr>
        <w:t>t_</w:t>
      </w:r>
      <w:r>
        <w:rPr>
          <w:rFonts w:ascii="Times New Roman" w:hAnsi="Times New Roman" w:cs="Times New Roman"/>
          <w:sz w:val="10"/>
          <w:szCs w:val="1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41" w:lineRule="exact"/>
        <w:ind w:left="33" w:right="0" w:firstLine="4"/>
      </w:pPr>
      <w:r/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,-)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65" w:lineRule="exact"/>
        <w:ind w:left="33" w:right="0" w:firstLine="0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ю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29" w:lineRule="exact"/>
        <w:ind w:left="33" w:right="0" w:firstLine="47"/>
      </w:pPr>
      <w:r/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а.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41" w:lineRule="exact"/>
        <w:ind w:left="33" w:right="0" w:firstLine="43"/>
      </w:pPr>
      <w:r/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g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87" w:lineRule="exact"/>
        <w:ind w:left="33" w:right="0" w:firstLine="14"/>
      </w:pPr>
      <w:r/>
      <w:r>
        <w:rPr sz="28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1"/>
          <w:position w:val="-13"/>
          <w:sz w:val="28"/>
          <w:szCs w:val="28"/>
        </w:rPr>
        <w:t>5</w:t>
      </w:r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д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08" w:lineRule="exact"/>
        <w:ind w:left="33" w:right="0" w:firstLine="33"/>
      </w:pPr>
      <w:r/>
      <w:r>
        <w:rPr sz="21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07"/>
          <w:position w:val="-12"/>
          <w:sz w:val="21"/>
          <w:szCs w:val="21"/>
        </w:rPr>
        <w:t>о</w:t>
      </w:r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Ф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78" w:lineRule="exact"/>
        <w:ind w:left="33" w:right="0" w:firstLine="23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1734311</wp:posOffset>
            </wp:positionH>
            <wp:positionV relativeFrom="paragraph">
              <wp:posOffset>192278</wp:posOffset>
            </wp:positionV>
            <wp:extent cx="223714" cy="683685"/>
            <wp:effectExtent l="0" t="0" r="0" b="0"/>
            <wp:wrapNone/>
            <wp:docPr id="775" name="Freeform 77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734311" y="2786635"/>
                      <a:ext cx="109414" cy="56938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19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(-)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29" w:lineRule="exact"/>
                          <w:ind w:left="0" w:right="0" w:firstLine="14"/>
                        </w:pP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о.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9" w:lineRule="exact"/>
                          <w:ind w:left="0" w:right="0" w:firstLine="9"/>
                        </w:pPr>
                        <w:r>
                          <w:rPr sz="19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04"/>
                            <w:position w:val="-12"/>
                            <w:sz w:val="19"/>
                            <w:szCs w:val="19"/>
                          </w:rPr>
                          <w:t>Е</w:t>
                        </w:r>
                        <w:r>
                          <w:rPr sz="1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0"/>
                            <w:szCs w:val="10"/>
                          </w:rPr>
                          <w:t>cd</w:t>
                        </w: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4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;Е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69" w:lineRule="exact"/>
                          <w:ind w:left="0" w:right="0" w:firstLine="0"/>
                        </w:pPr>
                        <w:r>
                          <w:rPr sz="21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2"/>
                            <w:position w:val="-10"/>
                            <w:sz w:val="21"/>
                            <w:szCs w:val="21"/>
                          </w:rPr>
                          <w:t>5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a)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3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1"/>
          <w:position w:val="-21"/>
          <w:sz w:val="23"/>
          <w:szCs w:val="23"/>
        </w:rPr>
        <w:t>х</w:t>
      </w:r>
      <w:r>
        <w:rPr sz="22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2"/>
          <w:position w:val="-10"/>
          <w:sz w:val="22"/>
          <w:szCs w:val="22"/>
        </w:rPr>
        <w:t>о</w:t>
      </w:r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9"/>
          <w:szCs w:val="9"/>
        </w:rPr>
        <w:t>!</w:t>
      </w:r>
      <w:r>
        <w:rPr>
          <w:rFonts w:ascii="Times New Roman" w:hAnsi="Times New Roman" w:cs="Times New Roman"/>
          <w:sz w:val="9"/>
          <w:szCs w:val="9"/>
        </w:rPr>
        <w:t> </w:t>
      </w:r>
    </w:p>
    <w:p>
      <w:pPr>
        <w:spacing w:after="25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506" w:lineRule="exact"/>
        <w:ind w:left="0" w:right="0" w:firstLine="0"/>
      </w:pPr>
      <w:r/>
      <w:r>
        <w:rPr sz="4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2"/>
          <w:szCs w:val="42"/>
        </w:rPr>
        <w:t>ol</w:t>
      </w:r>
      <w:r>
        <w:rPr>
          <w:rFonts w:ascii="Times New Roman" w:hAnsi="Times New Roman" w:cs="Times New Roman"/>
          <w:sz w:val="42"/>
          <w:szCs w:val="4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4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N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0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N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4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0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N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0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N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0" w:right="0" w:firstLine="0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ь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325" w:lineRule="exact"/>
        <w:ind w:left="4" w:right="0" w:firstLine="9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2578607</wp:posOffset>
            </wp:positionH>
            <wp:positionV relativeFrom="paragraph">
              <wp:posOffset>-31750</wp:posOffset>
            </wp:positionV>
            <wp:extent cx="232341" cy="267588"/>
            <wp:effectExtent l="0" t="0" r="0" b="0"/>
            <wp:wrapNone/>
            <wp:docPr id="776" name="Freeform 77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578607" y="1976121"/>
                      <a:ext cx="118041" cy="15328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41" w:lineRule="exact"/>
                          <w:ind w:left="0" w:right="0" w:firstLine="0"/>
                        </w:pP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</w:rPr>
                          <w:t>\п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-t</w:t>
      </w:r>
      <w:r>
        <w:rPr>
          <w:rFonts w:ascii="Times New Roman" w:hAnsi="Times New Roman" w:cs="Times New Roman"/>
          <w:sz w:val="27"/>
          <w:szCs w:val="2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00" w:after="0" w:line="144" w:lineRule="exact"/>
        <w:ind w:left="4" w:right="0" w:firstLine="0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с..1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spacing w:after="6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0" w:right="0" w:firstLine="14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ь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4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оо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14" w:lineRule="exact"/>
        <w:ind w:left="0" w:right="0" w:firstLine="0"/>
      </w:pPr>
      <w:r/>
      <w:r>
        <w:rPr sz="25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82"/>
          <w:position w:val="-16"/>
          <w:sz w:val="25"/>
          <w:szCs w:val="25"/>
        </w:rPr>
        <w:t>ю</w:t>
      </w:r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\n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5" w:right="0" w:firstLine="9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оо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9" w:lineRule="exact"/>
        <w:ind w:left="5" w:right="0" w:firstLine="4"/>
      </w:pPr>
      <w:r/>
      <w:r>
        <w:rPr sz="25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82"/>
          <w:position w:val="-16"/>
          <w:sz w:val="25"/>
          <w:szCs w:val="25"/>
        </w:rPr>
        <w:t>ю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ta)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40" w:after="0" w:line="181" w:lineRule="exact"/>
        <w:ind w:left="5" w:right="0" w:firstLine="0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o.I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0" w:right="0" w:firstLine="19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ь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96" w:lineRule="exact"/>
        <w:ind w:left="0" w:right="0" w:firstLine="4"/>
      </w:pPr>
      <w:r/>
      <w:r>
        <w:rPr sz="30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7"/>
          <w:position w:val="-14"/>
          <w:sz w:val="30"/>
          <w:szCs w:val="30"/>
        </w:rPr>
        <w:t>ь</w:t>
      </w:r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са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93" w:lineRule="exact"/>
        <w:ind w:left="0" w:right="0" w:firstLine="0"/>
      </w:pPr>
      <w:r/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c.]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8" w:right="0" w:firstLine="9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\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8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3032760</wp:posOffset>
            </wp:positionH>
            <wp:positionV relativeFrom="paragraph">
              <wp:posOffset>51307</wp:posOffset>
            </wp:positionV>
            <wp:extent cx="227508" cy="313575"/>
            <wp:effectExtent l="0" t="0" r="0" b="0"/>
            <wp:wrapNone/>
            <wp:docPr id="777" name="Freeform 77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032760" y="2117852"/>
                      <a:ext cx="113208" cy="19927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13" w:lineRule="exact"/>
                          <w:ind w:left="0" w:right="0" w:firstLine="0"/>
                        </w:pP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-t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after="17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0" w:right="0" w:firstLine="14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п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60" w:after="0" w:line="115" w:lineRule="exact"/>
        <w:ind w:left="0" w:right="-35" w:firstLine="0"/>
        <w:jc w:val="both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оо</w:t>
      </w:r>
      <w:r>
        <w:rPr>
          <w:rFonts w:ascii="Times New Roman" w:hAnsi="Times New Roman" w:cs="Times New Roman"/>
          <w:sz w:val="17"/>
          <w:szCs w:val="17"/>
        </w:rPr>
        <w:t> 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,.a)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501" w:lineRule="exact"/>
        <w:ind w:left="18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3273552</wp:posOffset>
            </wp:positionH>
            <wp:positionV relativeFrom="paragraph">
              <wp:posOffset>230633</wp:posOffset>
            </wp:positionV>
            <wp:extent cx="233181" cy="374358"/>
            <wp:effectExtent l="0" t="0" r="0" b="0"/>
            <wp:wrapNone/>
            <wp:docPr id="778" name="Freeform 77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273552" y="2079245"/>
                      <a:ext cx="118881" cy="26005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65" w:lineRule="exact"/>
                          <w:ind w:left="0" w:right="0" w:firstLine="4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с\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65" w:lineRule="exact"/>
                          <w:ind w:left="0" w:right="0" w:firstLine="0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с\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7"/>
          <w:position w:val="-13"/>
          <w:sz w:val="30"/>
          <w:szCs w:val="30"/>
        </w:rPr>
        <w:t>ь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ч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6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3258311</wp:posOffset>
            </wp:positionH>
            <wp:positionV relativeFrom="paragraph">
              <wp:posOffset>92583</wp:posOffset>
            </wp:positionV>
            <wp:extent cx="239482" cy="389674"/>
            <wp:effectExtent l="0" t="0" r="0" b="0"/>
            <wp:wrapNone/>
            <wp:docPr id="779" name="Freeform 77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258311" y="2610359"/>
                      <a:ext cx="125182" cy="27537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29" w:lineRule="exact"/>
                          <w:ind w:left="0" w:right="0" w:firstLine="9"/>
                        </w:pP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со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оо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0" w:right="0" w:firstLine="9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,л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0" w:right="0" w:firstLine="0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on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0" w:right="0" w:firstLine="0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N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383" w:lineRule="exact"/>
        <w:ind w:left="4" w:right="0" w:firstLine="0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83"/>
          <w:sz w:val="25"/>
          <w:szCs w:val="25"/>
        </w:rPr>
        <w:t>Ф</w:t>
      </w:r>
      <w:r>
        <w:rPr sz="16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0"/>
          <w:sz w:val="16"/>
          <w:szCs w:val="16"/>
        </w:rPr>
        <w:t>,.п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1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68" w:lineRule="exact"/>
        <w:ind w:left="0" w:right="0" w:firstLine="4"/>
      </w:pPr>
      <w:r/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(a)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40" w:after="0" w:line="132" w:lineRule="exact"/>
        <w:ind w:left="0" w:right="0" w:firstLine="0"/>
      </w:pPr>
      <w:r/>
      <w:r>
        <w:rPr sz="1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1"/>
          <w:szCs w:val="11"/>
        </w:rPr>
        <w:t>|.a)</w:t>
      </w:r>
      <w:r>
        <w:rPr>
          <w:rFonts w:ascii="Times New Roman" w:hAnsi="Times New Roman" w:cs="Times New Roman"/>
          <w:sz w:val="11"/>
          <w:szCs w:val="1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496" w:lineRule="exact"/>
        <w:ind w:left="4" w:right="0" w:firstLine="14"/>
      </w:pPr>
      <w:r/>
      <w:r>
        <w:rPr sz="30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2"/>
          <w:position w:val="-13"/>
          <w:sz w:val="30"/>
          <w:szCs w:val="30"/>
        </w:rPr>
        <w:t>ь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ч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87" w:lineRule="exact"/>
        <w:ind w:left="13" w:right="-40" w:firstLine="4"/>
        <w:jc w:val="both"/>
      </w:pPr>
      <w:r/>
      <w:r>
        <w:rPr sz="1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1"/>
          <w:szCs w:val="11"/>
        </w:rPr>
        <w:t>|.a)</w:t>
      </w:r>
      <w:r>
        <w:rPr>
          <w:rFonts w:ascii="Times New Roman" w:hAnsi="Times New Roman" w:cs="Times New Roman"/>
          <w:sz w:val="11"/>
          <w:szCs w:val="11"/>
        </w:rPr>
        <w:t>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ý,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4" w:right="0" w:firstLine="0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01" w:lineRule="exact"/>
        <w:ind w:left="0" w:right="0" w:firstLine="14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Ф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0" w:right="0" w:firstLine="14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ý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00" w:lineRule="exact"/>
        <w:ind w:left="4" w:right="-28" w:firstLine="0"/>
        <w:jc w:val="both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оо</w:t>
      </w:r>
      <w:r>
        <w:rPr>
          <w:rFonts w:ascii="Times New Roman" w:hAnsi="Times New Roman" w:cs="Times New Roman"/>
          <w:sz w:val="17"/>
          <w:szCs w:val="17"/>
        </w:rPr>
        <w:t>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(г)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01" w:lineRule="exact"/>
        <w:ind w:left="0" w:right="0" w:firstLine="0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ю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4" w:right="0" w:firstLine="19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ta)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4" w:right="0" w:firstLine="9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оо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29" w:lineRule="exact"/>
        <w:ind w:left="4" w:right="0" w:firstLine="9"/>
      </w:pPr>
      <w:r/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и)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00" w:after="0" w:line="289" w:lineRule="exact"/>
        <w:ind w:left="4" w:right="0" w:firstLine="0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25" w:lineRule="exact"/>
        <w:ind w:left="0" w:right="0" w:firstLine="14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ь</w:t>
      </w:r>
      <w:r>
        <w:rPr>
          <w:rFonts w:ascii="Times New Roman" w:hAnsi="Times New Roman" w:cs="Times New Roman"/>
          <w:sz w:val="27"/>
          <w:szCs w:val="2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79" w:lineRule="exact"/>
        <w:ind w:left="0" w:right="0" w:firstLine="4"/>
      </w:pPr>
      <w:r/>
      <w:r>
        <w:rPr sz="27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32"/>
          <w:position w:val="-14"/>
          <w:sz w:val="27"/>
          <w:szCs w:val="27"/>
        </w:rPr>
        <w:t>ь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cn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0" w:right="0" w:firstLine="0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N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325" w:lineRule="exact"/>
        <w:ind w:left="9" w:right="0" w:firstLine="9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\</w:t>
      </w:r>
      <w:r>
        <w:rPr>
          <w:rFonts w:ascii="Times New Roman" w:hAnsi="Times New Roman" w:cs="Times New Roman"/>
          <w:sz w:val="27"/>
          <w:szCs w:val="2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89" w:lineRule="exact"/>
        <w:ind w:left="9" w:right="0" w:firstLine="0"/>
      </w:pPr>
      <w:r/>
      <w:r>
        <w:rPr sz="27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58"/>
          <w:position w:val="-15"/>
          <w:sz w:val="27"/>
          <w:szCs w:val="27"/>
        </w:rPr>
        <w:t>V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c,l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after="13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93" w:lineRule="exact"/>
        <w:ind w:left="0" w:right="0" w:firstLine="9"/>
      </w:pPr>
      <w:r/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,.п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20" w:after="0" w:line="124" w:lineRule="exact"/>
        <w:ind w:left="0" w:right="-29" w:firstLine="0"/>
        <w:jc w:val="both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оо</w:t>
      </w:r>
      <w:r>
        <w:rPr>
          <w:rFonts w:ascii="Times New Roman" w:hAnsi="Times New Roman" w:cs="Times New Roman"/>
          <w:sz w:val="17"/>
          <w:szCs w:val="17"/>
        </w:rPr>
        <w:t>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ta)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433" w:lineRule="exact"/>
        <w:ind w:left="18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4529328</wp:posOffset>
            </wp:positionH>
            <wp:positionV relativeFrom="paragraph">
              <wp:posOffset>180848</wp:posOffset>
            </wp:positionV>
            <wp:extent cx="214266" cy="298246"/>
            <wp:effectExtent l="0" t="0" r="0" b="0"/>
            <wp:wrapNone/>
            <wp:docPr id="780" name="Freeform 78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529328" y="2103121"/>
                      <a:ext cx="99966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2"/>
          <w:position w:val="-21"/>
          <w:sz w:val="30"/>
          <w:szCs w:val="30"/>
        </w:rPr>
        <w:t>ь</w:t>
      </w:r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с.}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4526279</wp:posOffset>
            </wp:positionH>
            <wp:positionV relativeFrom="paragraph">
              <wp:posOffset>29590</wp:posOffset>
            </wp:positionV>
            <wp:extent cx="233864" cy="229266"/>
            <wp:effectExtent l="0" t="0" r="0" b="0"/>
            <wp:wrapNone/>
            <wp:docPr id="781" name="Freeform 78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526279" y="2227326"/>
                      <a:ext cx="119564" cy="11496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(-.l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11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0" w:right="0" w:firstLine="14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ч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95" w:lineRule="exact"/>
        <w:ind w:left="9" w:right="8" w:firstLine="0"/>
        <w:jc w:val="both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оо</w:t>
      </w:r>
      <w:r>
        <w:rPr>
          <w:rFonts w:ascii="Times New Roman" w:hAnsi="Times New Roman" w:cs="Times New Roman"/>
          <w:sz w:val="17"/>
          <w:szCs w:val="17"/>
        </w:rPr>
        <w:t> </w:t>
      </w:r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(a)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29" w:lineRule="exact"/>
        <w:ind w:left="0" w:right="8" w:firstLine="4"/>
        <w:jc w:val="both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o,1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432" w:lineRule="exact"/>
        <w:ind w:left="4" w:right="0" w:firstLine="0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60"/>
          <w:sz w:val="30"/>
          <w:szCs w:val="30"/>
        </w:rPr>
        <w:t>о</w:t>
      </w:r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  <w:vertAlign w:val="subscript"/>
        </w:rPr>
        <w:t>(п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5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0" w:right="0" w:firstLine="4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,л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1598"/>
        </w:tabs>
        <w:spacing w:before="0" w:after="0" w:line="470" w:lineRule="exact"/>
        <w:ind w:left="0" w:right="0" w:firstLine="0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,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sz w:val="22"/>
          <w:szCs w:val="22"/>
        </w:rPr>
        <w:t>л</w:t>
      </w:r>
      <w:r>
        <w:rPr>
          <w:rFonts w:ascii="Times New Roman" w:hAnsi="Times New Roman" w:cs="Times New Roman"/>
          <w:sz w:val="22"/>
          <w:szCs w:val="22"/>
        </w:rPr>
        <w:t>      </w:t>
      </w:r>
      <w:r>
        <w:rPr sz="26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6"/>
          <w:szCs w:val="26"/>
        </w:rPr>
        <w:t>Ф	</w:t>
      </w:r>
      <w:r>
        <w:rPr sz="39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5"/>
          <w:sz w:val="39"/>
          <w:szCs w:val="39"/>
        </w:rPr>
        <w:t>dld</w:t>
      </w:r>
      <w:r>
        <w:rPr>
          <w:rFonts w:ascii="Times New Roman" w:hAnsi="Times New Roman" w:cs="Times New Roman"/>
          <w:sz w:val="39"/>
          <w:szCs w:val="39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6431279</wp:posOffset>
            </wp:positionH>
            <wp:positionV relativeFrom="paragraph">
              <wp:posOffset>27306</wp:posOffset>
            </wp:positionV>
            <wp:extent cx="207181" cy="779023"/>
            <wp:effectExtent l="0" t="0" r="0" b="0"/>
            <wp:wrapNone/>
            <wp:docPr id="782" name="Freeform 78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431279" y="1877061"/>
                      <a:ext cx="92881" cy="66472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68" w:lineRule="exact"/>
                          <w:ind w:left="0" w:right="0" w:firstLine="14"/>
                        </w:pP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</w:rPr>
                          <w:t>U.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40" w:after="0" w:line="205" w:lineRule="exact"/>
                          <w:ind w:left="0" w:right="0" w:firstLine="9"/>
                        </w:pP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Ф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20" w:after="0" w:line="229" w:lineRule="exact"/>
                          <w:ind w:left="0" w:right="0" w:firstLine="4"/>
                        </w:pP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tr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71" w:lineRule="exact"/>
                          <w:ind w:left="0" w:right="0" w:firstLine="0"/>
                        </w:pPr>
                        <w:r>
                          <w:rPr sz="23" baseline="-1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7"/>
                            <w:position w:val="-15"/>
                            <w:sz w:val="23"/>
                            <w:szCs w:val="23"/>
                          </w:rPr>
                          <w:t>н</w:t>
                        </w: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Ф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1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0" w:right="0" w:firstLine="14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243" w:right="500" w:bottom="400" w:left="500" w:header="708" w:footer="708" w:gutter="0"/>
          <w:cols w:num="16" w:space="0" w:equalWidth="0">
            <w:col w:w="1612" w:space="18"/>
            <w:col w:w="133" w:space="408"/>
            <w:col w:w="358" w:space="303"/>
            <w:col w:w="177" w:space="225"/>
            <w:col w:w="187" w:space="95"/>
            <w:col w:w="258" w:space="86"/>
            <w:col w:w="269" w:space="114"/>
            <w:col w:w="226" w:space="148"/>
            <w:col w:w="238" w:space="150"/>
            <w:col w:w="247" w:space="347"/>
            <w:col w:w="250" w:space="80"/>
            <w:col w:w="266" w:space="69"/>
            <w:col w:w="244" w:space="77"/>
            <w:col w:w="278" w:space="61"/>
            <w:col w:w="2149" w:space="456"/>
            <w:col w:w="237" w:space="0"/>
          </w:cols>
          <w:docGrid w:linePitch="360"/>
        </w:sectPr>
        <w:spacing w:before="0" w:after="0" w:line="249" w:lineRule="exact"/>
        <w:ind w:left="0" w:right="-40" w:firstLine="9"/>
        <w:jc w:val="both"/>
      </w:pPr>
      <w:r/>
      <w:r>
        <w:rPr sz="1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1"/>
          <w:szCs w:val="11"/>
        </w:rPr>
        <w:t>ts-'|</w:t>
      </w:r>
      <w:r>
        <w:rPr>
          <w:rFonts w:ascii="Times New Roman" w:hAnsi="Times New Roman" w:cs="Times New Roman"/>
          <w:sz w:val="11"/>
          <w:szCs w:val="11"/>
        </w:rPr>
        <w:t> </w:t>
      </w:r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(-)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56" w:lineRule="exact"/>
        <w:ind w:left="1179" w:right="0" w:firstLine="0"/>
      </w:pPr>
      <w:r/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*J(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40" w:after="0" w:line="451" w:lineRule="exact"/>
        <w:ind w:left="1179" w:right="0" w:firstLine="43"/>
      </w:pPr>
      <w:r/>
      <w:r>
        <w:rPr sz="23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8"/>
          <w:position w:val="-14"/>
          <w:sz w:val="23"/>
          <w:szCs w:val="23"/>
        </w:rPr>
        <w:t>*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к</w:t>
      </w:r>
      <w:r>
        <w:rPr>
          <w:rFonts w:ascii="Times New Roman" w:hAnsi="Times New Roman" w:cs="Times New Roman"/>
          <w:sz w:val="26"/>
          <w:szCs w:val="2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93" w:lineRule="exact"/>
        <w:ind w:left="1179" w:right="0" w:firstLine="38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о:</w:t>
      </w:r>
      <w:r>
        <w:rPr sz="8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8"/>
          <w:szCs w:val="8"/>
        </w:rPr>
        <w:t>l</w:t>
      </w:r>
      <w:r>
        <w:rPr>
          <w:rFonts w:ascii="Times New Roman" w:hAnsi="Times New Roman" w:cs="Times New Roman"/>
          <w:sz w:val="8"/>
          <w:szCs w:val="8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1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2054351</wp:posOffset>
            </wp:positionH>
            <wp:positionV relativeFrom="paragraph">
              <wp:posOffset>19305</wp:posOffset>
            </wp:positionV>
            <wp:extent cx="262755" cy="374891"/>
            <wp:effectExtent l="0" t="0" r="0" b="0"/>
            <wp:wrapNone/>
            <wp:docPr id="783" name="Freeform 78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054351" y="3389885"/>
                      <a:ext cx="148455" cy="26059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10" w:lineRule="exact"/>
                          <w:ind w:left="0" w:right="0" w:firstLine="0"/>
                        </w:pPr>
                        <w:r>
                          <w:rPr sz="3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4"/>
                            <w:szCs w:val="34"/>
                          </w:rPr>
                          <w:t>lэ</w:t>
                        </w:r>
                        <w:r>
                          <w:rPr>
                            <w:rFonts w:ascii="Times New Roman" w:hAnsi="Times New Roman" w:cs="Times New Roman"/>
                            <w:sz w:val="34"/>
                            <w:szCs w:val="3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0" w:right="0" w:firstLine="19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lO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663" w:lineRule="exact"/>
        <w:ind w:left="0" w:right="0" w:firstLine="9"/>
      </w:pPr>
      <w:r/>
      <w:r>
        <w:rPr sz="55" baseline="-3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264"/>
          <w:position w:val="-32"/>
          <w:sz w:val="55"/>
          <w:szCs w:val="55"/>
        </w:rPr>
        <w:t>L</w:t>
      </w:r>
      <w:r>
        <w:rPr sz="1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2"/>
          <w:sz w:val="11"/>
          <w:szCs w:val="11"/>
        </w:rPr>
        <w:t>l</w:t>
      </w:r>
      <w:r>
        <w:rPr sz="14" baseline="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4"/>
          <w:sz w:val="14"/>
          <w:szCs w:val="14"/>
        </w:rPr>
        <w:t>с.]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2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0" w:right="0" w:firstLine="0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(a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4"/>
          <w:sz w:val="12"/>
          <w:szCs w:val="12"/>
        </w:rPr>
        <w:t>)</w:t>
      </w:r>
      <w:r>
        <w:rPr>
          <w:rFonts w:ascii="Times New Roman" w:hAnsi="Times New Roman" w:cs="Times New Roman"/>
          <w:sz w:val="12"/>
          <w:szCs w:val="12"/>
        </w:rPr>
        <w:t>     </w:t>
      </w:r>
      <w:r>
        <w:rPr sz="30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30"/>
          <w:szCs w:val="30"/>
        </w:rPr>
        <w:t>ý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9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3240023</wp:posOffset>
            </wp:positionH>
            <wp:positionV relativeFrom="paragraph">
              <wp:posOffset>-16256</wp:posOffset>
            </wp:positionV>
            <wp:extent cx="218996" cy="483184"/>
            <wp:effectExtent l="0" t="0" r="0" b="0"/>
            <wp:wrapNone/>
            <wp:docPr id="784" name="Freeform 78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240023" y="3354324"/>
                      <a:ext cx="104696" cy="36888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80" w:lineRule="exact"/>
                          <w:ind w:left="0" w:right="0" w:firstLine="0"/>
                        </w:pPr>
                        <w:r>
                          <w:rPr sz="36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76"/>
                            <w:position w:val="-20"/>
                            <w:sz w:val="36"/>
                            <w:szCs w:val="36"/>
                          </w:rPr>
                          <w:t>i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301" w:lineRule="exact"/>
        <w:ind w:left="0" w:right="0" w:firstLine="0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х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sz w:val="21"/>
          <w:szCs w:val="21"/>
        </w:rPr>
        <w:t>r</w:t>
      </w:r>
      <w:r>
        <w:rPr>
          <w:rFonts w:ascii="Times New Roman" w:hAnsi="Times New Roman" w:cs="Times New Roman"/>
          <w:sz w:val="21"/>
          <w:szCs w:val="21"/>
        </w:rPr>
        <w:t>   </w:t>
      </w:r>
      <w:r>
        <w:rPr sz="2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5"/>
          <w:szCs w:val="25"/>
        </w:rPr>
        <w:t>Ф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4" w:right="0" w:firstLine="4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243" w:right="500" w:bottom="400" w:left="500" w:header="708" w:footer="708" w:gutter="0"/>
          <w:cols w:num="7" w:space="0" w:equalWidth="0">
            <w:col w:w="1612" w:space="1098"/>
            <w:col w:w="318" w:space="151"/>
            <w:col w:w="518" w:space="138"/>
            <w:col w:w="214" w:space="164"/>
            <w:col w:w="231" w:space="148"/>
            <w:col w:w="607" w:space="356"/>
            <w:col w:w="2825" w:space="0"/>
          </w:cols>
          <w:docGrid w:linePitch="360"/>
        </w:sectPr>
        <w:tabs>
          <w:tab w:val="left" w:pos="997"/>
          <w:tab w:val="left" w:pos="2605"/>
        </w:tabs>
        <w:spacing w:before="0" w:after="0" w:line="515" w:lineRule="exact"/>
        <w:ind w:left="4" w:right="0" w:firstLine="0"/>
      </w:pPr>
      <w:r/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ý</w:t>
      </w:r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7"/>
          <w:sz w:val="20"/>
          <w:szCs w:val="20"/>
        </w:rPr>
        <w:t>-</w:t>
      </w:r>
      <w:r>
        <w:rPr>
          <w:rFonts w:ascii="Times New Roman" w:hAnsi="Times New Roman" w:cs="Times New Roman"/>
          <w:sz w:val="20"/>
          <w:szCs w:val="20"/>
        </w:rPr>
        <w:t>  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о	</w:t>
      </w:r>
      <w:r>
        <w:rPr sz="13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13"/>
          <w:szCs w:val="13"/>
        </w:rPr>
        <w:t>=f,	</w:t>
      </w:r>
      <w:r>
        <w:rPr sz="30" baseline="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5"/>
          <w:sz w:val="30"/>
          <w:szCs w:val="30"/>
        </w:rPr>
        <w:t>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1179" w:right="0" w:firstLine="33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1097280</wp:posOffset>
            </wp:positionH>
            <wp:positionV relativeFrom="paragraph">
              <wp:posOffset>79248</wp:posOffset>
            </wp:positionV>
            <wp:extent cx="287523" cy="344233"/>
            <wp:effectExtent l="0" t="0" r="0" b="0"/>
            <wp:wrapNone/>
            <wp:docPr id="785" name="Freeform 78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97280" y="4143757"/>
                      <a:ext cx="173223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о|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893063</wp:posOffset>
            </wp:positionH>
            <wp:positionV relativeFrom="paragraph">
              <wp:posOffset>158495</wp:posOffset>
            </wp:positionV>
            <wp:extent cx="427746" cy="344233"/>
            <wp:effectExtent l="0" t="0" r="0" b="0"/>
            <wp:wrapNone/>
            <wp:docPr id="786" name="Freeform 78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93063" y="4223004"/>
                      <a:ext cx="313446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Фо)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Бl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883919</wp:posOffset>
            </wp:positionH>
            <wp:positionV relativeFrom="paragraph">
              <wp:posOffset>169799</wp:posOffset>
            </wp:positionV>
            <wp:extent cx="492621" cy="746569"/>
            <wp:effectExtent l="0" t="0" r="0" b="0"/>
            <wp:wrapNone/>
            <wp:docPr id="787" name="Freeform 78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83919" y="4314445"/>
                      <a:ext cx="378321" cy="63226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1" w:lineRule="exact"/>
                          <w:ind w:left="4" w:right="0" w:firstLine="4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*цi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Фпt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ьх: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х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й(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7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1243583</wp:posOffset>
            </wp:positionH>
            <wp:positionV relativeFrom="paragraph">
              <wp:posOffset>119507</wp:posOffset>
            </wp:positionV>
            <wp:extent cx="185838" cy="557955"/>
            <wp:effectExtent l="0" t="0" r="0" b="0"/>
            <wp:wrapNone/>
            <wp:docPr id="788" name="Freeform 78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243583" y="4789933"/>
                      <a:ext cx="71538" cy="44365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9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ц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16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ý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877824</wp:posOffset>
            </wp:positionH>
            <wp:positionV relativeFrom="paragraph">
              <wp:posOffset>163702</wp:posOffset>
            </wp:positionV>
            <wp:extent cx="537258" cy="443293"/>
            <wp:effectExtent l="0" t="0" r="0" b="0"/>
            <wp:wrapNone/>
            <wp:docPr id="789" name="Freeform 78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77824" y="4834128"/>
                      <a:ext cx="422958" cy="32899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6" w:lineRule="exact"/>
                          <w:ind w:left="0" w:right="0" w:firstLine="4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EfO)I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у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н,,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1719072</wp:posOffset>
            </wp:positionH>
            <wp:positionV relativeFrom="paragraph">
              <wp:posOffset>134111</wp:posOffset>
            </wp:positionV>
            <wp:extent cx="272147" cy="252260"/>
            <wp:effectExtent l="0" t="0" r="0" b="0"/>
            <wp:wrapNone/>
            <wp:docPr id="790" name="Freeform 79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719072" y="5088636"/>
                      <a:ext cx="157847" cy="1379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Ot-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Ер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318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2036064</wp:posOffset>
            </wp:positionH>
            <wp:positionV relativeFrom="paragraph">
              <wp:posOffset>90932</wp:posOffset>
            </wp:positionV>
            <wp:extent cx="255583" cy="298246"/>
            <wp:effectExtent l="0" t="0" r="0" b="0"/>
            <wp:wrapNone/>
            <wp:docPr id="791" name="Freeform 79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036064" y="4224528"/>
                      <a:ext cx="141283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|Ё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2029967</wp:posOffset>
            </wp:positionH>
            <wp:positionV relativeFrom="paragraph">
              <wp:posOffset>189993</wp:posOffset>
            </wp:positionV>
            <wp:extent cx="263451" cy="561727"/>
            <wp:effectExtent l="0" t="0" r="0" b="0"/>
            <wp:wrapNone/>
            <wp:docPr id="792" name="Freeform 79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029967" y="4323589"/>
                      <a:ext cx="149151" cy="44742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9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lO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01" w:lineRule="exact"/>
                          <w:ind w:left="0" w:right="0" w:firstLine="0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l^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100" w:after="0" w:line="36" w:lineRule="exact"/>
                          <w:ind w:left="0" w:right="0" w:firstLine="0"/>
                        </w:pPr>
                        <w:r>
                          <w:rPr sz="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"/>
                            <w:szCs w:val="3"/>
                          </w:rPr>
                          <w:t>I</w:t>
                        </w:r>
                        <w:r>
                          <w:rPr>
                            <w:rFonts w:ascii="Times New Roman" w:hAnsi="Times New Roman" w:cs="Times New Roman"/>
                            <w:sz w:val="3"/>
                            <w:szCs w:val="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22"/>
          <w:sz w:val="10"/>
          <w:szCs w:val="10"/>
        </w:rPr>
        <w:t>i</w:t>
      </w:r>
      <w:r>
        <w:rPr sz="22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7"/>
          <w:sz w:val="22"/>
          <w:szCs w:val="22"/>
        </w:rPr>
        <w:t>lm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0" w:right="0" w:firstLine="0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-i-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0" w:right="0" w:firstLine="9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ч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31" w:lineRule="exact"/>
        <w:ind w:left="9" w:right="-40" w:firstLine="0"/>
        <w:jc w:val="both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о.]</w:t>
      </w:r>
      <w:r>
        <w:rPr>
          <w:rFonts w:ascii="Times New Roman" w:hAnsi="Times New Roman" w:cs="Times New Roman"/>
          <w:sz w:val="15"/>
          <w:szCs w:val="15"/>
        </w:rPr>
        <w:t> </w:t>
      </w:r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tп</w:t>
      </w:r>
      <w:r>
        <w:rPr>
          <w:rFonts w:ascii="Times New Roman" w:hAnsi="Times New Roman" w:cs="Times New Roman"/>
          <w:sz w:val="20"/>
          <w:szCs w:val="20"/>
        </w:rPr>
        <w:t> </w:t>
      </w:r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tr-)</w:t>
      </w:r>
      <w:r>
        <w:rPr>
          <w:rFonts w:ascii="Times New Roman" w:hAnsi="Times New Roman" w:cs="Times New Roman"/>
          <w:sz w:val="13"/>
          <w:szCs w:val="13"/>
        </w:rPr>
        <w:t> </w:t>
      </w:r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\f,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645" w:lineRule="exact"/>
        <w:ind w:left="0" w:right="0" w:firstLine="4"/>
      </w:pPr>
      <w:r/>
      <w:r>
        <w:rPr sz="30" baseline="-2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2"/>
          <w:position w:val="-28"/>
          <w:sz w:val="30"/>
          <w:szCs w:val="30"/>
        </w:rPr>
        <w:t>ь</w:t>
      </w:r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52"/>
          <w:position w:val="-14"/>
          <w:sz w:val="24"/>
          <w:szCs w:val="24"/>
        </w:rPr>
        <w:t>N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ч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0" w:right="0" w:firstLine="0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0" w:right="0" w:firstLine="9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оо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0" w:right="0" w:firstLine="4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оо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0" w:after="0" w:line="205" w:lineRule="exact"/>
        <w:ind w:left="0" w:right="0" w:firstLine="0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оо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0" w:right="0" w:firstLine="9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ю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15" w:lineRule="exact"/>
        <w:ind w:left="0" w:right="-40" w:firstLine="0"/>
        <w:jc w:val="both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ю</w:t>
      </w:r>
      <w:r>
        <w:rPr>
          <w:rFonts w:ascii="Times New Roman" w:hAnsi="Times New Roman" w:cs="Times New Roman"/>
          <w:sz w:val="25"/>
          <w:szCs w:val="25"/>
        </w:rPr>
        <w:t>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ta)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473" w:lineRule="exact"/>
        <w:ind w:left="0" w:right="0" w:firstLine="0"/>
      </w:pPr>
      <w:r/>
      <w:r>
        <w:rPr sz="30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55"/>
          <w:position w:val="-21"/>
          <w:sz w:val="30"/>
          <w:szCs w:val="30"/>
        </w:rPr>
        <w:t>о</w:t>
      </w:r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о_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0" w:right="0" w:firstLine="4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ч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53" w:lineRule="exact"/>
        <w:ind w:left="4" w:right="-40" w:firstLine="0"/>
        <w:jc w:val="both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c.l</w:t>
      </w:r>
      <w:r>
        <w:rPr>
          <w:rFonts w:ascii="Times New Roman" w:hAnsi="Times New Roman" w:cs="Times New Roman"/>
          <w:sz w:val="18"/>
          <w:szCs w:val="18"/>
        </w:rPr>
        <w:t> 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La)</w:t>
      </w:r>
      <w:r>
        <w:rPr>
          <w:rFonts w:ascii="Times New Roman" w:hAnsi="Times New Roman" w:cs="Times New Roman"/>
          <w:sz w:val="12"/>
          <w:szCs w:val="12"/>
        </w:rPr>
        <w:t> </w:t>
      </w:r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\a)</w:t>
      </w:r>
      <w:r>
        <w:rPr>
          <w:rFonts w:ascii="Times New Roman" w:hAnsi="Times New Roman" w:cs="Times New Roman"/>
          <w:sz w:val="14"/>
          <w:szCs w:val="14"/>
        </w:rPr>
        <w:t> </w:t>
      </w:r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=i-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182" w:lineRule="exact"/>
        <w:ind w:left="80" w:right="-40" w:firstLine="9"/>
        <w:jc w:val="both"/>
      </w:pPr>
      <w:r/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=i.</w:t>
      </w:r>
      <w:r>
        <w:rPr>
          <w:rFonts w:ascii="Times New Roman" w:hAnsi="Times New Roman" w:cs="Times New Roman"/>
          <w:sz w:val="14"/>
          <w:szCs w:val="14"/>
        </w:rPr>
        <w:t> </w:t>
      </w:r>
      <w:r>
        <w:rPr sz="27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7"/>
          <w:position w:val="-13"/>
          <w:sz w:val="27"/>
          <w:szCs w:val="27"/>
        </w:rPr>
        <w:t>ь</w:t>
      </w:r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o,1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40" w:after="0" w:line="168" w:lineRule="exact"/>
        <w:ind w:left="76" w:right="0" w:firstLine="0"/>
      </w:pPr>
      <w:r/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C.I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spacing w:after="15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2679192</wp:posOffset>
            </wp:positionH>
            <wp:positionV relativeFrom="paragraph">
              <wp:posOffset>171576</wp:posOffset>
            </wp:positionV>
            <wp:extent cx="282477" cy="550938"/>
            <wp:effectExtent l="0" t="0" r="0" b="0"/>
            <wp:wrapNone/>
            <wp:docPr id="793" name="Freeform 79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679192" y="4822952"/>
                      <a:ext cx="168177" cy="43663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86" w:lineRule="exact"/>
                          <w:ind w:left="0" w:right="0" w:firstLine="0"/>
                        </w:pPr>
                        <w:r>
                          <w:rPr sz="3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2"/>
                            <w:szCs w:val="32"/>
                          </w:rPr>
                          <w:t>lb</w:t>
                        </w:r>
                        <w:r>
                          <w:rPr>
                            <w:rFonts w:ascii="Times New Roman" w:hAnsi="Times New Roman" w:cs="Times New Roman"/>
                            <w:sz w:val="32"/>
                            <w:szCs w:val="3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09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ll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66"/>
                            <w:sz w:val="21"/>
                            <w:szCs w:val="21"/>
                          </w:rPr>
                          <w:t>z</w:t>
                        </w:r>
                        <w:r>
                          <w:rPr sz="27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7"/>
                            <w:szCs w:val="27"/>
                          </w:rPr>
                          <w:t>ý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72" w:lineRule="exact"/>
                          <w:ind w:left="0" w:right="0" w:firstLine="115"/>
                        </w:pPr>
                        <w:r>
                          <w:rPr sz="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6"/>
                            <w:szCs w:val="6"/>
                          </w:rPr>
                          <w:t>аt</w:t>
                        </w:r>
                        <w:r>
                          <w:rPr>
                            <w:rFonts w:ascii="Times New Roman" w:hAnsi="Times New Roman" w:cs="Times New Roman"/>
                            <w:sz w:val="6"/>
                            <w:szCs w:val="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3995928</wp:posOffset>
            </wp:positionH>
            <wp:positionV relativeFrom="paragraph">
              <wp:posOffset>-22861</wp:posOffset>
            </wp:positionV>
            <wp:extent cx="230253" cy="229266"/>
            <wp:effectExtent l="0" t="0" r="0" b="0"/>
            <wp:wrapNone/>
            <wp:docPr id="794" name="Freeform 79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995928" y="4900422"/>
                      <a:ext cx="115953" cy="11496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]Ft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3477767</wp:posOffset>
            </wp:positionH>
            <wp:positionV relativeFrom="paragraph">
              <wp:posOffset>92201</wp:posOffset>
            </wp:positionV>
            <wp:extent cx="206033" cy="333717"/>
            <wp:effectExtent l="0" t="0" r="0" b="0"/>
            <wp:wrapNone/>
            <wp:docPr id="795" name="Freeform 79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477767" y="5015484"/>
                      <a:ext cx="91733" cy="21941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45" w:lineRule="exact"/>
                          <w:ind w:left="0" w:right="0" w:firstLine="0"/>
                        </w:pPr>
                        <w:r>
                          <w:rPr sz="22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2"/>
                            <w:position w:val="-12"/>
                            <w:sz w:val="22"/>
                            <w:szCs w:val="22"/>
                          </w:rPr>
                          <w:t>о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El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2999232</wp:posOffset>
            </wp:positionH>
            <wp:positionV relativeFrom="paragraph">
              <wp:posOffset>131063</wp:posOffset>
            </wp:positionV>
            <wp:extent cx="182638" cy="275253"/>
            <wp:effectExtent l="0" t="0" r="0" b="0"/>
            <wp:wrapNone/>
            <wp:docPr id="796" name="Freeform 79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999232" y="5054346"/>
                      <a:ext cx="68338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l0)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38" w:right="0" w:firstLine="9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оо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38" w:right="0" w:firstLine="4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оо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09" w:lineRule="exact"/>
        <w:ind w:left="38" w:right="0" w:firstLine="0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о</w:t>
      </w:r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4"/>
          <w:sz w:val="17"/>
          <w:szCs w:val="17"/>
        </w:rPr>
        <w:t>о</w:t>
      </w:r>
      <w:r>
        <w:rPr>
          <w:rFonts w:ascii="Times New Roman" w:hAnsi="Times New Roman" w:cs="Times New Roman"/>
          <w:sz w:val="17"/>
          <w:szCs w:val="17"/>
        </w:rPr>
        <w:t>   </w:t>
      </w:r>
      <w:r>
        <w:rPr sz="25" baseline="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87"/>
          <w:position w:val="5"/>
          <w:sz w:val="25"/>
          <w:szCs w:val="25"/>
        </w:rPr>
        <w:t>ю</w:t>
      </w:r>
      <w:r>
        <w:rPr sz="19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19"/>
          <w:szCs w:val="19"/>
        </w:rPr>
        <w:t>\п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86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,-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8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4700015</wp:posOffset>
            </wp:positionH>
            <wp:positionV relativeFrom="paragraph">
              <wp:posOffset>109727</wp:posOffset>
            </wp:positionV>
            <wp:extent cx="207986" cy="371608"/>
            <wp:effectExtent l="0" t="0" r="0" b="0"/>
            <wp:wrapNone/>
            <wp:docPr id="797" name="Freeform 79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700015" y="5006340"/>
                      <a:ext cx="93686" cy="25730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05" w:lineRule="exact"/>
                          <w:ind w:left="0" w:right="0" w:firstLine="0"/>
                        </w:pPr>
                        <w:r>
                          <w:rPr sz="23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7"/>
                            <w:position w:val="-17"/>
                            <w:sz w:val="23"/>
                            <w:szCs w:val="23"/>
                          </w:rPr>
                          <w:t>о</w:t>
                        </w:r>
                        <w:r>
                          <w:rPr sz="21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3"/>
                            <w:position w:val="-6"/>
                            <w:sz w:val="21"/>
                            <w:szCs w:val="21"/>
                          </w:rPr>
                          <w:t>ц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J-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lLr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86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4703064</wp:posOffset>
            </wp:positionH>
            <wp:positionV relativeFrom="paragraph">
              <wp:posOffset>241046</wp:posOffset>
            </wp:positionV>
            <wp:extent cx="221750" cy="259924"/>
            <wp:effectExtent l="0" t="0" r="0" b="0"/>
            <wp:wrapNone/>
            <wp:docPr id="798" name="Freeform 79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703064" y="5182871"/>
                      <a:ext cx="107450" cy="14562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29" w:lineRule="exact"/>
                          <w:ind w:left="0" w:right="0" w:firstLine="0"/>
                        </w:pP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о-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2"/>
          <w:szCs w:val="32"/>
        </w:rPr>
        <w:t>l9</w:t>
      </w:r>
      <w:r>
        <w:rPr>
          <w:rFonts w:ascii="Times New Roman" w:hAnsi="Times New Roman" w:cs="Times New Roman"/>
          <w:sz w:val="32"/>
          <w:szCs w:val="3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0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37" w:lineRule="exact"/>
        <w:ind w:left="0" w:right="0" w:firstLine="33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5510784</wp:posOffset>
            </wp:positionH>
            <wp:positionV relativeFrom="paragraph">
              <wp:posOffset>73914</wp:posOffset>
            </wp:positionV>
            <wp:extent cx="189640" cy="385895"/>
            <wp:effectExtent l="0" t="0" r="0" b="0"/>
            <wp:wrapNone/>
            <wp:docPr id="799" name="Freeform 79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510784" y="5052060"/>
                      <a:ext cx="75340" cy="27159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27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89"/>
                            <w:sz w:val="30"/>
                            <w:szCs w:val="30"/>
                          </w:rPr>
                          <w:t>,</w:t>
                        </w:r>
                        <w:r>
                          <w:rPr sz="13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13"/>
                            <w:szCs w:val="13"/>
                          </w:rPr>
                          <w:t>0)</w:t>
                        </w:r>
                        <w:r>
                          <w:rPr>
                            <w:rFonts w:ascii="Times New Roman" w:hAnsi="Times New Roman" w:cs="Times New Roman"/>
                            <w:sz w:val="13"/>
                            <w:szCs w:val="1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0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0"/>
          <w:position w:val="-8"/>
          <w:sz w:val="20"/>
          <w:szCs w:val="20"/>
        </w:rPr>
        <w:t>н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ý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6367271</wp:posOffset>
            </wp:positionH>
            <wp:positionV relativeFrom="paragraph">
              <wp:posOffset>-158370</wp:posOffset>
            </wp:positionV>
            <wp:extent cx="222538" cy="1550168"/>
            <wp:effectExtent l="0" t="0" r="0" b="0"/>
            <wp:wrapNone/>
            <wp:docPr id="800" name="Freeform 80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367271" y="3986276"/>
                      <a:ext cx="108238" cy="143586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13" w:lineRule="exact"/>
                          <w:ind w:left="0" w:right="0" w:firstLine="43"/>
                        </w:pP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к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68" w:lineRule="exact"/>
                          <w:ind w:left="0" w:right="0" w:firstLine="38"/>
                        </w:pP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</w:rPr>
                          <w:t>Ё]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52" w:lineRule="exact"/>
                          <w:ind w:left="0" w:right="0" w:firstLine="28"/>
                        </w:pPr>
                        <w:r>
                          <w:rPr sz="24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3"/>
                            <w:position w:val="-18"/>
                            <w:sz w:val="24"/>
                            <w:szCs w:val="24"/>
                          </w:rPr>
                          <w:t>ý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(,)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88" w:lineRule="exact"/>
                          <w:ind w:left="0" w:right="0" w:firstLine="19"/>
                        </w:pPr>
                        <w:r>
                          <w:rPr sz="24" baseline="-2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3"/>
                            <w:position w:val="-26"/>
                            <w:sz w:val="24"/>
                            <w:szCs w:val="24"/>
                          </w:rPr>
                          <w:t>о</w:t>
                        </w:r>
                        <w:r>
                          <w:rPr sz="23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2"/>
                            <w:position w:val="-12"/>
                            <w:sz w:val="23"/>
                            <w:szCs w:val="23"/>
                          </w:rPr>
                          <w:t>о</w:t>
                        </w: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Ф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9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58" w:lineRule="exact"/>
                          <w:ind w:left="0" w:right="0" w:firstLine="4"/>
                        </w:pPr>
                        <w:r>
                          <w:rPr sz="24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3"/>
                            <w:position w:val="-14"/>
                            <w:sz w:val="24"/>
                            <w:szCs w:val="24"/>
                          </w:rPr>
                          <w:t>о</w:t>
                        </w:r>
                        <w:r>
                          <w:rPr sz="1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6"/>
                            <w:szCs w:val="16"/>
                          </w:rPr>
                          <w:t>L,</w:t>
                        </w: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32" w:lineRule="exact"/>
                          <w:ind w:left="0" w:right="0" w:firstLine="0"/>
                        </w:pPr>
                        <w:r>
                          <w:rPr sz="23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2"/>
                            <w:position w:val="-13"/>
                            <w:sz w:val="23"/>
                            <w:szCs w:val="23"/>
                          </w:rPr>
                          <w:t>о</w:t>
                        </w:r>
                        <w:r>
                          <w:rPr sz="23" baseline="-2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6"/>
                            <w:position w:val="-25"/>
                            <w:sz w:val="23"/>
                            <w:szCs w:val="23"/>
                          </w:rPr>
                          <w:t>д</w:t>
                        </w:r>
                        <w:r>
                          <w:rPr sz="1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3"/>
                            <w:szCs w:val="13"/>
                          </w:rPr>
                          <w:t>ь4</w:t>
                        </w:r>
                        <w:r>
                          <w:rPr>
                            <w:rFonts w:ascii="Times New Roman" w:hAnsi="Times New Roman" w:cs="Times New Roman"/>
                            <w:sz w:val="13"/>
                            <w:szCs w:val="1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2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243" w:right="500" w:bottom="400" w:left="500" w:header="708" w:footer="708" w:gutter="0"/>
          <w:cols w:num="15" w:space="0" w:equalWidth="0">
            <w:col w:w="1612" w:space="599"/>
            <w:col w:w="368" w:space="130"/>
            <w:col w:w="318" w:space="123"/>
            <w:col w:w="199" w:space="117"/>
            <w:col w:w="230" w:space="138"/>
            <w:col w:w="214" w:space="164"/>
            <w:col w:w="231" w:space="148"/>
            <w:col w:w="229" w:space="125"/>
            <w:col w:w="258" w:space="350"/>
            <w:col w:w="220" w:space="10"/>
            <w:col w:w="323" w:space="46"/>
            <w:col w:w="615" w:space="953"/>
            <w:col w:w="308" w:space="761"/>
            <w:col w:w="222" w:space="1442"/>
            <w:col w:w="200" w:space="0"/>
          </w:cols>
          <w:docGrid w:linePitch="360"/>
        </w:sectPr>
        <w:spacing w:before="0" w:after="0" w:line="181" w:lineRule="exact"/>
        <w:ind w:left="0" w:right="0" w:firstLine="0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оо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39" w:lineRule="exact"/>
        <w:ind w:left="848" w:right="-33" w:hanging="48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865632</wp:posOffset>
            </wp:positionH>
            <wp:positionV relativeFrom="paragraph">
              <wp:posOffset>393191</wp:posOffset>
            </wp:positionV>
            <wp:extent cx="389263" cy="344233"/>
            <wp:effectExtent l="0" t="0" r="0" b="0"/>
            <wp:wrapNone/>
            <wp:docPr id="801" name="Freeform 80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65632" y="5423916"/>
                      <a:ext cx="274963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оо(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1252727</wp:posOffset>
            </wp:positionH>
            <wp:positionV relativeFrom="paragraph">
              <wp:posOffset>422402</wp:posOffset>
            </wp:positionV>
            <wp:extent cx="176340" cy="1019473"/>
            <wp:effectExtent l="0" t="0" r="0" b="0"/>
            <wp:wrapNone/>
            <wp:docPr id="802" name="Freeform 80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252727" y="5453127"/>
                      <a:ext cx="62040" cy="9051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2" w:lineRule="exact"/>
                          <w:ind w:left="0" w:right="0" w:firstLine="28"/>
                        </w:pPr>
                        <w:r>
                          <w:rPr sz="18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62"/>
                            <w:position w:val="-10"/>
                            <w:sz w:val="18"/>
                            <w:szCs w:val="18"/>
                          </w:rPr>
                          <w:t>(</w:t>
                        </w:r>
                        <w:r>
                          <w:rPr sz="1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1"/>
                            <w:szCs w:val="11"/>
                          </w:rPr>
                          <w:t>Ё</w:t>
                        </w:r>
                        <w:r>
                          <w:rPr>
                            <w:rFonts w:ascii="Times New Roman" w:hAnsi="Times New Roman" w:cs="Times New Roman"/>
                            <w:sz w:val="11"/>
                            <w:szCs w:val="1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68" w:lineRule="exact"/>
                          <w:ind w:left="0" w:right="0" w:firstLine="28"/>
                        </w:pP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</w:rPr>
                          <w:t>ь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93" w:lineRule="exact"/>
                          <w:ind w:left="0" w:right="0" w:firstLine="23"/>
                        </w:pPr>
                        <w:r>
                          <w:rPr sz="1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6"/>
                            <w:szCs w:val="16"/>
                          </w:rPr>
                          <w:t>с</w:t>
                        </w: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14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с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14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39" w:lineRule="exact"/>
                          <w:ind w:left="0" w:right="0" w:firstLine="4"/>
                        </w:pPr>
                        <w:r>
                          <w:rPr sz="19" baseline="-1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88"/>
                            <w:position w:val="-11"/>
                            <w:sz w:val="19"/>
                            <w:szCs w:val="19"/>
                          </w:rPr>
                          <w:t>L</w:t>
                        </w: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с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с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\о </w:t>
      </w:r>
      <w:r>
        <w:rPr sz="29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9"/>
          <w:szCs w:val="29"/>
        </w:rPr>
        <w:t>0&gt;</w:t>
      </w:r>
      <w:r>
        <w:rPr>
          <w:rFonts w:ascii="Times New Roman" w:hAnsi="Times New Roman" w:cs="Times New Roman"/>
          <w:sz w:val="29"/>
          <w:szCs w:val="29"/>
        </w:rPr>
        <w:t> </w:t>
      </w:r>
      <w:r>
        <w:rPr sz="30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0"/>
          <w:sz w:val="30"/>
          <w:szCs w:val="30"/>
        </w:rPr>
        <w:t>Eo</w:t>
      </w:r>
      <w:r>
        <w:rPr sz="30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66"/>
          <w:position w:val="-20"/>
          <w:sz w:val="30"/>
          <w:szCs w:val="30"/>
        </w:rPr>
        <w:t>l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\JE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00" w:lineRule="exact"/>
        <w:ind w:left="800" w:right="0" w:firstLine="48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862583</wp:posOffset>
            </wp:positionH>
            <wp:positionV relativeFrom="paragraph">
              <wp:posOffset>96774</wp:posOffset>
            </wp:positionV>
            <wp:extent cx="500232" cy="344233"/>
            <wp:effectExtent l="0" t="0" r="0" b="0"/>
            <wp:wrapNone/>
            <wp:docPr id="803" name="Freeform 80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62583" y="5515357"/>
                      <a:ext cx="385932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хsZЕ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цt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"/>
          <w:sz w:val="15"/>
          <w:szCs w:val="15"/>
        </w:rPr>
        <w:t> </w:t>
      </w:r>
      <w:r>
        <w:rPr>
          <w:rFonts w:ascii="Times New Roman" w:hAnsi="Times New Roman" w:cs="Times New Roman"/>
          <w:sz w:val="15"/>
          <w:szCs w:val="15"/>
        </w:rPr>
        <w:t>  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1-1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1"/>
          <w:sz w:val="15"/>
          <w:szCs w:val="15"/>
        </w:rPr>
        <w:t> </w:t>
      </w:r>
      <w:r>
        <w:rPr>
          <w:rFonts w:ascii="Times New Roman" w:hAnsi="Times New Roman" w:cs="Times New Roman"/>
          <w:sz w:val="15"/>
          <w:szCs w:val="15"/>
        </w:rPr>
        <w:t> </w:t>
      </w:r>
      <w:r>
        <w:rPr sz="1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15"/>
          <w:szCs w:val="15"/>
        </w:rPr>
        <w:t>i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spacing w:after="1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862583</wp:posOffset>
            </wp:positionH>
            <wp:positionV relativeFrom="paragraph">
              <wp:posOffset>45466</wp:posOffset>
            </wp:positionV>
            <wp:extent cx="472536" cy="344233"/>
            <wp:effectExtent l="0" t="0" r="0" b="0"/>
            <wp:wrapNone/>
            <wp:docPr id="804" name="Freeform 80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862583" y="5591557"/>
                      <a:ext cx="358236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ооа.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134" w:lineRule="exact"/>
        <w:ind w:left="771" w:right="-16" w:firstLine="62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сdФ(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п-Oс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771" w:right="0" w:firstLine="37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1014983</wp:posOffset>
            </wp:positionH>
            <wp:positionV relativeFrom="paragraph">
              <wp:posOffset>50038</wp:posOffset>
            </wp:positionV>
            <wp:extent cx="412693" cy="488689"/>
            <wp:effectExtent l="0" t="0" r="0" b="0"/>
            <wp:wrapNone/>
            <wp:docPr id="805" name="Freeform 80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14983" y="5975604"/>
                      <a:ext cx="298393" cy="37438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67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;с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0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\б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2"/>
                            <w:sz w:val="30"/>
                            <w:szCs w:val="30"/>
                          </w:rPr>
                          <w:t>'</w:t>
                        </w: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  <w:vertAlign w:val="subscript"/>
                          </w:rPr>
                          <w:t>ч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3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2"/>
          <w:position w:val="-7"/>
          <w:sz w:val="23"/>
          <w:szCs w:val="23"/>
        </w:rPr>
        <w:t>н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l-{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"/>
          <w:sz w:val="12"/>
          <w:szCs w:val="12"/>
        </w:rPr>
        <w:t> </w:t>
      </w:r>
      <w:r>
        <w:rPr>
          <w:rFonts w:ascii="Times New Roman" w:hAnsi="Times New Roman" w:cs="Times New Roman"/>
          <w:sz w:val="12"/>
          <w:szCs w:val="12"/>
        </w:rPr>
        <w:t>     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L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14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1892807</wp:posOffset>
            </wp:positionH>
            <wp:positionV relativeFrom="paragraph">
              <wp:posOffset>104393</wp:posOffset>
            </wp:positionV>
            <wp:extent cx="180846" cy="236931"/>
            <wp:effectExtent l="0" t="0" r="0" b="0"/>
            <wp:wrapNone/>
            <wp:docPr id="806" name="Freeform 80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892807" y="5226304"/>
                      <a:ext cx="66546" cy="12263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93" w:lineRule="exact"/>
                          <w:ind w:left="0" w:right="0" w:firstLine="0"/>
                        </w:pPr>
                        <w:r>
                          <w:rPr sz="1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6"/>
                            <w:szCs w:val="16"/>
                          </w:rPr>
                          <w:t>t!</w:t>
                        </w: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1712976</wp:posOffset>
            </wp:positionH>
            <wp:positionV relativeFrom="paragraph">
              <wp:posOffset>170941</wp:posOffset>
            </wp:positionV>
            <wp:extent cx="305347" cy="344233"/>
            <wp:effectExtent l="0" t="0" r="0" b="0"/>
            <wp:wrapNone/>
            <wp:docPr id="807" name="Freeform 80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712976" y="5292852"/>
                      <a:ext cx="191047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зн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37" w:lineRule="exact"/>
        <w:ind w:left="9" w:right="-40" w:firstLine="4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1700783</wp:posOffset>
            </wp:positionH>
            <wp:positionV relativeFrom="paragraph">
              <wp:posOffset>407415</wp:posOffset>
            </wp:positionV>
            <wp:extent cx="355619" cy="398545"/>
            <wp:effectExtent l="0" t="0" r="0" b="0"/>
            <wp:wrapNone/>
            <wp:docPr id="808" name="Freeform 80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700783" y="5795010"/>
                      <a:ext cx="241319" cy="28424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77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tsЕ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2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9"/>
                            <w:szCs w:val="29"/>
                          </w:rPr>
                          <w:t>tsg</w:t>
                        </w:r>
                        <w:r>
                          <w:rPr>
                            <w:rFonts w:ascii="Times New Roman" w:hAnsi="Times New Roman" w:cs="Times New Roman"/>
                            <w:sz w:val="29"/>
                            <w:szCs w:val="2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9"/>
          <w:szCs w:val="29"/>
        </w:rPr>
        <w:t>tsб</w:t>
      </w:r>
      <w:r>
        <w:rPr>
          <w:rFonts w:ascii="Times New Roman" w:hAnsi="Times New Roman" w:cs="Times New Roman"/>
          <w:sz w:val="29"/>
          <w:szCs w:val="29"/>
        </w:rPr>
        <w:t> </w:t>
      </w:r>
      <w:r>
        <w:rPr sz="3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5"/>
          <w:szCs w:val="35"/>
        </w:rPr>
        <w:t>н8</w:t>
      </w:r>
      <w:r>
        <w:rPr>
          <w:rFonts w:ascii="Times New Roman" w:hAnsi="Times New Roman" w:cs="Times New Roman"/>
          <w:sz w:val="35"/>
          <w:szCs w:val="35"/>
        </w:rPr>
        <w:t>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tJ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8"/>
          <w:sz w:val="21"/>
          <w:szCs w:val="21"/>
        </w:rPr>
        <w:t> </w:t>
      </w:r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,d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4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93" w:lineRule="exact"/>
        <w:ind w:left="0" w:right="0" w:firstLine="0"/>
      </w:pPr>
      <w:r/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сп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6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0" w:right="0" w:firstLine="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1661160</wp:posOffset>
            </wp:positionH>
            <wp:positionV relativeFrom="paragraph">
              <wp:posOffset>-20066</wp:posOffset>
            </wp:positionV>
            <wp:extent cx="323265" cy="344233"/>
            <wp:effectExtent l="0" t="0" r="0" b="0"/>
            <wp:wrapNone/>
            <wp:docPr id="809" name="Freeform 80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61160" y="5969509"/>
                      <a:ext cx="208965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лЁ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1697735</wp:posOffset>
            </wp:positionH>
            <wp:positionV relativeFrom="paragraph">
              <wp:posOffset>14223</wp:posOffset>
            </wp:positionV>
            <wp:extent cx="264853" cy="229266"/>
            <wp:effectExtent l="0" t="0" r="0" b="0"/>
            <wp:wrapNone/>
            <wp:docPr id="810" name="Freeform 81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97735" y="6003798"/>
                      <a:ext cx="150553" cy="11496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Frki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3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7"/>
          <w:position w:val="-9"/>
          <w:sz w:val="23"/>
          <w:szCs w:val="23"/>
        </w:rPr>
        <w:t>о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l&lt;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1018032</wp:posOffset>
            </wp:positionH>
            <wp:positionV relativeFrom="paragraph">
              <wp:posOffset>132335</wp:posOffset>
            </wp:positionV>
            <wp:extent cx="410377" cy="389419"/>
            <wp:effectExtent l="0" t="0" r="0" b="0"/>
            <wp:wrapNone/>
            <wp:docPr id="811" name="Freeform 81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18032" y="6256021"/>
                      <a:ext cx="296077" cy="27511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5" w:lineRule="exact"/>
                          <w:ind w:left="0" w:right="0" w:firstLine="0"/>
                          <w:jc w:val="right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Jýi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3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</w:t>
                        </w:r>
                        <w:r>
                          <w:rPr sz="1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15"/>
                            <w:szCs w:val="15"/>
                          </w:rPr>
                          <w:t>U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-r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8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</w:t>
                        </w: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  <w:vertAlign w:val="superscript"/>
                          </w:rPr>
                          <w:t>a'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8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29" w:lineRule="exact"/>
        <w:ind w:left="0" w:right="0" w:firstLine="33"/>
      </w:pPr>
      <w:r/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\о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0" w:after="0" w:line="265" w:lineRule="exact"/>
        <w:ind w:left="0" w:right="0" w:firstLine="81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g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98" w:lineRule="exact"/>
        <w:ind w:left="0" w:right="0" w:firstLine="67"/>
      </w:pPr>
      <w:r/>
      <w:r>
        <w:rPr sz="21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09"/>
          <w:position w:val="-12"/>
          <w:sz w:val="21"/>
          <w:szCs w:val="21"/>
        </w:rPr>
        <w:t>d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Е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97" w:lineRule="exact"/>
        <w:ind w:left="0" w:right="0" w:firstLine="62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83"/>
          <w:sz w:val="27"/>
          <w:szCs w:val="27"/>
        </w:rPr>
        <w:t>ы</w:t>
      </w:r>
      <w:r>
        <w:rPr sz="1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15"/>
          <w:szCs w:val="15"/>
          <w:vertAlign w:val="subscript"/>
        </w:rPr>
        <w:t>trf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72" w:lineRule="exact"/>
        <w:ind w:left="0" w:right="0" w:firstLine="57"/>
      </w:pPr>
      <w:r/>
      <w:r>
        <w:rPr sz="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6"/>
          <w:szCs w:val="6"/>
        </w:rPr>
        <w:t>оt</w:t>
      </w:r>
      <w:r>
        <w:rPr>
          <w:rFonts w:ascii="Times New Roman" w:hAnsi="Times New Roman" w:cs="Times New Roman"/>
          <w:sz w:val="6"/>
          <w:szCs w:val="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0" w:right="0" w:firstLine="0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lQ,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168" w:lineRule="exact"/>
        <w:ind w:left="0" w:right="0" w:firstLine="67"/>
      </w:pPr>
      <w:r/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с)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01" w:lineRule="exact"/>
        <w:ind w:left="0" w:right="0" w:firstLine="62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ý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0" w:right="0" w:firstLine="57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-r'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0" w:right="0" w:firstLine="0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ю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88" w:lineRule="exact"/>
        <w:ind w:left="0" w:right="0" w:firstLine="48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2941320</wp:posOffset>
            </wp:positionH>
            <wp:positionV relativeFrom="paragraph">
              <wp:posOffset>165607</wp:posOffset>
            </wp:positionV>
            <wp:extent cx="225030" cy="609409"/>
            <wp:effectExtent l="0" t="0" r="0" b="0"/>
            <wp:wrapNone/>
            <wp:docPr id="812" name="Freeform 81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941320" y="5826252"/>
                      <a:ext cx="110730" cy="49510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62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20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l-]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19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ё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1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5"/>
          <w:position w:val="-12"/>
          <w:sz w:val="21"/>
          <w:szCs w:val="21"/>
        </w:rPr>
        <w:t>Е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о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6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56" w:lineRule="exact"/>
        <w:ind w:left="0" w:right="0" w:firstLine="86"/>
      </w:pPr>
      <w:r/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а)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18" w:lineRule="exact"/>
        <w:ind w:left="0" w:right="0" w:firstLine="76"/>
      </w:pPr>
      <w:r/>
      <w:r>
        <w:rPr sz="19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7"/>
          <w:position w:val="-12"/>
          <w:sz w:val="19"/>
          <w:szCs w:val="19"/>
        </w:rPr>
        <w:t>U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Еi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0" w:right="0" w:firstLine="76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я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0" w:right="0" w:firstLine="71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tr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68" w:lineRule="exact"/>
        <w:ind w:left="0" w:right="0" w:firstLine="67"/>
      </w:pPr>
      <w:r/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Fr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67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iJ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01" w:lineRule="exact"/>
        <w:ind w:left="0" w:right="0" w:firstLine="62"/>
      </w:pPr>
      <w:r/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ц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29" w:lineRule="exact"/>
        <w:ind w:left="0" w:right="0" w:firstLine="0"/>
      </w:pPr>
      <w:r/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\о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144" w:lineRule="exact"/>
        <w:ind w:left="0" w:right="0" w:firstLine="91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6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65" w:lineRule="exact"/>
        <w:ind w:left="0" w:right="0" w:firstLine="81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о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65" w:lineRule="exact"/>
        <w:ind w:left="0" w:right="0" w:firstLine="81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д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20" w:after="0" w:line="156" w:lineRule="exact"/>
        <w:ind w:left="0" w:right="0" w:firstLine="72"/>
      </w:pPr>
      <w:r/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0)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93" w:lineRule="exact"/>
        <w:ind w:left="0" w:right="0" w:firstLine="67"/>
      </w:pPr>
      <w:r/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Ф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0" w:right="0" w:firstLine="62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Е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1" w:lineRule="exact"/>
        <w:ind w:left="0" w:right="-40" w:firstLine="57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Еý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t-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sz w:val="21"/>
          <w:szCs w:val="21"/>
        </w:rPr>
        <w:t> </w:t>
      </w:r>
      <w:r>
        <w:rPr>
          <w:rFonts w:ascii="Times New Roman" w:hAnsi="Times New Roman" w:cs="Times New Roman"/>
          <w:sz w:val="21"/>
          <w:szCs w:val="21"/>
        </w:rPr>
        <w:t>  </w:t>
      </w:r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tJ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2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65" w:lineRule="exact"/>
        <w:ind w:left="0" w:right="0" w:firstLine="9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р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93" w:lineRule="exact"/>
        <w:ind w:left="0" w:right="0" w:firstLine="4"/>
      </w:pPr>
      <w:r/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Ф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65" w:lineRule="exact"/>
        <w:ind w:left="0" w:right="0" w:firstLine="0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8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120" w:lineRule="exact"/>
        <w:ind w:left="0" w:right="0" w:firstLine="120"/>
      </w:pPr>
      <w:r/>
      <w:r>
        <w:rPr sz="1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0"/>
          <w:szCs w:val="10"/>
        </w:rPr>
        <w:t>Ef,</w:t>
      </w:r>
      <w:r>
        <w:rPr>
          <w:rFonts w:ascii="Times New Roman" w:hAnsi="Times New Roman" w:cs="Times New Roman"/>
          <w:sz w:val="10"/>
          <w:szCs w:val="1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0" w:right="0" w:firstLine="57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Ё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0" w:right="0" w:firstLine="105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д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0" w:right="0" w:firstLine="100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л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0" w:right="0" w:firstLine="91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29" w:lineRule="exact"/>
        <w:ind w:left="0" w:right="0" w:firstLine="95"/>
      </w:pPr>
      <w:r/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а-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56" w:lineRule="exact"/>
        <w:ind w:left="0" w:right="0" w:firstLine="91"/>
      </w:pPr>
      <w:r/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а)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40" w:after="0" w:line="144" w:lineRule="exact"/>
        <w:ind w:left="0" w:right="0" w:firstLine="86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0J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29" w:lineRule="exact"/>
        <w:ind w:left="0" w:right="0" w:firstLine="81"/>
      </w:pPr>
      <w:r/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U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43" w:lineRule="exact"/>
        <w:ind w:left="72" w:right="-40" w:firstLine="9"/>
        <w:jc w:val="both"/>
      </w:pPr>
      <w:r/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Ф</w:t>
      </w:r>
      <w:r>
        <w:rPr>
          <w:rFonts w:ascii="Times New Roman" w:hAnsi="Times New Roman" w:cs="Times New Roman"/>
          <w:sz w:val="19"/>
          <w:szCs w:val="19"/>
        </w:rPr>
        <w:t> </w:t>
      </w:r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9"/>
          <w:szCs w:val="9"/>
        </w:rPr>
        <w:t>aa*</w:t>
      </w:r>
      <w:r>
        <w:rPr>
          <w:rFonts w:ascii="Times New Roman" w:hAnsi="Times New Roman" w:cs="Times New Roman"/>
          <w:sz w:val="9"/>
          <w:szCs w:val="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0" w:right="0" w:firstLine="19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tс)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40" w:after="0" w:line="265" w:lineRule="exact"/>
        <w:ind w:left="0" w:right="0" w:firstLine="62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о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65" w:lineRule="exact"/>
        <w:ind w:left="0" w:right="0" w:firstLine="57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Е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56" w:lineRule="exact"/>
        <w:ind w:left="0" w:right="0" w:firstLine="57"/>
      </w:pPr>
      <w:r/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L)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80" w:after="0" w:line="144" w:lineRule="exact"/>
        <w:ind w:left="0" w:right="0" w:firstLine="0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,^,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0" w:right="0" w:firstLine="91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ý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0" w:right="0" w:firstLine="91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ts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56" w:lineRule="exact"/>
        <w:ind w:left="0" w:right="0" w:firstLine="86"/>
      </w:pPr>
      <w:r/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0)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01" w:lineRule="exact"/>
        <w:ind w:left="0" w:right="0" w:firstLine="76"/>
      </w:pPr>
      <w:r/>
      <w:r>
        <w:rPr sz="23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8"/>
          <w:position w:val="-14"/>
          <w:sz w:val="23"/>
          <w:szCs w:val="23"/>
        </w:rPr>
        <w:t>9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Б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0" w:right="0" w:firstLine="76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F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80" w:after="0" w:line="108" w:lineRule="exact"/>
        <w:ind w:left="0" w:right="0" w:firstLine="72"/>
      </w:pPr>
      <w:r/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9"/>
          <w:szCs w:val="9"/>
        </w:rPr>
        <w:t>F&lt;</w:t>
      </w:r>
      <w:r>
        <w:rPr>
          <w:rFonts w:ascii="Times New Roman" w:hAnsi="Times New Roman" w:cs="Times New Roman"/>
          <w:sz w:val="9"/>
          <w:szCs w:val="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0" w:right="0" w:firstLine="67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i)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68" w:lineRule="exact"/>
        <w:ind w:left="0" w:right="0" w:firstLine="67"/>
      </w:pPr>
      <w:r/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td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0" w:right="0" w:firstLine="57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х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93" w:lineRule="exact"/>
        <w:ind w:left="0" w:right="0" w:firstLine="0"/>
      </w:pPr>
      <w:r/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l.о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0" w:right="0" w:firstLine="86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о,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56" w:lineRule="exact"/>
        <w:ind w:left="0" w:right="0" w:firstLine="86"/>
      </w:pPr>
      <w:r/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а)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65" w:lineRule="exact"/>
        <w:ind w:left="0" w:right="0" w:firstLine="81"/>
      </w:pPr>
      <w:r/>
      <w:r>
        <w:rPr sz="22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1"/>
          <w:position w:val="-11"/>
          <w:sz w:val="22"/>
          <w:szCs w:val="22"/>
        </w:rPr>
        <w:t>Е</w:t>
      </w:r>
      <w:r>
        <w:rPr sz="1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1"/>
          <w:szCs w:val="11"/>
        </w:rPr>
        <w:t>Fч</w:t>
      </w:r>
      <w:r>
        <w:rPr>
          <w:rFonts w:ascii="Times New Roman" w:hAnsi="Times New Roman" w:cs="Times New Roman"/>
          <w:sz w:val="11"/>
          <w:szCs w:val="1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32" w:lineRule="exact"/>
        <w:ind w:left="0" w:right="0" w:firstLine="72"/>
      </w:pPr>
      <w:r/>
      <w:r>
        <w:rPr sz="1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1"/>
          <w:szCs w:val="11"/>
        </w:rPr>
        <w:t>(-)</w:t>
      </w:r>
      <w:r>
        <w:rPr>
          <w:rFonts w:ascii="Times New Roman" w:hAnsi="Times New Roman" w:cs="Times New Roman"/>
          <w:sz w:val="11"/>
          <w:szCs w:val="1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0" w:right="0" w:firstLine="67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о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0" w:right="0" w:firstLine="67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2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82" w:lineRule="exact"/>
        <w:ind w:left="0" w:right="-40" w:firstLine="62"/>
        <w:jc w:val="both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Ёш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l-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8"/>
          <w:sz w:val="21"/>
          <w:szCs w:val="21"/>
        </w:rPr>
        <w:t> </w:t>
      </w:r>
      <w:r>
        <w:rPr>
          <w:rFonts w:ascii="Times New Roman" w:hAnsi="Times New Roman" w:cs="Times New Roman"/>
          <w:sz w:val="21"/>
          <w:szCs w:val="21"/>
        </w:rPr>
        <w:t>  </w:t>
      </w:r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L)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7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25" w:lineRule="exact"/>
        <w:ind w:left="0" w:right="0" w:firstLine="9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?</w:t>
      </w:r>
      <w:r>
        <w:rPr>
          <w:rFonts w:ascii="Times New Roman" w:hAnsi="Times New Roman" w:cs="Times New Roman"/>
          <w:sz w:val="27"/>
          <w:szCs w:val="2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78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5065776</wp:posOffset>
            </wp:positionH>
            <wp:positionV relativeFrom="paragraph">
              <wp:posOffset>112013</wp:posOffset>
            </wp:positionV>
            <wp:extent cx="190158" cy="236931"/>
            <wp:effectExtent l="0" t="0" r="0" b="0"/>
            <wp:wrapNone/>
            <wp:docPr id="813" name="Freeform 81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065776" y="6229096"/>
                      <a:ext cx="75858" cy="12263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93" w:lineRule="exact"/>
                          <w:ind w:left="0" w:right="0" w:firstLine="0"/>
                        </w:pPr>
                        <w:r>
                          <w:rPr sz="1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6"/>
                            <w:szCs w:val="16"/>
                          </w:rPr>
                          <w:t>ф</w:t>
                        </w: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3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7"/>
          <w:position w:val="-10"/>
          <w:sz w:val="23"/>
          <w:szCs w:val="23"/>
        </w:rPr>
        <w:t>о</w:t>
      </w:r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0)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337" w:lineRule="exact"/>
        <w:ind w:left="0" w:right="0" w:firstLine="110"/>
      </w:pPr>
      <w:r/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ý</w:t>
      </w:r>
      <w:r>
        <w:rPr>
          <w:rFonts w:ascii="Times New Roman" w:hAnsi="Times New Roman" w:cs="Times New Roman"/>
          <w:sz w:val="28"/>
          <w:szCs w:val="2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0" w:right="0" w:firstLine="52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ю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0" w:right="0" w:firstLine="100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н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65" w:lineRule="exact"/>
        <w:ind w:left="0" w:right="0" w:firstLine="100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*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68" w:lineRule="exact"/>
        <w:ind w:left="0" w:right="0" w:firstLine="95"/>
      </w:pPr>
      <w:r/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.о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0" w:right="0" w:firstLine="91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10" w:lineRule="exact"/>
        <w:ind w:left="0" w:right="0" w:firstLine="86"/>
      </w:pPr>
      <w:r/>
      <w:r>
        <w:rPr sz="3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4"/>
          <w:szCs w:val="34"/>
        </w:rPr>
        <w:t>8</w:t>
      </w:r>
      <w:r>
        <w:rPr>
          <w:rFonts w:ascii="Times New Roman" w:hAnsi="Times New Roman" w:cs="Times New Roman"/>
          <w:sz w:val="34"/>
          <w:szCs w:val="3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13" w:lineRule="exact"/>
        <w:ind w:left="0" w:right="0" w:firstLine="81"/>
      </w:pPr>
      <w:r/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Б</w:t>
      </w:r>
      <w:r>
        <w:rPr>
          <w:rFonts w:ascii="Times New Roman" w:hAnsi="Times New Roman" w:cs="Times New Roman"/>
          <w:sz w:val="26"/>
          <w:szCs w:val="2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0" w:right="0" w:firstLine="23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5059679</wp:posOffset>
            </wp:positionH>
            <wp:positionV relativeFrom="paragraph">
              <wp:posOffset>175259</wp:posOffset>
            </wp:positionV>
            <wp:extent cx="404375" cy="453961"/>
            <wp:effectExtent l="0" t="0" r="0" b="0"/>
            <wp:wrapNone/>
            <wp:docPr id="814" name="Freeform 81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059679" y="6365748"/>
                      <a:ext cx="290075" cy="33966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34" w:lineRule="exact"/>
                          <w:ind w:left="0" w:right="0" w:firstLine="0"/>
                        </w:pPr>
                        <w:r>
                          <w:rPr sz="30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55"/>
                            <w:position w:val="-17"/>
                            <w:sz w:val="30"/>
                            <w:szCs w:val="30"/>
                          </w:rPr>
                          <w:t>ч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хх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59"/>
                            <w:sz w:val="30"/>
                            <w:szCs w:val="30"/>
                          </w:rPr>
                          <w:t>о</w:t>
                        </w:r>
                        <w:r>
                          <w:rPr sz="22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7"/>
                            <w:sz w:val="22"/>
                            <w:szCs w:val="22"/>
                          </w:rPr>
                          <w:t>ч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2423160</wp:posOffset>
            </wp:positionH>
            <wp:positionV relativeFrom="paragraph">
              <wp:posOffset>183641</wp:posOffset>
            </wp:positionV>
            <wp:extent cx="846642" cy="367226"/>
            <wp:effectExtent l="0" t="0" r="0" b="0"/>
            <wp:wrapNone/>
            <wp:docPr id="815" name="Freeform 81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423160" y="6374130"/>
                      <a:ext cx="732342" cy="25292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98" w:lineRule="exact"/>
                          <w:ind w:left="0" w:right="0" w:firstLine="0"/>
                        </w:pP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lA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2"/>
                            <w:sz w:val="33"/>
                            <w:szCs w:val="33"/>
                          </w:rPr>
                          <w:t> 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о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sz w:val="33"/>
                            <w:szCs w:val="33"/>
                          </w:rPr>
                          <w:t> 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д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sz w:val="33"/>
                            <w:szCs w:val="33"/>
                          </w:rPr>
                          <w:t> 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Ё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Ф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461" w:lineRule="exact"/>
        <w:ind w:left="4" w:right="0" w:firstLine="57"/>
      </w:pPr>
      <w:r/>
      <w:r>
        <w:rPr sz="23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7"/>
          <w:position w:val="-14"/>
          <w:sz w:val="23"/>
          <w:szCs w:val="23"/>
        </w:rPr>
        <w:t>о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ý</w:t>
      </w:r>
      <w:r>
        <w:rPr>
          <w:rFonts w:ascii="Times New Roman" w:hAnsi="Times New Roman" w:cs="Times New Roman"/>
          <w:sz w:val="27"/>
          <w:szCs w:val="2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29" w:lineRule="exact"/>
        <w:ind w:left="4" w:right="0" w:firstLine="0"/>
      </w:pPr>
      <w:r/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\о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spacing w:after="11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62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t)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0" w:right="0" w:firstLine="62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Еi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0" w:right="0" w:firstLine="0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Е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355" w:lineRule="exact"/>
        <w:ind w:left="0" w:right="0" w:firstLine="86"/>
      </w:pPr>
      <w:r/>
      <w:r>
        <w:rPr sz="23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8"/>
          <w:position w:val="-17"/>
          <w:sz w:val="23"/>
          <w:szCs w:val="23"/>
        </w:rPr>
        <w:t>*</w:t>
      </w:r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tЕ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0" w:right="0" w:firstLine="81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с)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0" w:right="0" w:firstLine="76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Б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0" w:right="0" w:firstLine="71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8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71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ti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65" w:lineRule="exact"/>
        <w:ind w:left="0" w:right="0" w:firstLine="67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9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37" w:lineRule="exact"/>
        <w:ind w:left="0" w:right="0" w:firstLine="57"/>
      </w:pPr>
      <w:r/>
      <w:r>
        <w:rPr sz="2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29" w:lineRule="exact"/>
        <w:ind w:left="0" w:right="0" w:firstLine="0"/>
      </w:pPr>
      <w:r/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\о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193" w:lineRule="exact"/>
        <w:ind w:left="0" w:right="0" w:firstLine="28"/>
      </w:pPr>
      <w:r/>
      <w:r>
        <w:rPr sz="1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6"/>
          <w:szCs w:val="16"/>
        </w:rPr>
        <w:t>t)</w:t>
      </w:r>
      <w:r>
        <w:rPr>
          <w:rFonts w:ascii="Times New Roman" w:hAnsi="Times New Roman" w:cs="Times New Roman"/>
          <w:sz w:val="16"/>
          <w:szCs w:val="1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53" w:lineRule="exact"/>
        <w:ind w:left="0" w:right="0" w:firstLine="19"/>
      </w:pPr>
      <w:r/>
      <w:r>
        <w:rPr sz="24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58"/>
          <w:position w:val="-14"/>
          <w:sz w:val="24"/>
          <w:szCs w:val="24"/>
        </w:rPr>
        <w:t>ы</w:t>
      </w:r>
      <w:r>
        <w:rPr sz="2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6"/>
          <w:szCs w:val="26"/>
        </w:rPr>
        <w:t>ý</w:t>
      </w:r>
      <w:r>
        <w:rPr>
          <w:rFonts w:ascii="Times New Roman" w:hAnsi="Times New Roman" w:cs="Times New Roman"/>
          <w:sz w:val="26"/>
          <w:szCs w:val="26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0" w:right="0" w:firstLine="19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Ф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56" w:lineRule="exact"/>
        <w:ind w:left="0" w:right="0" w:firstLine="14"/>
      </w:pPr>
      <w:r/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,д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41" w:lineRule="exact"/>
        <w:ind w:left="0" w:right="0" w:firstLine="14"/>
      </w:pPr>
      <w:r/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н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44" w:lineRule="exact"/>
        <w:ind w:left="0" w:right="0" w:firstLine="9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0)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65" w:lineRule="exact"/>
        <w:ind w:left="0" w:right="0" w:firstLine="4"/>
      </w:pPr>
      <w:r/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</w:rPr>
        <w:t>о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8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5907023</wp:posOffset>
            </wp:positionH>
            <wp:positionV relativeFrom="paragraph">
              <wp:posOffset>67056</wp:posOffset>
            </wp:positionV>
            <wp:extent cx="212562" cy="346195"/>
            <wp:effectExtent l="0" t="0" r="0" b="0"/>
            <wp:wrapNone/>
            <wp:docPr id="816" name="Freeform 81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907023" y="6047995"/>
                      <a:ext cx="98262" cy="23189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ý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05" w:lineRule="exact"/>
                          <w:ind w:left="0" w:right="0" w:firstLine="0"/>
                        </w:pP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а"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1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0"/>
          <w:position w:val="-12"/>
          <w:sz w:val="21"/>
          <w:szCs w:val="21"/>
        </w:rPr>
        <w:t>Е</w:t>
      </w:r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9"/>
          <w:szCs w:val="9"/>
        </w:rPr>
        <w:t>a=</w:t>
      </w:r>
      <w:r>
        <w:rPr>
          <w:rFonts w:ascii="Times New Roman" w:hAnsi="Times New Roman" w:cs="Times New Roman"/>
          <w:sz w:val="9"/>
          <w:szCs w:val="9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18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412" w:lineRule="exact"/>
        <w:ind w:left="0" w:right="0" w:firstLine="105"/>
      </w:pPr>
      <w:r/>
      <w:r>
        <w:rPr sz="23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2"/>
          <w:position w:val="-12"/>
          <w:sz w:val="23"/>
          <w:szCs w:val="23"/>
        </w:rPr>
        <w:t>о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87" w:lineRule="exact"/>
        <w:ind w:left="0" w:right="0" w:firstLine="100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8"/>
          <w:sz w:val="24"/>
          <w:szCs w:val="24"/>
        </w:rPr>
        <w:t>о</w:t>
      </w:r>
      <w:r>
        <w:rPr sz="18" baseline="-1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1"/>
          <w:sz w:val="18"/>
          <w:szCs w:val="18"/>
        </w:rPr>
        <w:t>t-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0" w:right="0" w:firstLine="95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97" w:lineRule="exact"/>
        <w:ind w:left="0" w:right="0" w:firstLine="91"/>
      </w:pPr>
      <w:r/>
      <w:r>
        <w:rPr sz="23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7"/>
          <w:position w:val="-12"/>
          <w:sz w:val="23"/>
          <w:szCs w:val="23"/>
        </w:rPr>
        <w:t>о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ь1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0" w:right="0" w:firstLine="86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Ф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243" w:right="500" w:bottom="400" w:left="500" w:header="708" w:footer="708" w:gutter="0"/>
          <w:cols w:num="19" w:space="0" w:equalWidth="0">
            <w:col w:w="1609" w:space="569"/>
            <w:col w:w="461" w:space="445"/>
            <w:col w:w="201" w:space="168"/>
            <w:col w:w="167" w:space="120"/>
            <w:col w:w="286" w:space="121"/>
            <w:col w:w="236" w:space="118"/>
            <w:col w:w="242" w:space="136"/>
            <w:col w:w="508" w:space="149"/>
            <w:col w:w="169" w:space="80"/>
            <w:col w:w="301" w:space="67"/>
            <w:col w:w="261" w:space="55"/>
            <w:col w:w="254" w:space="76"/>
            <w:col w:w="516" w:space="150"/>
            <w:col w:w="175" w:space="79"/>
            <w:col w:w="308" w:space="46"/>
            <w:col w:w="271" w:space="59"/>
            <w:col w:w="249" w:space="134"/>
            <w:col w:w="222" w:space="386"/>
            <w:col w:w="273" w:space="0"/>
          </w:cols>
          <w:docGrid w:linePitch="360"/>
        </w:sectPr>
        <w:spacing w:before="0" w:after="0" w:line="294" w:lineRule="exact"/>
        <w:ind w:left="0" w:right="0" w:firstLine="86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5870447</wp:posOffset>
            </wp:positionH>
            <wp:positionV relativeFrom="paragraph">
              <wp:posOffset>101091</wp:posOffset>
            </wp:positionV>
            <wp:extent cx="157079" cy="229266"/>
            <wp:effectExtent l="0" t="0" r="0" b="0"/>
            <wp:wrapNone/>
            <wp:docPr id="817" name="Freeform 81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870447" y="6259830"/>
                      <a:ext cx="42779" cy="11496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li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3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7"/>
          <w:position w:val="-7"/>
          <w:sz w:val="23"/>
          <w:szCs w:val="23"/>
        </w:rPr>
        <w:t>н</w:t>
      </w:r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Ф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9" w:lineRule="exact"/>
        <w:ind w:left="1120" w:right="-39" w:hanging="52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1225296</wp:posOffset>
            </wp:positionH>
            <wp:positionV relativeFrom="paragraph">
              <wp:posOffset>57912</wp:posOffset>
            </wp:positionV>
            <wp:extent cx="203741" cy="1387849"/>
            <wp:effectExtent l="0" t="0" r="0" b="0"/>
            <wp:wrapNone/>
            <wp:docPr id="818" name="Freeform 81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225296" y="6457189"/>
                      <a:ext cx="89441" cy="127354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38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Ё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13" w:lineRule="exact"/>
                          <w:ind w:left="0" w:right="0" w:firstLine="28"/>
                        </w:pPr>
                        <w:r>
                          <w:rPr sz="21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2"/>
                            <w:position w:val="-12"/>
                            <w:sz w:val="21"/>
                            <w:szCs w:val="21"/>
                          </w:rPr>
                          <w:t>о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Ф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19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82" w:lineRule="exact"/>
                          <w:ind w:left="0" w:right="0" w:firstLine="9"/>
                        </w:pPr>
                        <w:r>
                          <w:rPr sz="24" baseline="-1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3"/>
                            <w:position w:val="-17"/>
                            <w:sz w:val="24"/>
                            <w:szCs w:val="24"/>
                          </w:rPr>
                          <w:t>о</w:t>
                        </w:r>
                        <w:r>
                          <w:rPr sz="1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6"/>
                            <w:szCs w:val="16"/>
                          </w:rPr>
                          <w:t>\/</w:t>
                        </w: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05" w:lineRule="exact"/>
                          <w:ind w:left="0" w:right="0" w:firstLine="9"/>
                        </w:pP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Ф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6" w:lineRule="exact"/>
                          <w:ind w:left="0" w:right="0" w:firstLine="4"/>
                        </w:pPr>
                        <w:r>
                          <w:rPr sz="23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7"/>
                            <w:position w:val="-7"/>
                            <w:sz w:val="23"/>
                            <w:szCs w:val="23"/>
                          </w:rPr>
                          <w:t>н</w:t>
                        </w:r>
                        <w:r>
                          <w:rPr sz="23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7"/>
                            <w:position w:val="-14"/>
                            <w:sz w:val="23"/>
                            <w:szCs w:val="23"/>
                          </w:rPr>
                          <w:t>н</w:t>
                        </w: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Ф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4" w:lineRule="exact"/>
                          <w:ind w:left="0" w:right="0" w:firstLine="0"/>
                        </w:pPr>
                        <w:r>
                          <w:rPr sz="23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6"/>
                            <w:position w:val="1"/>
                            <w:sz w:val="23"/>
                            <w:szCs w:val="23"/>
                          </w:rPr>
                          <w:t>д</w:t>
                        </w: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=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1036319</wp:posOffset>
            </wp:positionH>
            <wp:positionV relativeFrom="paragraph">
              <wp:posOffset>505968</wp:posOffset>
            </wp:positionV>
            <wp:extent cx="390241" cy="365036"/>
            <wp:effectExtent l="0" t="0" r="0" b="0"/>
            <wp:wrapNone/>
            <wp:docPr id="819" name="Freeform 81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36319" y="6905245"/>
                      <a:ext cx="275941" cy="25073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;L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о-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</w:t>
                        </w:r>
                        <w:r>
                          <w:rPr sz="15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15"/>
                            <w:szCs w:val="15"/>
                          </w:rPr>
                          <w:t>\J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у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1"/>
          <w:sz w:val="30"/>
          <w:szCs w:val="30"/>
        </w:rPr>
        <w:t>й</w:t>
      </w:r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  <w:vertAlign w:val="subscript"/>
        </w:rPr>
        <w:t>Е</w:t>
      </w:r>
      <w:r>
        <w:rPr>
          <w:rFonts w:ascii="Times New Roman" w:hAnsi="Times New Roman" w:cs="Times New Roman"/>
          <w:sz w:val="19"/>
          <w:szCs w:val="19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д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0"/>
          <w:sz w:val="30"/>
          <w:szCs w:val="30"/>
        </w:rPr>
        <w:t> </w:t>
      </w:r>
      <w:r>
        <w:rPr sz="10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3"/>
          <w:sz w:val="10"/>
          <w:szCs w:val="10"/>
        </w:rPr>
        <w:t>(-)</w:t>
      </w:r>
      <w:r>
        <w:rPr>
          <w:rFonts w:ascii="Times New Roman" w:hAnsi="Times New Roman" w:cs="Times New Roman"/>
          <w:sz w:val="10"/>
          <w:szCs w:val="10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ч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4"/>
          <w:sz w:val="30"/>
          <w:szCs w:val="30"/>
        </w:rPr>
        <w:t> </w:t>
      </w:r>
      <w:r>
        <w:rPr sz="30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5"/>
          <w:sz w:val="30"/>
          <w:szCs w:val="30"/>
        </w:rPr>
        <w:t>-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1033272</wp:posOffset>
            </wp:positionH>
            <wp:positionV relativeFrom="paragraph">
              <wp:posOffset>70230</wp:posOffset>
            </wp:positionV>
            <wp:extent cx="321106" cy="298246"/>
            <wp:effectExtent l="0" t="0" r="0" b="0"/>
            <wp:wrapNone/>
            <wp:docPr id="820" name="Freeform 82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33272" y="7062216"/>
                      <a:ext cx="206806" cy="18394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L,X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1030224</wp:posOffset>
            </wp:positionH>
            <wp:positionV relativeFrom="paragraph">
              <wp:posOffset>9270</wp:posOffset>
            </wp:positionV>
            <wp:extent cx="364762" cy="344233"/>
            <wp:effectExtent l="0" t="0" r="0" b="0"/>
            <wp:wrapNone/>
            <wp:docPr id="821" name="Freeform 82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30224" y="7176516"/>
                      <a:ext cx="250462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БФ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1030224</wp:posOffset>
            </wp:positionH>
            <wp:positionV relativeFrom="paragraph">
              <wp:posOffset>16129</wp:posOffset>
            </wp:positionV>
            <wp:extent cx="394491" cy="229266"/>
            <wp:effectExtent l="0" t="0" r="0" b="0"/>
            <wp:wrapNone/>
            <wp:docPr id="822" name="Freeform 82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30224" y="7183375"/>
                      <a:ext cx="280191" cy="11496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/1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3"/>
                            <w:sz w:val="15"/>
                            <w:szCs w:val="1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 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с)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1027175</wp:posOffset>
            </wp:positionH>
            <wp:positionV relativeFrom="paragraph">
              <wp:posOffset>123570</wp:posOffset>
            </wp:positionV>
            <wp:extent cx="297413" cy="328193"/>
            <wp:effectExtent l="0" t="0" r="0" b="0"/>
            <wp:wrapNone/>
            <wp:docPr id="823" name="Freeform 82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27175" y="7290816"/>
                      <a:ext cx="183113" cy="21389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36" w:lineRule="exact"/>
                          <w:ind w:left="0" w:right="0" w:firstLine="0"/>
                        </w:pPr>
                        <w:r>
                          <w:rPr sz="12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39"/>
                            <w:position w:val="-1"/>
                            <w:sz w:val="12"/>
                            <w:szCs w:val="12"/>
                            <w:vertAlign w:val="subscript"/>
                          </w:rPr>
                          <w:t>!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ii()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990600</wp:posOffset>
            </wp:positionH>
            <wp:positionV relativeFrom="paragraph">
              <wp:posOffset>120015</wp:posOffset>
            </wp:positionV>
            <wp:extent cx="227526" cy="267588"/>
            <wp:effectExtent l="0" t="0" r="0" b="0"/>
            <wp:wrapNone/>
            <wp:docPr id="824" name="Freeform 82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90600" y="7462520"/>
                      <a:ext cx="113226" cy="15328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41" w:lineRule="exact"/>
                          <w:ind w:left="0" w:right="0" w:firstLine="0"/>
                        </w:pP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</w:rPr>
                          <w:t>\а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990600</wp:posOffset>
            </wp:positionH>
            <wp:positionV relativeFrom="paragraph">
              <wp:posOffset>141098</wp:posOffset>
            </wp:positionV>
            <wp:extent cx="317271" cy="390715"/>
            <wp:effectExtent l="0" t="0" r="0" b="0"/>
            <wp:wrapNone/>
            <wp:docPr id="825" name="Freeform 82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90600" y="7483603"/>
                      <a:ext cx="202971" cy="27641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,ý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48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-д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1228344</wp:posOffset>
            </wp:positionH>
            <wp:positionV relativeFrom="paragraph">
              <wp:posOffset>167514</wp:posOffset>
            </wp:positionV>
            <wp:extent cx="191937" cy="213937"/>
            <wp:effectExtent l="0" t="0" r="0" b="0"/>
            <wp:wrapNone/>
            <wp:docPr id="826" name="Freeform 82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228344" y="7510019"/>
                      <a:ext cx="77637" cy="9963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56" w:lineRule="exact"/>
                          <w:ind w:left="0" w:right="0" w:firstLine="0"/>
                        </w:pPr>
                        <w:r>
                          <w:rPr sz="1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3"/>
                            <w:szCs w:val="13"/>
                          </w:rPr>
                          <w:t>'-]</w:t>
                        </w:r>
                        <w:r>
                          <w:rPr>
                            <w:rFonts w:ascii="Times New Roman" w:hAnsi="Times New Roman" w:cs="Times New Roman"/>
                            <w:sz w:val="13"/>
                            <w:szCs w:val="1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1021080</wp:posOffset>
            </wp:positionH>
            <wp:positionV relativeFrom="paragraph">
              <wp:posOffset>97663</wp:posOffset>
            </wp:positionV>
            <wp:extent cx="362387" cy="344233"/>
            <wp:effectExtent l="0" t="0" r="0" b="0"/>
            <wp:wrapNone/>
            <wp:docPr id="827" name="Freeform 82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21080" y="7615429"/>
                      <a:ext cx="248087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йю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1054608</wp:posOffset>
            </wp:positionH>
            <wp:positionV relativeFrom="paragraph">
              <wp:posOffset>76328</wp:posOffset>
            </wp:positionV>
            <wp:extent cx="223554" cy="206273"/>
            <wp:effectExtent l="0" t="0" r="0" b="0"/>
            <wp:wrapNone/>
            <wp:docPr id="828" name="Freeform 82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54608" y="7769353"/>
                      <a:ext cx="109254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л\F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1018032</wp:posOffset>
            </wp:positionH>
            <wp:positionV relativeFrom="paragraph">
              <wp:posOffset>103760</wp:posOffset>
            </wp:positionV>
            <wp:extent cx="219239" cy="206273"/>
            <wp:effectExtent l="0" t="0" r="0" b="0"/>
            <wp:wrapNone/>
            <wp:docPr id="829" name="Freeform 82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18032" y="7796785"/>
                      <a:ext cx="104939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g,*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1008888</wp:posOffset>
            </wp:positionH>
            <wp:positionV relativeFrom="paragraph">
              <wp:posOffset>54229</wp:posOffset>
            </wp:positionV>
            <wp:extent cx="384895" cy="476059"/>
            <wp:effectExtent l="0" t="0" r="0" b="0"/>
            <wp:wrapNone/>
            <wp:docPr id="830" name="Freeform 83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08888" y="7922514"/>
                      <a:ext cx="270595" cy="36175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69" w:lineRule="exact"/>
                          <w:ind w:left="0" w:right="0" w:firstLine="0"/>
                        </w:pPr>
                        <w:r>
                          <w:rPr sz="30" baseline="-2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56"/>
                            <w:position w:val="-29"/>
                            <w:sz w:val="30"/>
                            <w:szCs w:val="30"/>
                          </w:rPr>
                          <w:t>*</w:t>
                        </w:r>
                        <w:r>
                          <w:rPr sz="23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2"/>
                            <w:position w:val="-14"/>
                            <w:sz w:val="23"/>
                            <w:szCs w:val="23"/>
                          </w:rPr>
                          <w:t>н</w:t>
                        </w: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od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Sl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2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1005839</wp:posOffset>
            </wp:positionH>
            <wp:positionV relativeFrom="paragraph">
              <wp:posOffset>10796</wp:posOffset>
            </wp:positionV>
            <wp:extent cx="418145" cy="426891"/>
            <wp:effectExtent l="0" t="0" r="0" b="0"/>
            <wp:wrapNone/>
            <wp:docPr id="831" name="Freeform 83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05839" y="8054341"/>
                      <a:ext cx="303845" cy="31259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8" w:lineRule="exact"/>
                          <w:ind w:left="0" w:right="0" w:firstLine="0"/>
                          <w:jc w:val="right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63"/>
                            <w:sz w:val="30"/>
                            <w:szCs w:val="30"/>
                          </w:rPr>
                          <w:t> 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ц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Е1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sz w:val="21"/>
                            <w:szCs w:val="21"/>
                          </w:rPr>
                          <w:t> </w:t>
                        </w:r>
                        <w:r>
                          <w:rPr sz="14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14"/>
                            <w:szCs w:val="14"/>
                          </w:rPr>
                          <w:t>tr{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1203960</wp:posOffset>
            </wp:positionH>
            <wp:positionV relativeFrom="paragraph">
              <wp:posOffset>67691</wp:posOffset>
            </wp:positionV>
            <wp:extent cx="220025" cy="619512"/>
            <wp:effectExtent l="0" t="0" r="0" b="0"/>
            <wp:wrapNone/>
            <wp:docPr id="832" name="Freeform 83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203960" y="8111236"/>
                      <a:ext cx="105725" cy="50521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65" w:lineRule="exact"/>
                          <w:ind w:left="0" w:right="0" w:firstLine="9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ц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68" w:lineRule="exact"/>
                          <w:ind w:left="0" w:right="0" w:firstLine="4"/>
                        </w:pP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</w:rPr>
                          <w:t>tr{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05" w:lineRule="exact"/>
                          <w:ind w:left="0" w:right="0" w:firstLine="4"/>
                        </w:pP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Ф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77" w:lineRule="exact"/>
                          <w:ind w:left="0" w:right="0" w:firstLine="0"/>
                        </w:pP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1025" w:right="0" w:firstLine="38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ýФ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32" w:lineRule="exact"/>
        <w:ind w:left="1025" w:right="0" w:firstLine="24"/>
      </w:pPr>
      <w:r/>
      <w:r>
        <w:rPr sz="29" baseline="-1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1"/>
          <w:position w:val="-17"/>
          <w:sz w:val="29"/>
          <w:szCs w:val="29"/>
        </w:rPr>
        <w:t>z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яо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1025" w:right="0" w:firstLine="19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00" w:lineRule="exact"/>
        <w:ind w:left="1025" w:right="0" w:firstLine="9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2"/>
          <w:sz w:val="23"/>
          <w:szCs w:val="23"/>
          <w:vertAlign w:val="subscript"/>
        </w:rPr>
        <w:t>Ё</w:t>
      </w:r>
      <w:r>
        <w:rPr sz="2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9"/>
          <w:szCs w:val="29"/>
        </w:rPr>
        <w:t>ч</w:t>
      </w:r>
      <w:r>
        <w:rPr>
          <w:rFonts w:ascii="Times New Roman" w:hAnsi="Times New Roman" w:cs="Times New Roman"/>
          <w:sz w:val="29"/>
          <w:szCs w:val="2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1025" w:right="0" w:firstLine="9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Ф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1538"/>
        </w:tabs>
        <w:spacing w:before="0" w:after="0" w:line="57" w:lineRule="exact"/>
        <w:ind w:left="1025" w:right="-40" w:firstLine="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978408</wp:posOffset>
            </wp:positionH>
            <wp:positionV relativeFrom="paragraph">
              <wp:posOffset>148589</wp:posOffset>
            </wp:positionV>
            <wp:extent cx="448991" cy="360597"/>
            <wp:effectExtent l="0" t="0" r="0" b="0"/>
            <wp:wrapNone/>
            <wp:docPr id="833" name="Freeform 83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78408" y="9272778"/>
                      <a:ext cx="334691" cy="24629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512"/>
                          </w:tabs>
                          <w:spacing w:before="0" w:after="0" w:line="134" w:lineRule="exact"/>
                          <w:ind w:left="0" w:right="0" w:firstLine="4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Е1 	</w:t>
                        </w:r>
                        <w:r>
                          <w:rPr sz="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6"/>
                            <w:szCs w:val="6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6"/>
                            <w:szCs w:val="6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cdl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спl</w:t>
      </w:r>
      <w:r>
        <w:rPr>
          <w:rFonts w:ascii="Times New Roman" w:hAnsi="Times New Roman" w:cs="Times New Roman"/>
          <w:sz w:val="18"/>
          <w:szCs w:val="18"/>
        </w:rPr>
        <w:t> </w:t>
      </w:r>
      <w:r>
        <w:br w:type="textWrapping" w:clear="all"/>
      </w:r>
      <w:r>
        <w:rPr sz="21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21"/>
          <w:szCs w:val="21"/>
        </w:rPr>
        <w:t>дl	</w:t>
      </w:r>
      <w:r>
        <w:rPr sz="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"/>
          <w:szCs w:val="3"/>
        </w:rPr>
        <w:t>I</w:t>
      </w:r>
      <w:r>
        <w:rPr>
          <w:rFonts w:ascii="Times New Roman" w:hAnsi="Times New Roman" w:cs="Times New Roman"/>
          <w:sz w:val="3"/>
          <w:szCs w:val="3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8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1709927</wp:posOffset>
            </wp:positionH>
            <wp:positionV relativeFrom="paragraph">
              <wp:posOffset>134112</wp:posOffset>
            </wp:positionV>
            <wp:extent cx="207995" cy="344233"/>
            <wp:effectExtent l="0" t="0" r="0" b="0"/>
            <wp:wrapNone/>
            <wp:docPr id="834" name="Freeform 83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709927" y="9148572"/>
                      <a:ext cx="93695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ь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0" w:right="0" w:firstLine="62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975360</wp:posOffset>
            </wp:positionH>
            <wp:positionV relativeFrom="paragraph">
              <wp:posOffset>103633</wp:posOffset>
            </wp:positionV>
            <wp:extent cx="272010" cy="321240"/>
            <wp:effectExtent l="0" t="0" r="0" b="0"/>
            <wp:wrapNone/>
            <wp:docPr id="835" name="Freeform 83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75360" y="9411463"/>
                      <a:ext cx="157710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Ol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tt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27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975360</wp:posOffset>
            </wp:positionH>
            <wp:positionV relativeFrom="paragraph">
              <wp:posOffset>99059</wp:posOffset>
            </wp:positionV>
            <wp:extent cx="445943" cy="321240"/>
            <wp:effectExtent l="0" t="0" r="0" b="0"/>
            <wp:wrapNone/>
            <wp:docPr id="836" name="Freeform 83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75360" y="9508998"/>
                      <a:ext cx="331643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508"/>
                          </w:tabs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а. 	</w:t>
                        </w:r>
                        <w:r>
                          <w:rPr sz="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6"/>
                            <w:szCs w:val="6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6"/>
                            <w:szCs w:val="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6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09"/>
          <w:position w:val="-16"/>
          <w:sz w:val="26"/>
          <w:szCs w:val="26"/>
        </w:rPr>
        <w:t>U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F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2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0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N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06" w:lineRule="exact"/>
        <w:ind w:left="0" w:right="209" w:firstLine="4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2426207</wp:posOffset>
            </wp:positionH>
            <wp:positionV relativeFrom="paragraph">
              <wp:posOffset>-96775</wp:posOffset>
            </wp:positionV>
            <wp:extent cx="165910" cy="183280"/>
            <wp:effectExtent l="0" t="0" r="0" b="0"/>
            <wp:wrapNone/>
            <wp:docPr id="837" name="Freeform 83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426207" y="6416802"/>
                      <a:ext cx="51610" cy="6898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I*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2417064</wp:posOffset>
            </wp:positionH>
            <wp:positionV relativeFrom="paragraph">
              <wp:posOffset>279653</wp:posOffset>
            </wp:positionV>
            <wp:extent cx="566051" cy="349567"/>
            <wp:effectExtent l="0" t="0" r="0" b="0"/>
            <wp:wrapNone/>
            <wp:docPr id="838" name="Freeform 83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417064" y="6793230"/>
                      <a:ext cx="451751" cy="23526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58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lLr9лtaf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lпFбб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l-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 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!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24"/>
          <w:szCs w:val="24"/>
        </w:rPr>
        <w:t> </w:t>
      </w:r>
      <w:r>
        <w:rPr>
          <w:rFonts w:ascii="Times New Roman" w:hAnsi="Times New Roman" w:cs="Times New Roman"/>
          <w:sz w:val="24"/>
          <w:szCs w:val="24"/>
        </w:rPr>
        <w:t>  </w:t>
      </w:r>
      <w:r>
        <w:rPr sz="24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4"/>
          <w:szCs w:val="24"/>
        </w:rPr>
        <w:t>с)</w:t>
      </w:r>
      <w:r>
        <w:rPr sz="24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position w:val="1"/>
          <w:sz w:val="24"/>
          <w:szCs w:val="24"/>
        </w:rPr>
        <w:t> </w:t>
      </w:r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Q</w:t>
      </w:r>
      <w:r>
        <w:rPr>
          <w:rFonts w:ascii="Times New Roman" w:hAnsi="Times New Roman" w:cs="Times New Roman"/>
          <w:sz w:val="17"/>
          <w:szCs w:val="17"/>
        </w:rPr>
        <w:t> </w:t>
      </w:r>
      <w:r>
        <w:rPr sz="3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2"/>
          <w:szCs w:val="32"/>
        </w:rPr>
        <w:t>l,s</w:t>
      </w:r>
      <w:r>
        <w:rPr sz="3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1"/>
          <w:sz w:val="32"/>
          <w:szCs w:val="32"/>
        </w:rPr>
        <w:t> </w:t>
      </w:r>
      <w:r>
        <w:rPr sz="3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2"/>
          <w:szCs w:val="32"/>
        </w:rPr>
        <w:t>V </w:t>
      </w:r>
      <w:r>
        <w:rPr sz="28" baseline="-1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4"/>
          <w:sz w:val="28"/>
          <w:szCs w:val="28"/>
        </w:rPr>
        <w:t>=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Р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2410967</wp:posOffset>
            </wp:positionH>
            <wp:positionV relativeFrom="paragraph">
              <wp:posOffset>11429</wp:posOffset>
            </wp:positionV>
            <wp:extent cx="387704" cy="346119"/>
            <wp:effectExtent l="0" t="0" r="0" b="0"/>
            <wp:wrapNone/>
            <wp:docPr id="839" name="Freeform 83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410967" y="6949440"/>
                      <a:ext cx="273404" cy="23181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76" w:lineRule="exact"/>
                          <w:ind w:left="0" w:right="0" w:firstLine="4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lБUrH-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  <w:r>
                          <w:rPr sz="21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42"/>
                            <w:position w:val="-12"/>
                            <w:sz w:val="21"/>
                            <w:szCs w:val="21"/>
                          </w:rPr>
                          <w:t>l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|*lr*.Е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80"/>
                            <w:sz w:val="12"/>
                            <w:szCs w:val="12"/>
                          </w:rPr>
                          <w:t>Д</w:t>
                        </w:r>
                        <w:r>
                          <w:rPr sz="21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1"/>
                            <w:szCs w:val="21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2410967</wp:posOffset>
            </wp:positionH>
            <wp:positionV relativeFrom="paragraph">
              <wp:posOffset>82296</wp:posOffset>
            </wp:positionV>
            <wp:extent cx="1043997" cy="413841"/>
            <wp:effectExtent l="0" t="0" r="0" b="0"/>
            <wp:wrapNone/>
            <wp:docPr id="840" name="Freeform 84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410967" y="7020307"/>
                      <a:ext cx="929697" cy="29954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329"/>
                          </w:tabs>
                          <w:spacing w:before="0" w:after="0" w:line="471" w:lineRule="exact"/>
                          <w:ind w:left="0" w:right="0" w:firstLine="0"/>
                        </w:pPr>
                        <w:r>
                          <w:rPr sz="36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36"/>
                            <w:szCs w:val="36"/>
                          </w:rPr>
                          <w:t>lF</w:t>
                        </w:r>
                        <w:r>
                          <w:rPr sz="36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6"/>
                            <w:position w:val="-6"/>
                            <w:sz w:val="36"/>
                            <w:szCs w:val="36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=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21" baseline="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2"/>
                            <w:sz w:val="21"/>
                            <w:szCs w:val="21"/>
                          </w:rPr>
                          <w:t>}''i 	</w:t>
                        </w:r>
                        <w:r>
                          <w:rPr sz="14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14"/>
                            <w:szCs w:val="14"/>
                            <w:vertAlign w:val="superscript"/>
                          </w:rPr>
                          <w:t>EJ</w:t>
                        </w:r>
                        <w:r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2410967</wp:posOffset>
            </wp:positionH>
            <wp:positionV relativeFrom="paragraph">
              <wp:posOffset>105917</wp:posOffset>
            </wp:positionV>
            <wp:extent cx="1030492" cy="405288"/>
            <wp:effectExtent l="0" t="0" r="0" b="0"/>
            <wp:wrapNone/>
            <wp:docPr id="841" name="Freeform 84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410967" y="7043928"/>
                      <a:ext cx="916192" cy="29098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58" w:lineRule="exact"/>
                          <w:ind w:left="0" w:right="0" w:firstLine="0"/>
                        </w:pPr>
                        <w:r>
                          <w:rPr sz="15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7"/>
                            <w:sz w:val="15"/>
                            <w:szCs w:val="15"/>
                          </w:rPr>
                          <w:t>lulл;i</w:t>
                        </w:r>
                        <w:r>
                          <w:rPr sz="15" baseline="-7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5"/>
                            <w:position w:val="-7"/>
                            <w:sz w:val="15"/>
                            <w:szCs w:val="15"/>
                          </w:rPr>
                          <w:t>ц</w:t>
                        </w:r>
                        <w:r>
                          <w:rPr sz="3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1"/>
                            <w:szCs w:val="31"/>
                          </w:rPr>
                          <w:t>Еь4 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у 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9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7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2481072</wp:posOffset>
            </wp:positionH>
            <wp:positionV relativeFrom="paragraph">
              <wp:posOffset>149351</wp:posOffset>
            </wp:positionV>
            <wp:extent cx="956388" cy="419671"/>
            <wp:effectExtent l="0" t="0" r="0" b="0"/>
            <wp:wrapNone/>
            <wp:docPr id="842" name="Freeform 84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481072" y="7262622"/>
                      <a:ext cx="842088" cy="30537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9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лvv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20" w:lineRule="exact"/>
                          <w:ind w:left="0" w:right="0" w:firstLine="0"/>
                        </w:pPr>
                        <w:r>
                          <w:rPr sz="30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36"/>
                            <w:position w:val="-14"/>
                            <w:sz w:val="30"/>
                            <w:szCs w:val="30"/>
                          </w:rPr>
                          <w:t>х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l*)ý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ý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Ф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sz w:val="21"/>
                            <w:szCs w:val="21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с\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588" w:lineRule="exact"/>
        <w:ind w:left="76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2478023</wp:posOffset>
            </wp:positionH>
            <wp:positionV relativeFrom="paragraph">
              <wp:posOffset>96013</wp:posOffset>
            </wp:positionV>
            <wp:extent cx="952427" cy="442760"/>
            <wp:effectExtent l="0" t="0" r="0" b="0"/>
            <wp:wrapNone/>
            <wp:docPr id="843" name="Freeform 84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478023" y="7434073"/>
                      <a:ext cx="838127" cy="3284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17" w:lineRule="exact"/>
                          <w:ind w:left="0" w:right="0" w:firstLine="0"/>
                        </w:pPr>
                        <w:r>
                          <w:rPr sz="18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18"/>
                            <w:szCs w:val="18"/>
                            <w:vertAlign w:val="subscript"/>
                          </w:rPr>
                          <w:t>о</w:t>
                        </w:r>
                        <w:r>
                          <w:rPr sz="18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position w:val="-1"/>
                            <w:sz w:val="18"/>
                            <w:szCs w:val="18"/>
                            <w:vertAlign w:val="subscript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 </w:t>
                        </w:r>
                        <w:r>
                          <w:rPr sz="18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18"/>
                            <w:szCs w:val="18"/>
                            <w:vertAlign w:val="subscript"/>
                          </w:rPr>
                          <w:t>Fl</w:t>
                        </w:r>
                        <w:r>
                          <w:rPr sz="18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9"/>
                            <w:position w:val="-1"/>
                            <w:sz w:val="18"/>
                            <w:szCs w:val="18"/>
                            <w:vertAlign w:val="subscript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</w:t>
                        </w:r>
                        <w:r>
                          <w:rPr sz="18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18"/>
                            <w:szCs w:val="18"/>
                            <w:vertAlign w:val="subscript"/>
                          </w:rPr>
                          <w:t>l</w:t>
                        </w:r>
                        <w:r>
                          <w:rPr sz="18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position w:val="-1"/>
                            <w:sz w:val="18"/>
                            <w:szCs w:val="18"/>
                            <w:vertAlign w:val="subscript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  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5R</w:t>
                        </w:r>
                        <w:r>
                          <w:rPr>
                            <w:rFonts w:ascii="Times New Roman" w:hAnsi="Times New Roman" w:cs="Times New Roman"/>
                            <w:sz w:val="36"/>
                            <w:szCs w:val="3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2474976</wp:posOffset>
            </wp:positionH>
            <wp:positionV relativeFrom="paragraph">
              <wp:posOffset>286513</wp:posOffset>
            </wp:positionV>
            <wp:extent cx="893635" cy="481393"/>
            <wp:effectExtent l="0" t="0" r="0" b="0"/>
            <wp:wrapNone/>
            <wp:docPr id="844" name="Freeform 84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474976" y="7624573"/>
                      <a:ext cx="779335" cy="36709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01" w:lineRule="exact"/>
                          <w:ind w:left="0" w:right="0" w:firstLine="4"/>
                          <w:jc w:val="both"/>
                        </w:pPr>
                        <w:r>
                          <w:rPr sz="18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18"/>
                            <w:szCs w:val="18"/>
                          </w:rPr>
                          <w:t>ЕцUл</w:t>
                        </w:r>
                        <w:r>
                          <w:rPr sz="18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4"/>
                            <w:position w:val="-8"/>
                            <w:sz w:val="18"/>
                            <w:szCs w:val="18"/>
                          </w:rPr>
                          <w:t>м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     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O'r'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  <w:r>
                          <w:rPr sz="30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56"/>
                            <w:position w:val="-13"/>
                            <w:sz w:val="30"/>
                            <w:szCs w:val="30"/>
                          </w:rPr>
                          <w:t>*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зЕd(J*-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64"/>
                            <w:sz w:val="18"/>
                            <w:szCs w:val="18"/>
                          </w:rPr>
                          <w:t>-</w:t>
                        </w:r>
                        <w:r>
                          <w:rPr sz="30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"/>
                            <w:position w:val="-12"/>
                            <w:sz w:val="30"/>
                            <w:szCs w:val="30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 </w:t>
                        </w:r>
                        <w:r>
                          <w:rPr sz="30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30"/>
                            <w:szCs w:val="30"/>
                          </w:rPr>
                          <w:t>о</w:t>
                        </w:r>
                        <w:r>
                          <w:rPr sz="30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0"/>
                            <w:position w:val="-12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30"/>
                            <w:szCs w:val="30"/>
                          </w:rPr>
                          <w:t>Ф;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42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42"/>
          <w:szCs w:val="42"/>
        </w:rPr>
        <w:t>Б</w:t>
      </w:r>
      <w:r>
        <w:rPr sz="42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1"/>
          <w:position w:val="-16"/>
          <w:sz w:val="42"/>
          <w:szCs w:val="42"/>
        </w:rPr>
        <w:t>у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ь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53"/>
          <w:sz w:val="30"/>
          <w:szCs w:val="30"/>
        </w:rPr>
        <w:t>Н</w:t>
      </w:r>
      <w:r>
        <w:rPr sz="35" baseline="-2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1"/>
          <w:sz w:val="35"/>
          <w:szCs w:val="35"/>
        </w:rPr>
        <w:t>ё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ос-]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3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2468879</wp:posOffset>
            </wp:positionH>
            <wp:positionV relativeFrom="paragraph">
              <wp:posOffset>50419</wp:posOffset>
            </wp:positionV>
            <wp:extent cx="752590" cy="402736"/>
            <wp:effectExtent l="0" t="0" r="0" b="0"/>
            <wp:wrapNone/>
            <wp:docPr id="845" name="Freeform 84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468879" y="7937754"/>
                      <a:ext cx="638290" cy="28843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4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!uB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901"/>
                          </w:tabs>
                          <w:spacing w:before="0" w:after="0" w:line="253" w:lineRule="exact"/>
                          <w:ind w:left="0" w:right="0" w:firstLine="4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цлtl	</w:t>
                        </w:r>
                        <w:r>
                          <w:rPr sz="21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1"/>
                            <w:szCs w:val="21"/>
                          </w:rPr>
                          <w:t>v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254"/>
                          </w:tabs>
                          <w:spacing w:before="0" w:after="0" w:line="123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(] 	</w:t>
                        </w:r>
                        <w:r>
                          <w:rPr sz="9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9"/>
                            <w:szCs w:val="9"/>
                          </w:rPr>
                          <w:t>Jý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tabs>
          <w:tab w:val="left" w:pos="651"/>
        </w:tabs>
        <w:spacing w:before="0" w:after="0" w:line="153" w:lineRule="exact"/>
        <w:ind w:left="51" w:right="-16" w:firstLine="0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5л 	л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3"/>
          <w:sz w:val="18"/>
          <w:szCs w:val="18"/>
        </w:rPr>
        <w:t> </w:t>
      </w:r>
      <w:r>
        <w:rPr>
          <w:rFonts w:ascii="Times New Roman" w:hAnsi="Times New Roman" w:cs="Times New Roman"/>
          <w:sz w:val="18"/>
          <w:szCs w:val="18"/>
        </w:rPr>
        <w:t>   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сd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2"/>
          <w:sz w:val="18"/>
          <w:szCs w:val="18"/>
        </w:rPr>
        <w:t> </w:t>
      </w:r>
      <w:r>
        <w:rPr>
          <w:rFonts w:ascii="Times New Roman" w:hAnsi="Times New Roman" w:cs="Times New Roman"/>
          <w:sz w:val="18"/>
          <w:szCs w:val="18"/>
        </w:rPr>
        <w:t> </w:t>
      </w:r>
      <w:r>
        <w:rPr sz="18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18"/>
          <w:szCs w:val="18"/>
        </w:rPr>
        <w:t>л</w:t>
      </w:r>
      <w:r>
        <w:rPr>
          <w:rFonts w:ascii="Times New Roman" w:hAnsi="Times New Roman" w:cs="Times New Roman"/>
          <w:sz w:val="18"/>
          <w:szCs w:val="18"/>
        </w:rPr>
        <w:t>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iйrаt</w:t>
      </w:r>
      <w:r>
        <w:rPr>
          <w:rFonts w:ascii="Times New Roman" w:hAnsi="Times New Roman" w:cs="Times New Roman"/>
          <w:sz w:val="27"/>
          <w:szCs w:val="2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44" w:lineRule="exact"/>
        <w:ind w:left="47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2462783</wp:posOffset>
            </wp:positionH>
            <wp:positionV relativeFrom="paragraph">
              <wp:posOffset>39624</wp:posOffset>
            </wp:positionV>
            <wp:extent cx="286883" cy="206273"/>
            <wp:effectExtent l="0" t="0" r="0" b="0"/>
            <wp:wrapNone/>
            <wp:docPr id="846" name="Freeform 84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462783" y="8464297"/>
                      <a:ext cx="172583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л,чц!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2420111</wp:posOffset>
            </wp:positionH>
            <wp:positionV relativeFrom="paragraph">
              <wp:posOffset>50291</wp:posOffset>
            </wp:positionV>
            <wp:extent cx="564623" cy="345490"/>
            <wp:effectExtent l="0" t="0" r="0" b="0"/>
            <wp:wrapNone/>
            <wp:docPr id="847" name="Freeform 84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420111" y="8474964"/>
                      <a:ext cx="450323" cy="23119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57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v-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,дXOjY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ця,лY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2438400</wp:posOffset>
            </wp:positionH>
            <wp:positionV relativeFrom="paragraph">
              <wp:posOffset>57277</wp:posOffset>
            </wp:positionV>
            <wp:extent cx="631872" cy="313340"/>
            <wp:effectExtent l="0" t="0" r="0" b="0"/>
            <wp:wrapNone/>
            <wp:docPr id="848" name="Freeform 84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438400" y="8574532"/>
                      <a:ext cx="517572" cy="1990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28"/>
                          </w:tabs>
                          <w:spacing w:before="0" w:after="0" w:line="313" w:lineRule="exact"/>
                          <w:ind w:left="0" w:right="0" w:firstLine="0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ч	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  <w:vertAlign w:val="subscript"/>
                          </w:rPr>
                          <w:t>v()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3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41" w:lineRule="exact"/>
        <w:ind w:left="0" w:right="0" w:firstLine="23"/>
      </w:pPr>
      <w:r/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д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14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сdФ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340" w:after="0" w:line="362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2389632</wp:posOffset>
            </wp:positionH>
            <wp:positionV relativeFrom="paragraph">
              <wp:posOffset>325629</wp:posOffset>
            </wp:positionV>
            <wp:extent cx="595618" cy="344233"/>
            <wp:effectExtent l="0" t="0" r="0" b="0"/>
            <wp:wrapNone/>
            <wp:docPr id="849" name="Freeform 84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89632" y="9739885"/>
                      <a:ext cx="481318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={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1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</w:t>
                        </w: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  <w:vertAlign w:val="superscript"/>
                          </w:rPr>
                          <w:t>а-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2386583</wp:posOffset>
            </wp:positionH>
            <wp:positionV relativeFrom="paragraph">
              <wp:posOffset>350012</wp:posOffset>
            </wp:positionV>
            <wp:extent cx="420797" cy="344233"/>
            <wp:effectExtent l="0" t="0" r="0" b="0"/>
            <wp:wrapNone/>
            <wp:docPr id="850" name="Freeform 85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386583" y="9764268"/>
                      <a:ext cx="306497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zкtr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ьо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76" w:lineRule="exact"/>
        <w:ind w:left="32" w:right="233" w:firstLine="4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iX</w:t>
      </w:r>
      <w:r>
        <w:rPr>
          <w:rFonts w:ascii="Times New Roman" w:hAnsi="Times New Roman" w:cs="Times New Roman"/>
          <w:sz w:val="27"/>
          <w:szCs w:val="27"/>
        </w:rPr>
        <w:t> </w:t>
      </w:r>
      <w:r>
        <w:br w:type="textWrapping" w:clear="all"/>
      </w:r>
      <w:r>
        <w:rPr sz="15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54"/>
          <w:position w:val="-9"/>
          <w:sz w:val="15"/>
          <w:szCs w:val="15"/>
        </w:rPr>
        <w:t>I</w:t>
      </w:r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9"/>
          <w:szCs w:val="9"/>
        </w:rPr>
        <w:t>JF:</w:t>
      </w:r>
      <w:r>
        <w:rPr sz="10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10"/>
          <w:szCs w:val="10"/>
        </w:rPr>
        <w:t>J.]</w:t>
      </w:r>
      <w:r>
        <w:rPr>
          <w:rFonts w:ascii="Times New Roman" w:hAnsi="Times New Roman" w:cs="Times New Roman"/>
          <w:sz w:val="10"/>
          <w:szCs w:val="1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28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3739896</wp:posOffset>
            </wp:positionH>
            <wp:positionV relativeFrom="paragraph">
              <wp:posOffset>73152</wp:posOffset>
            </wp:positionV>
            <wp:extent cx="429083" cy="275253"/>
            <wp:effectExtent l="0" t="0" r="0" b="0"/>
            <wp:wrapNone/>
            <wp:docPr id="851" name="Freeform 85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39896" y="6880098"/>
                      <a:ext cx="314783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](.)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!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3736847</wp:posOffset>
            </wp:positionH>
            <wp:positionV relativeFrom="paragraph">
              <wp:posOffset>131064</wp:posOffset>
            </wp:positionV>
            <wp:extent cx="463322" cy="360597"/>
            <wp:effectExtent l="0" t="0" r="0" b="0"/>
            <wp:wrapNone/>
            <wp:docPr id="852" name="Freeform 85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36847" y="6938010"/>
                      <a:ext cx="349022" cy="24629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34" w:lineRule="exact"/>
                          <w:ind w:left="0" w:right="0" w:firstLine="4"/>
                          <w:jc w:val="both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lco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3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U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lH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6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</w:t>
                        </w:r>
                        <w:r>
                          <w:rPr sz="12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12"/>
                            <w:szCs w:val="12"/>
                          </w:rPr>
                          <w:t>Ь(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|л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4"/>
          <w:sz w:val="21"/>
          <w:szCs w:val="21"/>
        </w:rPr>
        <w:t> </w:t>
      </w:r>
      <w:r>
        <w:rPr>
          <w:rFonts w:ascii="Times New Roman" w:hAnsi="Times New Roman" w:cs="Times New Roman"/>
          <w:sz w:val="21"/>
          <w:szCs w:val="21"/>
        </w:rPr>
        <w:t> 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Y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3736847</wp:posOffset>
            </wp:positionH>
            <wp:positionV relativeFrom="paragraph">
              <wp:posOffset>121919</wp:posOffset>
            </wp:positionV>
            <wp:extent cx="453678" cy="278301"/>
            <wp:effectExtent l="0" t="0" r="0" b="0"/>
            <wp:wrapNone/>
            <wp:docPr id="853" name="Freeform 85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36847" y="7090410"/>
                      <a:ext cx="339378" cy="16400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8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lо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8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3733800</wp:posOffset>
            </wp:positionH>
            <wp:positionV relativeFrom="paragraph">
              <wp:posOffset>22859</wp:posOffset>
            </wp:positionV>
            <wp:extent cx="456932" cy="363645"/>
            <wp:effectExtent l="0" t="0" r="0" b="0"/>
            <wp:wrapNone/>
            <wp:docPr id="854" name="Freeform 85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33800" y="7166610"/>
                      <a:ext cx="342632" cy="24934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39" w:lineRule="exact"/>
                          <w:ind w:left="0" w:right="0" w:firstLine="0"/>
                          <w:jc w:val="both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lФ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1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</w:t>
                        </w: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0"/>
                            <w:szCs w:val="20"/>
                          </w:rPr>
                          <w:t>ц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1:1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9"/>
                            <w:sz w:val="21"/>
                            <w:szCs w:val="21"/>
                          </w:rPr>
                          <w:t> </w:t>
                        </w:r>
                        <w:r>
                          <w:rPr sz="12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12"/>
                            <w:szCs w:val="12"/>
                          </w:rPr>
                          <w:t>aJ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3730752</wp:posOffset>
            </wp:positionH>
            <wp:positionV relativeFrom="paragraph">
              <wp:posOffset>119126</wp:posOffset>
            </wp:positionV>
            <wp:extent cx="264981" cy="313575"/>
            <wp:effectExtent l="0" t="0" r="0" b="0"/>
            <wp:wrapNone/>
            <wp:docPr id="855" name="Freeform 85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30752" y="7262877"/>
                      <a:ext cx="150681" cy="19927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13" w:lineRule="exact"/>
                          <w:ind w:left="0" w:right="0" w:firstLine="0"/>
                        </w:pP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]*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3730752</wp:posOffset>
            </wp:positionH>
            <wp:positionV relativeFrom="paragraph">
              <wp:posOffset>163829</wp:posOffset>
            </wp:positionV>
            <wp:extent cx="646810" cy="359472"/>
            <wp:effectExtent l="0" t="0" r="0" b="0"/>
            <wp:wrapNone/>
            <wp:docPr id="856" name="Freeform 85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30752" y="7307580"/>
                      <a:ext cx="532510" cy="24517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86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lю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8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30"/>
                            <w:szCs w:val="30"/>
                          </w:rPr>
                          <w:t>э</w:t>
                        </w:r>
                        <w:r>
                          <w:rPr sz="30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1"/>
                            <w:position w:val="2"/>
                            <w:sz w:val="30"/>
                            <w:szCs w:val="30"/>
                          </w:rPr>
                          <w:t> 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е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3727703</wp:posOffset>
            </wp:positionH>
            <wp:positionV relativeFrom="paragraph">
              <wp:posOffset>101347</wp:posOffset>
            </wp:positionV>
            <wp:extent cx="639568" cy="350328"/>
            <wp:effectExtent l="0" t="0" r="0" b="0"/>
            <wp:wrapNone/>
            <wp:docPr id="857" name="Freeform 85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27703" y="7420357"/>
                      <a:ext cx="525268" cy="23602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71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|(,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д:с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196" w:lineRule="exact"/>
        <w:ind w:left="-76" w:right="40" w:firstLine="0"/>
        <w:jc w:val="right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3800855</wp:posOffset>
            </wp:positionH>
            <wp:positionV relativeFrom="paragraph">
              <wp:posOffset>233934</wp:posOffset>
            </wp:positionV>
            <wp:extent cx="568808" cy="349853"/>
            <wp:effectExtent l="0" t="0" r="0" b="0"/>
            <wp:wrapNone/>
            <wp:docPr id="858" name="Freeform 85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800855" y="7731253"/>
                      <a:ext cx="454508" cy="2355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70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()\/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6"/>
                            <w:sz w:val="30"/>
                            <w:szCs w:val="30"/>
                          </w:rPr>
                          <w:t> </w:t>
                        </w:r>
                        <w:r>
                          <w:rPr sz="2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25"/>
                            <w:szCs w:val="25"/>
                          </w:rPr>
                          <w:t>э</w:t>
                        </w:r>
                        <w:r>
                          <w:rPr>
                            <w:rFonts w:ascii="Times New Roman" w:hAnsi="Times New Roman" w:cs="Times New Roman"/>
                            <w:sz w:val="25"/>
                            <w:szCs w:val="2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3770376</wp:posOffset>
            </wp:positionH>
            <wp:positionV relativeFrom="paragraph">
              <wp:posOffset>328422</wp:posOffset>
            </wp:positionV>
            <wp:extent cx="598053" cy="344233"/>
            <wp:effectExtent l="0" t="0" r="0" b="0"/>
            <wp:wrapNone/>
            <wp:docPr id="859" name="Freeform 85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70376" y="7825741"/>
                      <a:ext cx="483753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43"/>
                          </w:tabs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)ý 	</w:t>
                        </w:r>
                        <w:r>
                          <w:rPr sz="15" baseline="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5"/>
                            <w:sz w:val="15"/>
                            <w:szCs w:val="15"/>
                          </w:rPr>
                          <w:t>'')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3794759</wp:posOffset>
            </wp:positionH>
            <wp:positionV relativeFrom="paragraph">
              <wp:posOffset>399034</wp:posOffset>
            </wp:positionV>
            <wp:extent cx="375004" cy="429793"/>
            <wp:effectExtent l="0" t="0" r="0" b="0"/>
            <wp:wrapNone/>
            <wp:docPr id="860" name="Freeform 86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94759" y="7896353"/>
                      <a:ext cx="260704" cy="31549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37" w:lineRule="exact"/>
                          <w:ind w:left="0" w:right="0" w:firstLine="4"/>
                        </w:pPr>
                        <w:r>
                          <w:rPr sz="2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8"/>
                            <w:szCs w:val="28"/>
                          </w:rPr>
                          <w:t>_)ý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l.]rЁ-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9"/>
          <w:szCs w:val="39"/>
        </w:rPr>
        <w:t>IqP</w:t>
      </w:r>
      <w:r>
        <w:rPr sz="3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9"/>
          <w:sz w:val="39"/>
          <w:szCs w:val="39"/>
        </w:rPr>
        <w:t>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9</w:t>
      </w:r>
      <w:r>
        <w:rPr>
          <w:rFonts w:ascii="Times New Roman" w:hAnsi="Times New Roman" w:cs="Times New Roman"/>
          <w:sz w:val="23"/>
          <w:szCs w:val="23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F- </w:t>
      </w:r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&gt;] </w:t>
      </w:r>
      <w:r>
        <w:rPr sz="13" baseline="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2"/>
          <w:sz w:val="13"/>
          <w:szCs w:val="13"/>
        </w:rPr>
        <w:t>а)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3791711</wp:posOffset>
            </wp:positionH>
            <wp:positionV relativeFrom="paragraph">
              <wp:posOffset>88392</wp:posOffset>
            </wp:positionV>
            <wp:extent cx="389739" cy="350958"/>
            <wp:effectExtent l="0" t="0" r="0" b="0"/>
            <wp:wrapNone/>
            <wp:docPr id="861" name="Freeform 86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91711" y="8165592"/>
                      <a:ext cx="275439" cy="23665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цY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99о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25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3788664</wp:posOffset>
            </wp:positionH>
            <wp:positionV relativeFrom="paragraph">
              <wp:posOffset>35815</wp:posOffset>
            </wp:positionV>
            <wp:extent cx="379590" cy="275253"/>
            <wp:effectExtent l="0" t="0" r="0" b="0"/>
            <wp:wrapNone/>
            <wp:docPr id="862" name="Freeform 86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88664" y="8288275"/>
                      <a:ext cx="265290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/-tsv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3977640</wp:posOffset>
            </wp:positionH>
            <wp:positionV relativeFrom="paragraph">
              <wp:posOffset>75438</wp:posOffset>
            </wp:positionV>
            <wp:extent cx="185838" cy="275253"/>
            <wp:effectExtent l="0" t="0" r="0" b="0"/>
            <wp:wrapNone/>
            <wp:docPr id="863" name="Freeform 86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977640" y="8327898"/>
                      <a:ext cx="71538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*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33" w:right="0" w:firstLine="57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3785615</wp:posOffset>
            </wp:positionH>
            <wp:positionV relativeFrom="paragraph">
              <wp:posOffset>-86106</wp:posOffset>
            </wp:positionV>
            <wp:extent cx="132947" cy="183280"/>
            <wp:effectExtent l="0" t="0" r="0" b="0"/>
            <wp:wrapNone/>
            <wp:docPr id="864" name="Freeform 86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785615" y="8501635"/>
                      <a:ext cx="18647" cy="6898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!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Е:t--l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71" w:lineRule="exact"/>
        <w:ind w:left="33" w:right="0" w:firstLine="0"/>
      </w:pPr>
      <w:r/>
      <w:r>
        <w:rPr sz="2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9"/>
          <w:szCs w:val="29"/>
        </w:rPr>
        <w:t>гli </w:t>
      </w:r>
      <w:r>
        <w:rPr sz="30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30"/>
          <w:szCs w:val="30"/>
        </w:rPr>
        <w:t>Н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  <w:vertAlign w:val="superscript"/>
        </w:rPr>
        <w:t>'3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0" w:right="0" w:firstLine="81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60" w:after="0" w:line="453" w:lineRule="exact"/>
        <w:ind w:left="0" w:right="0" w:firstLine="67"/>
      </w:pPr>
      <w:r/>
      <w:r>
        <w:rPr sz="21" baseline="-2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07"/>
          <w:position w:val="-23"/>
          <w:sz w:val="21"/>
          <w:szCs w:val="21"/>
        </w:rPr>
        <w:t>о</w:t>
      </w:r>
      <w:r>
        <w:rPr sz="15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68"/>
          <w:position w:val="-8"/>
          <w:sz w:val="15"/>
          <w:szCs w:val="15"/>
        </w:rPr>
        <w:t>L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о.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44" w:lineRule="exact"/>
        <w:ind w:left="0" w:right="0" w:firstLine="62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F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44" w:lineRule="exact"/>
        <w:ind w:left="0" w:right="0" w:firstLine="62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Е{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00" w:after="0" w:line="181" w:lineRule="exact"/>
        <w:ind w:left="0" w:right="0" w:firstLine="0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tiЁ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5437632</wp:posOffset>
            </wp:positionH>
            <wp:positionV relativeFrom="paragraph">
              <wp:posOffset>71627</wp:posOffset>
            </wp:positionV>
            <wp:extent cx="155178" cy="206273"/>
            <wp:effectExtent l="0" t="0" r="0" b="0"/>
            <wp:wrapNone/>
            <wp:docPr id="865" name="Freeform 86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437632" y="6632448"/>
                      <a:ext cx="40878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9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5053584</wp:posOffset>
            </wp:positionH>
            <wp:positionV relativeFrom="paragraph">
              <wp:posOffset>82295</wp:posOffset>
            </wp:positionV>
            <wp:extent cx="542163" cy="344232"/>
            <wp:effectExtent l="0" t="0" r="0" b="0"/>
            <wp:wrapNone/>
            <wp:docPr id="866" name="Freeform 86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053584" y="6643116"/>
                      <a:ext cx="427863" cy="22993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(.) </w:t>
                        </w:r>
                        <w:r>
                          <w:rPr sz="30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30"/>
                            <w:szCs w:val="30"/>
                          </w:rPr>
                          <w:t>о-;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5056632</wp:posOffset>
            </wp:positionH>
            <wp:positionV relativeFrom="paragraph">
              <wp:posOffset>132588</wp:posOffset>
            </wp:positionV>
            <wp:extent cx="262311" cy="206273"/>
            <wp:effectExtent l="0" t="0" r="0" b="0"/>
            <wp:wrapNone/>
            <wp:docPr id="867" name="Freeform 86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056632" y="6693409"/>
                      <a:ext cx="148011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:ДS/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196" w:lineRule="exact"/>
        <w:ind w:left="153" w:right="209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5053584</wp:posOffset>
            </wp:positionH>
            <wp:positionV relativeFrom="paragraph">
              <wp:posOffset>27432</wp:posOffset>
            </wp:positionV>
            <wp:extent cx="378933" cy="252260"/>
            <wp:effectExtent l="0" t="0" r="0" b="0"/>
            <wp:wrapNone/>
            <wp:docPr id="868" name="Freeform 86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053584" y="6780277"/>
                      <a:ext cx="264633" cy="1379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O-v'Y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5047488</wp:posOffset>
            </wp:positionH>
            <wp:positionV relativeFrom="paragraph">
              <wp:posOffset>325374</wp:posOffset>
            </wp:positionV>
            <wp:extent cx="241406" cy="183280"/>
            <wp:effectExtent l="0" t="0" r="0" b="0"/>
            <wp:wrapNone/>
            <wp:docPr id="869" name="Freeform 86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047488" y="7078219"/>
                      <a:ext cx="127106" cy="6898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l{сбо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2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59"/>
          <w:position w:val="-6"/>
          <w:sz w:val="12"/>
          <w:szCs w:val="12"/>
        </w:rPr>
        <w:t>9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л,-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64"/>
          <w:sz w:val="30"/>
          <w:szCs w:val="30"/>
        </w:rPr>
        <w:t>д</w:t>
      </w:r>
      <w:r>
        <w:rPr sz="12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12"/>
          <w:szCs w:val="12"/>
        </w:rPr>
        <w:t>!</w:t>
      </w:r>
      <w:r>
        <w:rPr>
          <w:rFonts w:ascii="Times New Roman" w:hAnsi="Times New Roman" w:cs="Times New Roman"/>
          <w:sz w:val="12"/>
          <w:szCs w:val="12"/>
        </w:rPr>
        <w:t> 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ф </w:t>
      </w:r>
      <w:r>
        <w:rPr sz="30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30"/>
          <w:szCs w:val="30"/>
        </w:rPr>
        <w:t>ь.Б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07" w:lineRule="exact"/>
        <w:ind w:left="432" w:right="345" w:firstLine="4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5230367</wp:posOffset>
            </wp:positionH>
            <wp:positionV relativeFrom="paragraph">
              <wp:posOffset>-27433</wp:posOffset>
            </wp:positionV>
            <wp:extent cx="336702" cy="344233"/>
            <wp:effectExtent l="0" t="0" r="0" b="0"/>
            <wp:wrapNone/>
            <wp:docPr id="870" name="Freeform 87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230367" y="7213092"/>
                      <a:ext cx="222402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-с-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:л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:aо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110" w:right="0" w:firstLine="14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F:]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1007"/>
        </w:tabs>
        <w:spacing w:before="160" w:after="0" w:line="277" w:lineRule="exact"/>
        <w:ind w:left="11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5020055</wp:posOffset>
            </wp:positionH>
            <wp:positionV relativeFrom="paragraph">
              <wp:posOffset>213613</wp:posOffset>
            </wp:positionV>
            <wp:extent cx="757403" cy="349167"/>
            <wp:effectExtent l="0" t="0" r="0" b="0"/>
            <wp:wrapNone/>
            <wp:docPr id="871" name="Freeform 87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020055" y="8174736"/>
                      <a:ext cx="643103" cy="23486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4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(-a_rF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06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(.) </w:t>
                        </w:r>
                        <w:r>
                          <w:rPr sz="21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21"/>
                            <w:szCs w:val="21"/>
                          </w:rPr>
                          <w:t>о</w:t>
                        </w:r>
                        <w:r>
                          <w:rPr sz="21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8"/>
                            <w:position w:val="-5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21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1"/>
                            <w:szCs w:val="21"/>
                          </w:rPr>
                          <w:t>Ё4</w:t>
                        </w:r>
                        <w:r>
                          <w:rPr sz="21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"/>
                            <w:position w:val="-2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  <w:vertAlign w:val="subscript"/>
                          </w:rPr>
                          <w:t>id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5017008</wp:posOffset>
            </wp:positionH>
            <wp:positionV relativeFrom="paragraph">
              <wp:posOffset>276097</wp:posOffset>
            </wp:positionV>
            <wp:extent cx="759220" cy="436206"/>
            <wp:effectExtent l="0" t="0" r="0" b="0"/>
            <wp:wrapNone/>
            <wp:docPr id="872" name="Freeform 87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017008" y="8237220"/>
                      <a:ext cx="644920" cy="32190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06" w:lineRule="exact"/>
                          <w:ind w:left="0" w:right="0" w:firstLine="0"/>
                        </w:pPr>
                        <w:r>
                          <w:rPr sz="4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2"/>
                            <w:szCs w:val="42"/>
                          </w:rPr>
                          <w:t>aЕ</w:t>
                        </w:r>
                        <w:r>
                          <w:rPr sz="4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2"/>
                            <w:sz w:val="42"/>
                            <w:szCs w:val="42"/>
                          </w:rPr>
                          <w:t>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ф 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9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()-ý'i 	</w:t>
      </w:r>
      <w:r>
        <w:rPr sz="21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21"/>
          <w:szCs w:val="21"/>
        </w:rPr>
        <w:t>к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627" w:lineRule="exact"/>
        <w:ind w:left="91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5010911</wp:posOffset>
            </wp:positionH>
            <wp:positionV relativeFrom="paragraph">
              <wp:posOffset>272034</wp:posOffset>
            </wp:positionV>
            <wp:extent cx="515364" cy="321240"/>
            <wp:effectExtent l="0" t="0" r="0" b="0"/>
            <wp:wrapNone/>
            <wp:docPr id="873" name="Freeform 87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010911" y="8628126"/>
                      <a:ext cx="401064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:9g\2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3" baseline="-2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77"/>
          <w:position w:val="-25"/>
          <w:sz w:val="33"/>
          <w:szCs w:val="33"/>
        </w:rPr>
        <w:t>н</w:t>
      </w:r>
      <w:r>
        <w:rPr sz="9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24"/>
          <w:position w:val="-6"/>
          <w:sz w:val="9"/>
          <w:szCs w:val="9"/>
        </w:rPr>
        <w:t>!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у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21"/>
          <w:sz w:val="30"/>
          <w:szCs w:val="30"/>
        </w:rPr>
        <w:t>ъ</w:t>
      </w:r>
      <w:r>
        <w:rPr sz="31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4"/>
          <w:sz w:val="31"/>
          <w:szCs w:val="31"/>
        </w:rPr>
        <w:t>а.</w:t>
      </w:r>
      <w:r>
        <w:rPr sz="31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71"/>
          <w:position w:val="-24"/>
          <w:sz w:val="31"/>
          <w:szCs w:val="31"/>
        </w:rPr>
        <w:t>&lt;</w:t>
      </w:r>
      <w:r>
        <w:rPr sz="9" baseline="-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position w:val="-5"/>
          <w:sz w:val="9"/>
          <w:szCs w:val="9"/>
        </w:rPr>
        <w:t>v</w:t>
      </w:r>
      <w:r>
        <w:rPr>
          <w:rFonts w:ascii="Times New Roman" w:hAnsi="Times New Roman" w:cs="Times New Roman"/>
          <w:sz w:val="9"/>
          <w:szCs w:val="9"/>
        </w:rPr>
        <w:t> </w:t>
      </w:r>
      <w:r>
        <w:rPr sz="31" baseline="-24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24"/>
          <w:sz w:val="31"/>
          <w:szCs w:val="31"/>
        </w:rPr>
        <w:t> </w:t>
      </w:r>
      <w:r>
        <w:rPr sz="22" baseline="-2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3"/>
          <w:position w:val="-25"/>
          <w:sz w:val="22"/>
          <w:szCs w:val="22"/>
        </w:rPr>
        <w:t>9</w:t>
      </w:r>
      <w:r>
        <w:rPr sz="9" baseline="-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6"/>
          <w:sz w:val="9"/>
          <w:szCs w:val="9"/>
        </w:rPr>
        <w:t>6|</w:t>
      </w:r>
      <w:r>
        <w:rPr>
          <w:rFonts w:ascii="Times New Roman" w:hAnsi="Times New Roman" w:cs="Times New Roman"/>
          <w:sz w:val="9"/>
          <w:szCs w:val="9"/>
        </w:rPr>
        <w:t> </w:t>
      </w:r>
    </w:p>
    <w:p>
      <w:pPr>
        <w:spacing w:after="21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0" w:right="0" w:firstLine="86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40" w:after="0" w:line="181" w:lineRule="exact"/>
        <w:ind w:left="0" w:right="0" w:firstLine="76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а*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0" w:right="0" w:firstLine="72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lr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29" w:lineRule="exact"/>
        <w:ind w:left="0" w:right="0" w:firstLine="67"/>
      </w:pPr>
      <w:r/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о.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02" w:lineRule="exact"/>
        <w:ind w:left="0" w:right="0" w:firstLine="57"/>
      </w:pPr>
      <w:r/>
      <w:r>
        <w:rPr sz="21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07"/>
          <w:position w:val="-13"/>
          <w:sz w:val="21"/>
          <w:szCs w:val="21"/>
        </w:rPr>
        <w:t>о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Ed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95" w:lineRule="exact"/>
        <w:ind w:left="0" w:right="0" w:firstLine="0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l&lt;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1"/>
          <w:sz w:val="15"/>
          <w:szCs w:val="15"/>
        </w:rPr>
        <w:t> </w:t>
      </w:r>
      <w:r>
        <w:rPr>
          <w:rFonts w:ascii="Times New Roman" w:hAnsi="Times New Roman" w:cs="Times New Roman"/>
          <w:sz w:val="15"/>
          <w:szCs w:val="15"/>
        </w:rPr>
        <w:t> </w:t>
      </w:r>
      <w:r>
        <w:rPr sz="15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15"/>
          <w:szCs w:val="15"/>
        </w:rPr>
        <w:t>с\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435" w:lineRule="exact"/>
        <w:ind w:left="0" w:right="0" w:firstLine="9"/>
      </w:pPr>
      <w:r/>
      <w:r>
        <w:rPr sz="25" baseline="-15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9"/>
          <w:position w:val="-15"/>
          <w:sz w:val="25"/>
          <w:szCs w:val="25"/>
        </w:rPr>
        <w:t>ю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д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0" w:right="0" w:firstLine="67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ь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0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ьd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after="17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54" w:lineRule="exact"/>
        <w:ind w:left="0" w:right="0" w:firstLine="38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6324600</wp:posOffset>
            </wp:positionH>
            <wp:positionV relativeFrom="paragraph">
              <wp:posOffset>-72644</wp:posOffset>
            </wp:positionV>
            <wp:extent cx="135689" cy="229266"/>
            <wp:effectExtent l="0" t="0" r="0" b="0"/>
            <wp:wrapNone/>
            <wp:docPr id="874" name="Freeform 87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6324600" y="7146798"/>
                      <a:ext cx="21389" cy="11496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i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6"/>
          <w:sz w:val="17"/>
          <w:szCs w:val="17"/>
        </w:rPr>
        <w:t>ф</w:t>
      </w:r>
      <w:r>
        <w:rPr sz="22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2"/>
          <w:szCs w:val="22"/>
        </w:rPr>
        <w:t>а.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04" w:lineRule="exact"/>
        <w:ind w:left="0" w:right="0" w:firstLine="28"/>
      </w:pPr>
      <w:r/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23"/>
          <w:position w:val="-12"/>
          <w:sz w:val="24"/>
          <w:szCs w:val="24"/>
        </w:rPr>
        <w:t>о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н</w:t>
      </w:r>
      <w:r>
        <w:rPr>
          <w:rFonts w:ascii="Times New Roman" w:hAnsi="Times New Roman" w:cs="Times New Roman"/>
          <w:sz w:val="23"/>
          <w:szCs w:val="2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360" w:after="0" w:line="181" w:lineRule="exact"/>
        <w:ind w:left="0" w:right="0" w:firstLine="19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Z.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0" w:right="0" w:firstLine="14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d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40" w:after="0" w:line="168" w:lineRule="exact"/>
        <w:ind w:left="0" w:right="0" w:firstLine="4"/>
      </w:pPr>
      <w:r/>
      <w:r>
        <w:rPr sz="1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4"/>
          <w:szCs w:val="14"/>
        </w:rPr>
        <w:t>(g</w:t>
      </w:r>
      <w:r>
        <w:rPr>
          <w:rFonts w:ascii="Times New Roman" w:hAnsi="Times New Roman" w:cs="Times New Roman"/>
          <w:sz w:val="14"/>
          <w:szCs w:val="1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0" w:right="0" w:firstLine="4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Ф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243" w:right="500" w:bottom="400" w:left="500" w:header="708" w:footer="708" w:gutter="0"/>
          <w:cols w:num="7" w:space="0" w:equalWidth="0">
            <w:col w:w="1610" w:space="515"/>
            <w:col w:w="207" w:space="714"/>
            <w:col w:w="158" w:space="105"/>
            <w:col w:w="1438" w:space="596"/>
            <w:col w:w="902" w:space="1031"/>
            <w:col w:w="1169" w:space="961"/>
            <w:col w:w="273" w:space="0"/>
          </w:cols>
          <w:docGrid w:linePitch="360"/>
        </w:sectPr>
        <w:spacing w:before="0" w:after="0" w:line="277" w:lineRule="exact"/>
        <w:ind w:left="0" w:right="0" w:firstLine="0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н</w:t>
      </w:r>
      <w:r>
        <w:rPr>
          <w:rFonts w:ascii="Times New Roman" w:hAnsi="Times New Roman" w:cs="Times New Roman"/>
          <w:sz w:val="23"/>
          <w:szCs w:val="23"/>
        </w:rPr>
        <w:t> </w:t>
      </w:r>
      <w:r/>
      <w:r>
        <w:br w:type="page"/>
      </w:r>
    </w:p>
    <w:p>
      <w:pPr>
        <w:rPr>
          <w:rFonts w:ascii="Times New Roman" w:hAnsi="Times New Roman" w:cs="Times New Roman"/>
          <w:color w:val="010302"/>
        </w:rPr>
        <w:spacing w:before="0" w:after="0" w:line="301" w:lineRule="exact"/>
        <w:ind w:left="622" w:right="0" w:firstLine="28"/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-365505</wp:posOffset>
            </wp:positionV>
            <wp:extent cx="7559040" cy="10692383"/>
            <wp:effectExtent l="0" t="0" r="0" b="0"/>
            <wp:wrapNone/>
            <wp:docPr id="875" name="Picture 87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875" name="Picture 875"/>
                    <pic:cNvPicPr>
                      <a:picLocks noChangeAspect="0" noChangeArrowheads="1"/>
                    </pic:cNvPicPr>
                  </pic:nvPicPr>
                  <pic:blipFill>
                    <a:blip r:embed="rId8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 sz="2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5"/>
          <w:szCs w:val="25"/>
        </w:rPr>
        <w:t>ю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519" w:lineRule="exact"/>
        <w:ind w:left="622" w:right="0" w:firstLine="24"/>
      </w:pPr>
      <w:r/>
      <w:r>
        <w:rPr sz="43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87"/>
          <w:position w:val="-16"/>
          <w:sz w:val="43"/>
          <w:szCs w:val="43"/>
        </w:rPr>
        <w:t>z</w:t>
      </w:r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.ol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80" w:after="0" w:line="144" w:lineRule="exact"/>
        <w:ind w:left="622" w:right="0" w:firstLine="72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J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73" w:lineRule="exact"/>
        <w:ind w:left="622" w:right="0" w:firstLine="0"/>
      </w:pPr>
      <w:r/>
      <w:r>
        <w:rPr sz="25" baseline="-2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9"/>
          <w:position w:val="-20"/>
          <w:sz w:val="25"/>
          <w:szCs w:val="25"/>
        </w:rPr>
        <w:t>ю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F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622" w:right="0" w:firstLine="62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ф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05" w:lineRule="exact"/>
        <w:ind w:left="622" w:right="0" w:firstLine="0"/>
      </w:pPr>
      <w:r/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F*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139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1356360</wp:posOffset>
            </wp:positionH>
            <wp:positionV relativeFrom="paragraph">
              <wp:posOffset>-52071</wp:posOffset>
            </wp:positionV>
            <wp:extent cx="226149" cy="259924"/>
            <wp:effectExtent l="0" t="0" r="0" b="0"/>
            <wp:wrapNone/>
            <wp:docPr id="876" name="Freeform 87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356360" y="431038"/>
                      <a:ext cx="111849" cy="14562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29" w:lineRule="exact"/>
                          <w:ind w:left="0" w:right="0" w:firstLine="0"/>
                        </w:pP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\Ё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1182624</wp:posOffset>
            </wp:positionH>
            <wp:positionV relativeFrom="paragraph">
              <wp:posOffset>85343</wp:posOffset>
            </wp:positionV>
            <wp:extent cx="309186" cy="344233"/>
            <wp:effectExtent l="0" t="0" r="0" b="0"/>
            <wp:wrapNone/>
            <wp:docPr id="877" name="Freeform 87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182624" y="568452"/>
                      <a:ext cx="194886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ýх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1179575</wp:posOffset>
            </wp:positionH>
            <wp:positionV relativeFrom="paragraph">
              <wp:posOffset>185928</wp:posOffset>
            </wp:positionV>
            <wp:extent cx="320979" cy="344233"/>
            <wp:effectExtent l="0" t="0" r="0" b="0"/>
            <wp:wrapNone/>
            <wp:docPr id="878" name="Freeform 87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179575" y="669037"/>
                      <a:ext cx="206679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Ео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30"/>
          <w:szCs w:val="30"/>
        </w:rPr>
        <w:t>К</w:t>
      </w:r>
      <w:r>
        <w:rPr sz="30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68"/>
          <w:position w:val="-13"/>
          <w:sz w:val="30"/>
          <w:szCs w:val="30"/>
        </w:rPr>
        <w:t>о</w:t>
      </w:r>
      <w:r>
        <w:rPr sz="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6"/>
          <w:szCs w:val="6"/>
        </w:rPr>
        <w:t>JЁ</w:t>
      </w:r>
      <w:r>
        <w:rPr>
          <w:rFonts w:ascii="Times New Roman" w:hAnsi="Times New Roman" w:cs="Times New Roman"/>
          <w:sz w:val="6"/>
          <w:szCs w:val="6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1179575</wp:posOffset>
            </wp:positionH>
            <wp:positionV relativeFrom="paragraph">
              <wp:posOffset>35180</wp:posOffset>
            </wp:positionV>
            <wp:extent cx="358912" cy="344233"/>
            <wp:effectExtent l="0" t="0" r="0" b="0"/>
            <wp:wrapNone/>
            <wp:docPr id="879" name="Freeform 87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179575" y="748285"/>
                      <a:ext cx="244612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Фд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1176527</wp:posOffset>
            </wp:positionH>
            <wp:positionV relativeFrom="paragraph">
              <wp:posOffset>88519</wp:posOffset>
            </wp:positionV>
            <wp:extent cx="392370" cy="390220"/>
            <wp:effectExtent l="0" t="0" r="0" b="0"/>
            <wp:wrapNone/>
            <wp:docPr id="880" name="Freeform 88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176527" y="801624"/>
                      <a:ext cx="278070" cy="27592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34" w:lineRule="exact"/>
                          <w:ind w:left="0" w:right="0" w:firstLine="0"/>
                        </w:pP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trо</w:t>
                        </w:r>
                        <w:r>
                          <w:rPr>
                            <w:rFonts w:ascii="Times New Roman" w:hAnsi="Times New Roman" w:cs="Times New Roman"/>
                            <w:sz w:val="36"/>
                            <w:szCs w:val="3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1173480</wp:posOffset>
            </wp:positionH>
            <wp:positionV relativeFrom="paragraph">
              <wp:posOffset>60072</wp:posOffset>
            </wp:positionV>
            <wp:extent cx="399319" cy="302519"/>
            <wp:effectExtent l="0" t="0" r="0" b="0"/>
            <wp:wrapNone/>
            <wp:docPr id="881" name="Freeform 88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173480" y="948437"/>
                      <a:ext cx="285019" cy="18821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96" w:lineRule="exact"/>
                          <w:ind w:left="0" w:right="0" w:firstLine="0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(.)</w:t>
                        </w: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3"/>
                            <w:sz w:val="22"/>
                            <w:szCs w:val="22"/>
                          </w:rPr>
                          <w:t> </w:t>
                        </w:r>
                        <w:r>
                          <w:rPr sz="23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3"/>
                            <w:szCs w:val="23"/>
                          </w:rPr>
                          <w:t>н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1173480</wp:posOffset>
            </wp:positionH>
            <wp:positionV relativeFrom="paragraph">
              <wp:posOffset>109856</wp:posOffset>
            </wp:positionV>
            <wp:extent cx="317597" cy="344233"/>
            <wp:effectExtent l="0" t="0" r="0" b="0"/>
            <wp:wrapNone/>
            <wp:docPr id="882" name="Freeform 88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173480" y="998221"/>
                      <a:ext cx="203297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1161288</wp:posOffset>
            </wp:positionH>
            <wp:positionV relativeFrom="paragraph">
              <wp:posOffset>35178</wp:posOffset>
            </wp:positionV>
            <wp:extent cx="391886" cy="932497"/>
            <wp:effectExtent l="0" t="0" r="0" b="0"/>
            <wp:wrapNone/>
            <wp:docPr id="883" name="Freeform 88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161288" y="1098804"/>
                      <a:ext cx="277586" cy="81819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14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3" w:lineRule="exact"/>
                          <w:ind w:left="4" w:right="0" w:firstLine="4"/>
                          <w:jc w:val="both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о(в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чФ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3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44" w:lineRule="exact"/>
        <w:ind w:left="77" w:right="0" w:firstLine="23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ц.l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"/>
          <w:sz w:val="12"/>
          <w:szCs w:val="12"/>
        </w:rPr>
        <w:t> </w:t>
      </w:r>
      <w:r>
        <w:rPr>
          <w:rFonts w:ascii="Times New Roman" w:hAnsi="Times New Roman" w:cs="Times New Roman"/>
          <w:sz w:val="12"/>
          <w:szCs w:val="12"/>
        </w:rPr>
        <w:t>     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л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77" w:right="0" w:firstLine="19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Во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14" w:lineRule="exact"/>
        <w:ind w:left="77" w:right="0" w:firstLine="19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OL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38"/>
          <w:sz w:val="24"/>
          <w:szCs w:val="24"/>
        </w:rPr>
        <w:t>,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20" w:after="0" w:line="201" w:lineRule="exact"/>
        <w:ind w:left="77" w:right="171" w:firstLine="4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1094232</wp:posOffset>
            </wp:positionH>
            <wp:positionV relativeFrom="paragraph">
              <wp:posOffset>283464</wp:posOffset>
            </wp:positionV>
            <wp:extent cx="436109" cy="669473"/>
            <wp:effectExtent l="0" t="0" r="0" b="0"/>
            <wp:wrapNone/>
            <wp:docPr id="884" name="Freeform 88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94232" y="2622804"/>
                      <a:ext cx="321809" cy="5551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5" w:lineRule="exact"/>
                          <w:ind w:left="67" w:right="0" w:firstLine="4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с);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2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9"/>
                            <w:szCs w:val="29"/>
                          </w:rPr>
                          <w:t>tsю</w:t>
                        </w:r>
                        <w:r>
                          <w:rPr>
                            <w:rFonts w:ascii="Times New Roman" w:hAnsi="Times New Roman" w:cs="Times New Roman"/>
                            <w:sz w:val="29"/>
                            <w:szCs w:val="2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lё,h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кб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Фi]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1088136</wp:posOffset>
            </wp:positionH>
            <wp:positionV relativeFrom="paragraph">
              <wp:posOffset>130302</wp:posOffset>
            </wp:positionV>
            <wp:extent cx="429360" cy="573975"/>
            <wp:effectExtent l="0" t="0" r="0" b="0"/>
            <wp:wrapNone/>
            <wp:docPr id="885" name="Freeform 88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88136" y="3071623"/>
                      <a:ext cx="315060" cy="45967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50" w:lineRule="exact"/>
                          <w:ind w:left="0" w:right="0" w:firstLine="14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)ýХ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  <w:r>
                          <w:rPr sz="5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50"/>
                            <w:szCs w:val="50"/>
                          </w:rPr>
                          <w:t>йs</w:t>
                        </w:r>
                        <w:r>
                          <w:rPr>
                            <w:rFonts w:ascii="Times New Roman" w:hAnsi="Times New Roman" w:cs="Times New Roman"/>
                            <w:sz w:val="50"/>
                            <w:szCs w:val="5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1121663</wp:posOffset>
            </wp:positionH>
            <wp:positionV relativeFrom="paragraph">
              <wp:posOffset>76200</wp:posOffset>
            </wp:positionV>
            <wp:extent cx="376557" cy="592645"/>
            <wp:effectExtent l="0" t="0" r="0" b="0"/>
            <wp:wrapNone/>
            <wp:docPr id="886" name="Freeform 88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121663" y="3368040"/>
                      <a:ext cx="262257" cy="47834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34" w:lineRule="exact"/>
                          <w:ind w:left="0" w:right="0" w:firstLine="4"/>
                        </w:pP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gВ</w:t>
                        </w:r>
                        <w:r>
                          <w:rPr>
                            <w:rFonts w:ascii="Times New Roman" w:hAnsi="Times New Roman" w:cs="Times New Roman"/>
                            <w:sz w:val="36"/>
                            <w:szCs w:val="36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72" w:lineRule="exact"/>
                          <w:ind w:left="14" w:right="0" w:hanging="14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дFr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za)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1115567</wp:posOffset>
            </wp:positionH>
            <wp:positionV relativeFrom="paragraph">
              <wp:posOffset>75691</wp:posOffset>
            </wp:positionV>
            <wp:extent cx="392528" cy="404539"/>
            <wp:effectExtent l="0" t="0" r="0" b="0"/>
            <wp:wrapNone/>
            <wp:docPr id="887" name="Freeform 88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115567" y="3718052"/>
                      <a:ext cx="278228" cy="29023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53" w:lineRule="exact"/>
                          <w:ind w:left="0" w:right="0" w:firstLine="0"/>
                        </w:pPr>
                        <w:r>
                          <w:rPr sz="2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6"/>
                            <w:szCs w:val="26"/>
                          </w:rPr>
                          <w:t>сýО</w:t>
                        </w:r>
                        <w: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Q.о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1103375</wp:posOffset>
            </wp:positionH>
            <wp:positionV relativeFrom="paragraph">
              <wp:posOffset>84581</wp:posOffset>
            </wp:positionV>
            <wp:extent cx="405414" cy="805243"/>
            <wp:effectExtent l="0" t="0" r="0" b="0"/>
            <wp:wrapNone/>
            <wp:docPr id="888" name="Freeform 88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103375" y="3902202"/>
                      <a:ext cx="291114" cy="69094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84" w:lineRule="exact"/>
                          <w:ind w:left="9" w:right="0" w:firstLine="9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t-H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н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8"/>
                            <w:sz w:val="30"/>
                            <w:szCs w:val="30"/>
                          </w:rPr>
                          <w:t> </w:t>
                        </w:r>
                        <w:r>
                          <w:rPr sz="24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3"/>
                            <w:position w:val="-12"/>
                            <w:sz w:val="24"/>
                            <w:szCs w:val="24"/>
                          </w:rPr>
                          <w:t>о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н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оа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1097280</wp:posOffset>
            </wp:positionH>
            <wp:positionV relativeFrom="paragraph">
              <wp:posOffset>151638</wp:posOffset>
            </wp:positionV>
            <wp:extent cx="600206" cy="590302"/>
            <wp:effectExtent l="0" t="0" r="0" b="0"/>
            <wp:wrapNone/>
            <wp:docPr id="889" name="Freeform 88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97280" y="4495039"/>
                      <a:ext cx="485906" cy="47600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70" w:lineRule="exact"/>
                          <w:ind w:left="0" w:right="0" w:firstLine="4"/>
                        </w:pP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9"/>
                            <w:szCs w:val="39"/>
                          </w:rPr>
                          <w:t>gБ</w:t>
                        </w:r>
                        <w:r>
                          <w:rPr>
                            <w:rFonts w:ascii="Times New Roman" w:hAnsi="Times New Roman" w:cs="Times New Roman"/>
                            <w:sz w:val="39"/>
                            <w:szCs w:val="3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321"/>
                          </w:tabs>
                          <w:spacing w:before="0" w:after="0" w:line="387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65"/>
                            <w:sz w:val="21"/>
                            <w:szCs w:val="21"/>
                          </w:rPr>
                          <w:t>f</w:t>
                        </w: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4"/>
                            <w:szCs w:val="14"/>
                            <w:vertAlign w:val="subscript"/>
                          </w:rPr>
                          <w:t>\</w:t>
                        </w:r>
                        <w:r>
                          <w:rPr sz="1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61"/>
                            <w:sz w:val="14"/>
                            <w:szCs w:val="14"/>
                            <w:vertAlign w:val="subscript"/>
                          </w:rPr>
                          <w:t>ч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 	</w:t>
                        </w:r>
                        <w:r>
                          <w:rPr sz="11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2"/>
                            <w:sz w:val="11"/>
                            <w:szCs w:val="11"/>
                          </w:rPr>
                          <w:t>(-</w:t>
                        </w:r>
                        <w:r>
                          <w:rPr sz="11" baseline="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4"/>
                            <w:position w:val="2"/>
                            <w:sz w:val="11"/>
                            <w:szCs w:val="11"/>
                          </w:rPr>
                          <w:t>)</w:t>
                        </w:r>
                        <w:r>
                          <w:rPr>
                            <w:rFonts w:ascii="Times New Roman" w:hAnsi="Times New Roman" w:cs="Times New Roman"/>
                            <w:sz w:val="11"/>
                            <w:szCs w:val="11"/>
                          </w:rPr>
                          <w:t>      </w:t>
                        </w:r>
                        <w:r>
                          <w:rPr sz="23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23"/>
                            <w:szCs w:val="23"/>
                          </w:rPr>
                          <w:t>Е</w:t>
                        </w:r>
                        <w:r>
                          <w:rPr>
                            <w:rFonts w:ascii="Times New Roman" w:hAnsi="Times New Roman" w:cs="Times New Roman"/>
                            <w:sz w:val="23"/>
                            <w:szCs w:val="2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1103375</wp:posOffset>
            </wp:positionH>
            <wp:positionV relativeFrom="paragraph">
              <wp:posOffset>170688</wp:posOffset>
            </wp:positionV>
            <wp:extent cx="396640" cy="252887"/>
            <wp:effectExtent l="0" t="0" r="0" b="0"/>
            <wp:wrapNone/>
            <wp:docPr id="890" name="Freeform 89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103375" y="4514089"/>
                      <a:ext cx="282340" cy="13858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8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:с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5"/>
                            <w:sz w:val="15"/>
                            <w:szCs w:val="1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 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  <w:vertAlign w:val="superscript"/>
                          </w:rPr>
                          <w:t>g.l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0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42" w:lineRule="exact"/>
        <w:ind w:left="19" w:right="-4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1097280</wp:posOffset>
            </wp:positionH>
            <wp:positionV relativeFrom="paragraph">
              <wp:posOffset>-22859</wp:posOffset>
            </wp:positionV>
            <wp:extent cx="593622" cy="206273"/>
            <wp:effectExtent l="0" t="0" r="0" b="0"/>
            <wp:wrapNone/>
            <wp:docPr id="891" name="Freeform 89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97280" y="4913377"/>
                      <a:ext cx="479322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638"/>
                          </w:tabs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1_1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\J 	</w:t>
                        </w:r>
                        <w:r>
                          <w:rPr sz="1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1"/>
                            <w:szCs w:val="11"/>
                          </w:rPr>
                          <w:t>,ýl</w:t>
                        </w:r>
                        <w:r>
                          <w:rPr>
                            <w:rFonts w:ascii="Times New Roman" w:hAnsi="Times New Roman" w:cs="Times New Roman"/>
                            <w:sz w:val="11"/>
                            <w:szCs w:val="1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t[-rr</w:t>
      </w:r>
      <w:r>
        <w:rPr>
          <w:rFonts w:ascii="Times New Roman" w:hAnsi="Times New Roman" w:cs="Times New Roman"/>
          <w:sz w:val="18"/>
          <w:szCs w:val="18"/>
        </w:rPr>
        <w:t> </w:t>
      </w:r>
      <w:r>
        <w:br w:type="textWrapping" w:clear="all"/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чоо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4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0" w:right="0" w:firstLine="57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01" w:lineRule="exact"/>
        <w:ind w:left="0" w:right="0" w:firstLine="52"/>
      </w:pPr>
      <w:r/>
      <w:r>
        <w:rPr sz="20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09"/>
          <w:position w:val="-12"/>
          <w:sz w:val="20"/>
          <w:szCs w:val="20"/>
        </w:rPr>
        <w:t>д</w:t>
      </w:r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а)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0" w:right="0" w:firstLine="0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\о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203" w:lineRule="exact"/>
        <w:ind w:left="28" w:right="2481" w:firstLine="4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UЕiл</w:t>
      </w:r>
      <w:r>
        <w:rPr>
          <w:rFonts w:ascii="Times New Roman" w:hAnsi="Times New Roman" w:cs="Times New Roman"/>
          <w:sz w:val="15"/>
          <w:szCs w:val="15"/>
        </w:rPr>
        <w:t> </w:t>
      </w:r>
      <w:r>
        <w:br w:type="textWrapping" w:clear="all"/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(JLy</w:t>
      </w:r>
      <w:r>
        <w:rPr>
          <w:rFonts w:ascii="Times New Roman" w:hAnsi="Times New Roman" w:cs="Times New Roman"/>
          <w:sz w:val="15"/>
          <w:szCs w:val="15"/>
        </w:rPr>
        <w:t> </w:t>
      </w:r>
      <w:r>
        <w:br w:type="textWrapping" w:clear="all"/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Eq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8"/>
          <w:sz w:val="15"/>
          <w:szCs w:val="15"/>
        </w:rPr>
        <w:t> </w:t>
      </w:r>
      <w:r>
        <w:rPr>
          <w:rFonts w:ascii="Times New Roman" w:hAnsi="Times New Roman" w:cs="Times New Roman"/>
          <w:sz w:val="15"/>
          <w:szCs w:val="15"/>
        </w:rPr>
        <w:t>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aJ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"/>
          <w:sz w:val="15"/>
          <w:szCs w:val="15"/>
        </w:rPr>
        <w:t> </w:t>
      </w:r>
      <w:r>
        <w:rPr>
          <w:rFonts w:ascii="Times New Roman" w:hAnsi="Times New Roman" w:cs="Times New Roman"/>
          <w:sz w:val="15"/>
          <w:szCs w:val="15"/>
        </w:rPr>
        <w:t> 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:i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1"/>
          <w:sz w:val="15"/>
          <w:szCs w:val="15"/>
        </w:rPr>
        <w:t> </w:t>
      </w:r>
      <w:r>
        <w:rPr>
          <w:rFonts w:ascii="Times New Roman" w:hAnsi="Times New Roman" w:cs="Times New Roman"/>
          <w:sz w:val="15"/>
          <w:szCs w:val="15"/>
        </w:rPr>
        <w:t>   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Е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9" w:right="0" w:firstLine="292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л*Е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20" w:after="0" w:line="289" w:lineRule="exact"/>
        <w:ind w:left="9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4059935</wp:posOffset>
            </wp:positionH>
            <wp:positionV relativeFrom="paragraph">
              <wp:posOffset>156464</wp:posOffset>
            </wp:positionV>
            <wp:extent cx="227377" cy="753389"/>
            <wp:effectExtent l="0" t="0" r="0" b="0"/>
            <wp:wrapNone/>
            <wp:docPr id="892" name="Freeform 89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059935" y="1083564"/>
                      <a:ext cx="113077" cy="63908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14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\о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55" w:lineRule="exact"/>
                          <w:ind w:left="9" w:right="0" w:firstLine="0"/>
                          <w:jc w:val="both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ао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  <w:r>
                          <w:rPr sz="1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3"/>
                            <w:szCs w:val="13"/>
                          </w:rPr>
                          <w:t>tl/i</w:t>
                        </w:r>
                        <w:r>
                          <w:rPr>
                            <w:rFonts w:ascii="Times New Roman" w:hAnsi="Times New Roman" w:cs="Times New Roman"/>
                            <w:sz w:val="13"/>
                            <w:szCs w:val="13"/>
                          </w:rPr>
                          <w:t> </w:t>
                        </w: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с\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14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(tn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1953767</wp:posOffset>
            </wp:positionH>
            <wp:positionV relativeFrom="paragraph">
              <wp:posOffset>174752</wp:posOffset>
            </wp:positionV>
            <wp:extent cx="333903" cy="491794"/>
            <wp:effectExtent l="0" t="0" r="0" b="0"/>
            <wp:wrapNone/>
            <wp:docPr id="893" name="Freeform 89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953767" y="1101852"/>
                      <a:ext cx="219603" cy="37749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44" w:lineRule="exact"/>
                          <w:ind w:left="0" w:right="0" w:firstLine="0"/>
                          <w:jc w:val="both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оо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aaJ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t]Е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1914144</wp:posOffset>
            </wp:positionH>
            <wp:positionV relativeFrom="paragraph">
              <wp:posOffset>54356</wp:posOffset>
            </wp:positionV>
            <wp:extent cx="386976" cy="524827"/>
            <wp:effectExtent l="0" t="0" r="0" b="0"/>
            <wp:wrapNone/>
            <wp:docPr id="894" name="Freeform 89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914144" y="1305307"/>
                      <a:ext cx="272676" cy="41052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98" w:lineRule="exact"/>
                          <w:ind w:left="0" w:right="0" w:firstLine="57"/>
                        </w:pP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хо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юtr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15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403" w:lineRule="exact"/>
        <w:ind w:left="0" w:right="0" w:firstLine="9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Е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19"/>
          <w:sz w:val="30"/>
          <w:szCs w:val="30"/>
        </w:rPr>
        <w:t>у</w:t>
      </w:r>
      <w:r>
        <w:rPr>
          <w:rFonts w:ascii="Times New Roman" w:hAnsi="Times New Roman" w:cs="Times New Roman"/>
          <w:sz w:val="30"/>
          <w:szCs w:val="30"/>
        </w:rPr>
        <w:t>   </w:t>
      </w:r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  <w:vertAlign w:val="subscript"/>
        </w:rPr>
        <w:t>л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253" w:lineRule="exact"/>
        <w:ind w:left="0" w:right="0" w:firstLine="0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ФДldл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3321"/>
        </w:tabs>
        <w:spacing w:before="0" w:after="0" w:line="413" w:lineRule="exact"/>
        <w:ind w:left="0" w:right="0" w:firstLine="0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а.ЕЮ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1"/>
          <w:sz w:val="27"/>
          <w:szCs w:val="27"/>
        </w:rPr>
        <w:t> </w:t>
      </w:r>
      <w:r>
        <w:rPr>
          <w:rFonts w:ascii="Times New Roman" w:hAnsi="Times New Roman" w:cs="Times New Roman"/>
          <w:sz w:val="27"/>
          <w:szCs w:val="27"/>
        </w:rPr>
        <w:t> </w:t>
      </w:r>
      <w:r>
        <w:rPr sz="19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19"/>
          <w:szCs w:val="19"/>
        </w:rPr>
        <w:t>i)	</w:t>
      </w:r>
      <w:r>
        <w:rPr sz="30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30"/>
          <w:szCs w:val="30"/>
        </w:rPr>
        <w:t>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00" w:after="0" w:line="422" w:lineRule="exact"/>
        <w:ind w:left="0" w:right="0" w:firstLine="3307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1923288</wp:posOffset>
            </wp:positionH>
            <wp:positionV relativeFrom="paragraph">
              <wp:posOffset>154178</wp:posOffset>
            </wp:positionV>
            <wp:extent cx="542032" cy="510698"/>
            <wp:effectExtent l="0" t="0" r="0" b="0"/>
            <wp:wrapNone/>
            <wp:docPr id="895" name="Freeform 89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923288" y="2500630"/>
                      <a:ext cx="427732" cy="39639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16" w:lineRule="exact"/>
                          <w:ind w:left="0" w:right="0" w:firstLine="4"/>
                          <w:jc w:val="both"/>
                        </w:pPr>
                        <w:r>
                          <w:rPr sz="30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30"/>
                            <w:szCs w:val="30"/>
                          </w:rPr>
                          <w:t>ч.*</w:t>
                        </w:r>
                        <w:r>
                          <w:rPr sz="30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4"/>
                            <w:position w:val="-12"/>
                            <w:sz w:val="30"/>
                            <w:szCs w:val="30"/>
                          </w:rPr>
                          <w:t> </w:t>
                        </w:r>
                        <w:r>
                          <w:rPr sz="15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07"/>
                            <w:position w:val="-12"/>
                            <w:sz w:val="15"/>
                            <w:szCs w:val="15"/>
                          </w:rPr>
                          <w:t>ф</w:t>
                        </w: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ц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  <w:r>
                          <w:rPr sz="15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82"/>
                            <w:position w:val="-8"/>
                            <w:sz w:val="15"/>
                            <w:szCs w:val="15"/>
                          </w:rPr>
                          <w:t>н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ы,i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9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 </w:t>
                        </w:r>
                        <w:r>
                          <w:rPr sz="20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20"/>
                            <w:szCs w:val="20"/>
                          </w:rPr>
                          <w:t>Ё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60"/>
          <w:sz w:val="30"/>
          <w:szCs w:val="30"/>
        </w:rPr>
        <w:t>о</w:t>
      </w:r>
      <w:r>
        <w:rPr sz="13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9"/>
          <w:sz w:val="13"/>
          <w:szCs w:val="13"/>
        </w:rPr>
        <w:t>ta)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81" w:lineRule="exact"/>
        <w:ind w:left="0" w:right="0" w:firstLine="3302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1920239</wp:posOffset>
            </wp:positionH>
            <wp:positionV relativeFrom="paragraph">
              <wp:posOffset>60198</wp:posOffset>
            </wp:positionV>
            <wp:extent cx="385698" cy="344233"/>
            <wp:effectExtent l="0" t="0" r="0" b="0"/>
            <wp:wrapNone/>
            <wp:docPr id="896" name="Freeform 89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920239" y="2778252"/>
                      <a:ext cx="271398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Dчi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2100072</wp:posOffset>
            </wp:positionH>
            <wp:positionV relativeFrom="paragraph">
              <wp:posOffset>108458</wp:posOffset>
            </wp:positionV>
            <wp:extent cx="363992" cy="233584"/>
            <wp:effectExtent l="0" t="0" r="0" b="0"/>
            <wp:wrapNone/>
            <wp:docPr id="897" name="Freeform 89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100072" y="2826512"/>
                      <a:ext cx="249692" cy="11928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7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--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5"/>
                            <w:sz w:val="15"/>
                            <w:szCs w:val="1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 </w:t>
                        </w:r>
                        <w:r>
                          <w:rPr sz="8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8"/>
                            <w:szCs w:val="8"/>
                            <w:vertAlign w:val="superscript"/>
                          </w:rPr>
                          <w:t>Ё:1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оо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45" w:lineRule="exact"/>
        <w:ind w:left="0" w:right="0" w:firstLine="3297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1883664</wp:posOffset>
            </wp:positionH>
            <wp:positionV relativeFrom="paragraph">
              <wp:posOffset>120142</wp:posOffset>
            </wp:positionV>
            <wp:extent cx="449885" cy="686599"/>
            <wp:effectExtent l="0" t="0" r="0" b="0"/>
            <wp:wrapNone/>
            <wp:docPr id="898" name="Freeform 89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883664" y="2898649"/>
                      <a:ext cx="335585" cy="57229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9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-tiqю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160" w:after="0" w:line="265" w:lineRule="exact"/>
                          <w:ind w:left="0" w:right="0" w:firstLine="43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43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ЕFt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2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59"/>
          <w:position w:val="-12"/>
          <w:sz w:val="22"/>
          <w:szCs w:val="22"/>
        </w:rPr>
        <w:t>ю</w:t>
      </w:r>
      <w:r>
        <w:rPr sz="1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7"/>
          <w:szCs w:val="17"/>
        </w:rPr>
        <w:t>и)</w:t>
      </w:r>
      <w:r>
        <w:rPr>
          <w:rFonts w:ascii="Times New Roman" w:hAnsi="Times New Roman" w:cs="Times New Roman"/>
          <w:sz w:val="17"/>
          <w:szCs w:val="1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0" w:after="0" w:line="156" w:lineRule="exact"/>
        <w:ind w:left="0" w:right="0" w:firstLine="3292"/>
      </w:pPr>
      <w:r/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с\]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56" w:lineRule="exact"/>
        <w:ind w:left="3249" w:right="0" w:firstLine="19"/>
      </w:pPr>
      <w:r/>
      <w:r>
        <w:rPr sz="1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3"/>
          <w:szCs w:val="13"/>
        </w:rPr>
        <w:t>ta)</w:t>
      </w:r>
      <w:r>
        <w:rPr>
          <w:rFonts w:ascii="Times New Roman" w:hAnsi="Times New Roman" w:cs="Times New Roman"/>
          <w:sz w:val="13"/>
          <w:szCs w:val="13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65" w:after="0" w:line="225" w:lineRule="exact"/>
        <w:ind w:left="3253" w:right="-5" w:firstLine="4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1871472</wp:posOffset>
            </wp:positionH>
            <wp:positionV relativeFrom="paragraph">
              <wp:posOffset>8128</wp:posOffset>
            </wp:positionV>
            <wp:extent cx="393175" cy="548449"/>
            <wp:effectExtent l="0" t="0" r="0" b="0"/>
            <wp:wrapNone/>
            <wp:docPr id="899" name="Freeform 89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871472" y="3384804"/>
                      <a:ext cx="278875" cy="43414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72" w:lineRule="exact"/>
                          <w:ind w:left="57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ь0)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3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2"/>
                            <w:szCs w:val="32"/>
                          </w:rPr>
                          <w:t>9N</w:t>
                        </w:r>
                        <w:r>
                          <w:rPr>
                            <w:rFonts w:ascii="Times New Roman" w:hAnsi="Times New Roman" w:cs="Times New Roman"/>
                            <w:sz w:val="32"/>
                            <w:szCs w:val="3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(d9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1898904</wp:posOffset>
            </wp:positionH>
            <wp:positionV relativeFrom="paragraph">
              <wp:posOffset>328931</wp:posOffset>
            </wp:positionV>
            <wp:extent cx="361684" cy="321240"/>
            <wp:effectExtent l="0" t="0" r="0" b="0"/>
            <wp:wrapNone/>
            <wp:docPr id="900" name="Freeform 90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898904" y="3705607"/>
                      <a:ext cx="247384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о\о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0"/>
          <w:szCs w:val="10"/>
        </w:rPr>
        <w:t>с-,]</w:t>
      </w:r>
      <w:r>
        <w:rPr>
          <w:rFonts w:ascii="Times New Roman" w:hAnsi="Times New Roman" w:cs="Times New Roman"/>
          <w:sz w:val="10"/>
          <w:szCs w:val="10"/>
        </w:rPr>
        <w:t> 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\о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120" w:after="0" w:line="72" w:lineRule="exact"/>
        <w:ind w:left="3249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4005071</wp:posOffset>
            </wp:positionH>
            <wp:positionV relativeFrom="paragraph">
              <wp:posOffset>47752</wp:posOffset>
            </wp:positionV>
            <wp:extent cx="221849" cy="698817"/>
            <wp:effectExtent l="0" t="0" r="0" b="0"/>
            <wp:wrapNone/>
            <wp:docPr id="901" name="Freeform 90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005071" y="3776980"/>
                      <a:ext cx="107549" cy="58451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65" w:lineRule="exact"/>
                          <w:ind w:left="0" w:right="0" w:firstLine="14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\t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40" w:after="0" w:line="380" w:lineRule="exact"/>
                          <w:ind w:left="0" w:right="0" w:firstLine="0"/>
                        </w:pPr>
                        <w:r>
                          <w:rPr sz="30" baseline="-1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47"/>
                            <w:position w:val="-16"/>
                            <w:sz w:val="30"/>
                            <w:szCs w:val="30"/>
                          </w:rPr>
                          <w:t>ь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О\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6"/>
          <w:szCs w:val="6"/>
        </w:rPr>
        <w:t>сt]</w:t>
      </w:r>
      <w:r>
        <w:rPr>
          <w:rFonts w:ascii="Times New Roman" w:hAnsi="Times New Roman" w:cs="Times New Roman"/>
          <w:sz w:val="6"/>
          <w:szCs w:val="6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8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18" w:lineRule="exact"/>
        <w:ind w:left="3229" w:right="33" w:firstLine="0"/>
        <w:jc w:val="both"/>
      </w:pPr>
      <w:r/>
      <w:r>
        <w:rPr sz="2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1"/>
          <w:szCs w:val="21"/>
        </w:rPr>
        <w:t>(\</w:t>
      </w:r>
      <w:r>
        <w:rPr>
          <w:rFonts w:ascii="Times New Roman" w:hAnsi="Times New Roman" w:cs="Times New Roman"/>
          <w:sz w:val="21"/>
          <w:szCs w:val="21"/>
        </w:rPr>
        <w:t> 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(t.l</w:t>
      </w:r>
      <w:r>
        <w:rPr>
          <w:rFonts w:ascii="Times New Roman" w:hAnsi="Times New Roman" w:cs="Times New Roman"/>
          <w:sz w:val="12"/>
          <w:szCs w:val="12"/>
        </w:rPr>
        <w:t> 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с7)</w:t>
      </w:r>
      <w:r>
        <w:rPr>
          <w:rFonts w:ascii="Times New Roman" w:hAnsi="Times New Roman" w:cs="Times New Roman"/>
          <w:sz w:val="12"/>
          <w:szCs w:val="12"/>
        </w:rPr>
        <w:t> </w:t>
      </w:r>
      <w:r>
        <w:rPr sz="1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9"/>
          <w:szCs w:val="19"/>
        </w:rPr>
        <w:t>(э</w:t>
      </w:r>
      <w:r>
        <w:rPr>
          <w:rFonts w:ascii="Times New Roman" w:hAnsi="Times New Roman" w:cs="Times New Roman"/>
          <w:sz w:val="19"/>
          <w:szCs w:val="19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4" w:space="0" w:equalWidth="0">
            <w:col w:w="898" w:space="305"/>
            <w:col w:w="811" w:space="163"/>
            <w:col w:w="208" w:space="165"/>
            <w:col w:w="3521" w:space="0"/>
          </w:cols>
          <w:docGrid w:linePitch="360"/>
        </w:sectPr>
        <w:spacing w:before="160" w:after="0" w:line="181" w:lineRule="exact"/>
        <w:ind w:left="3215" w:right="0" w:firstLine="0"/>
      </w:pPr>
      <w:r/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c\l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58" w:after="0" w:line="142" w:lineRule="exact"/>
        <w:ind w:left="1192" w:right="-16" w:firstLine="4"/>
      </w:pPr>
      <w:r/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ЕьdФ</w:t>
      </w:r>
      <w:r>
        <w:rPr>
          <w:rFonts w:ascii="Times New Roman" w:hAnsi="Times New Roman" w:cs="Times New Roman"/>
          <w:sz w:val="18"/>
          <w:szCs w:val="18"/>
        </w:rPr>
        <w:t> </w:t>
      </w:r>
      <w:r>
        <w:br w:type="textWrapping" w:clear="all"/>
      </w:r>
      <w:r>
        <w:rPr sz="27" baseline="-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6"/>
          <w:position w:val="-9"/>
          <w:sz w:val="27"/>
          <w:szCs w:val="27"/>
        </w:rPr>
        <w:t>g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iо</w:t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67"/>
          <w:sz w:val="27"/>
          <w:szCs w:val="27"/>
        </w:rPr>
        <w:t>Н</w:t>
      </w:r>
      <w:r>
        <w:rPr sz="27" baseline="-1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3"/>
          <w:sz w:val="27"/>
          <w:szCs w:val="27"/>
        </w:rPr>
        <w:t>дю</w:t>
      </w:r>
      <w:r>
        <w:rPr>
          <w:rFonts w:ascii="Times New Roman" w:hAnsi="Times New Roman" w:cs="Times New Roman"/>
          <w:sz w:val="27"/>
          <w:szCs w:val="27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58" w:lineRule="exact"/>
        <w:ind w:left="1183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1283208</wp:posOffset>
            </wp:positionH>
            <wp:positionV relativeFrom="paragraph">
              <wp:posOffset>164083</wp:posOffset>
            </wp:positionV>
            <wp:extent cx="195103" cy="290582"/>
            <wp:effectExtent l="0" t="0" r="0" b="0"/>
            <wp:wrapNone/>
            <wp:docPr id="902" name="Freeform 90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283208" y="5477510"/>
                      <a:ext cx="80803" cy="17628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77" w:lineRule="exact"/>
                          <w:ind w:left="0" w:right="0" w:firstLine="0"/>
                        </w:pPr>
                        <w:r>
                          <w:rPr sz="23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27"/>
                            <w:position w:val="-6"/>
                            <w:sz w:val="23"/>
                            <w:szCs w:val="23"/>
                          </w:rPr>
                          <w:t>н</w:t>
                        </w:r>
                        <w:r>
                          <w:rPr sz="1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1"/>
                            <w:szCs w:val="11"/>
                          </w:rPr>
                          <w:t>i-.l</w:t>
                        </w:r>
                        <w:r>
                          <w:rPr>
                            <w:rFonts w:ascii="Times New Roman" w:hAnsi="Times New Roman" w:cs="Times New Roman"/>
                            <w:sz w:val="11"/>
                            <w:szCs w:val="1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8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01"/>
          <w:position w:val="-1"/>
          <w:sz w:val="18"/>
          <w:szCs w:val="18"/>
          <w:vertAlign w:val="subscript"/>
        </w:rPr>
        <w:t>А</w:t>
      </w:r>
      <w:r>
        <w:rPr sz="3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3"/>
          <w:szCs w:val="33"/>
        </w:rPr>
        <w:t>а9</w:t>
      </w:r>
      <w:r>
        <w:rPr sz="3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9"/>
          <w:sz w:val="33"/>
          <w:szCs w:val="33"/>
        </w:rPr>
        <w:t> </w:t>
      </w:r>
      <w:r>
        <w:rPr>
          <w:rFonts w:ascii="Times New Roman" w:hAnsi="Times New Roman" w:cs="Times New Roman"/>
          <w:sz w:val="33"/>
          <w:szCs w:val="33"/>
        </w:rPr>
        <w:t>  </w:t>
      </w:r>
      <w:r>
        <w:rPr sz="24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3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1063752</wp:posOffset>
            </wp:positionH>
            <wp:positionV relativeFrom="paragraph">
              <wp:posOffset>7746</wp:posOffset>
            </wp:positionV>
            <wp:extent cx="416926" cy="985037"/>
            <wp:effectExtent l="0" t="0" r="0" b="0"/>
            <wp:wrapNone/>
            <wp:docPr id="903" name="Freeform 90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63752" y="5612892"/>
                      <a:ext cx="302626" cy="87073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35" w:lineRule="exact"/>
                          <w:ind w:left="14" w:right="0" w:firstLine="9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цю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!0ь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t-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sz w:val="21"/>
                            <w:szCs w:val="21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Sl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316"/>
                          </w:tabs>
                          <w:spacing w:before="60" w:after="0" w:line="196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(J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2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21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1"/>
                            <w:szCs w:val="21"/>
                          </w:rPr>
                          <w:t>tJ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9* 	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\lJ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1057655</wp:posOffset>
            </wp:positionH>
            <wp:positionV relativeFrom="paragraph">
              <wp:posOffset>108330</wp:posOffset>
            </wp:positionV>
            <wp:extent cx="653207" cy="556336"/>
            <wp:effectExtent l="0" t="0" r="0" b="0"/>
            <wp:wrapNone/>
            <wp:docPr id="904" name="Freeform 90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57655" y="6414516"/>
                      <a:ext cx="538907" cy="44203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33"/>
                          </w:tabs>
                          <w:spacing w:before="0" w:after="0" w:line="220" w:lineRule="exact"/>
                          <w:ind w:left="4" w:right="0" w:firstLine="4"/>
                          <w:jc w:val="both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F.1 	</w:t>
                        </w:r>
                        <w:r>
                          <w:rPr sz="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6"/>
                            <w:szCs w:val="6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6"/>
                            <w:szCs w:val="6"/>
                          </w:rPr>
                          <w:t> 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9ы 	</w:t>
                        </w:r>
                        <w:r>
                          <w:rPr sz="8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7"/>
                            <w:position w:val="-8"/>
                            <w:sz w:val="8"/>
                            <w:szCs w:val="8"/>
                          </w:rPr>
                          <w:t>l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9,ý 	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7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1054608</wp:posOffset>
            </wp:positionH>
            <wp:positionV relativeFrom="paragraph">
              <wp:posOffset>109855</wp:posOffset>
            </wp:positionV>
            <wp:extent cx="649963" cy="301599"/>
            <wp:effectExtent l="0" t="0" r="0" b="0"/>
            <wp:wrapNone/>
            <wp:docPr id="905" name="Freeform 90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54608" y="6766560"/>
                      <a:ext cx="535663" cy="18729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25"/>
                          </w:tabs>
                          <w:spacing w:before="0" w:after="0" w:line="294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(ýч 	</w:t>
                        </w:r>
                        <w:r>
                          <w:rPr sz="8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1054608</wp:posOffset>
            </wp:positionH>
            <wp:positionV relativeFrom="paragraph">
              <wp:posOffset>118999</wp:posOffset>
            </wp:positionV>
            <wp:extent cx="241799" cy="206273"/>
            <wp:effectExtent l="0" t="0" r="0" b="0"/>
            <wp:wrapNone/>
            <wp:docPr id="906" name="Freeform 90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54608" y="6775704"/>
                      <a:ext cx="127499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H\Jl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1051560</wp:posOffset>
            </wp:positionH>
            <wp:positionV relativeFrom="paragraph">
              <wp:posOffset>165481</wp:posOffset>
            </wp:positionV>
            <wp:extent cx="658301" cy="367226"/>
            <wp:effectExtent l="0" t="0" r="0" b="0"/>
            <wp:wrapNone/>
            <wp:docPr id="907" name="Freeform 90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51560" y="6822186"/>
                      <a:ext cx="544001" cy="25292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30"/>
                          </w:tabs>
                          <w:spacing w:before="0" w:after="0" w:line="398" w:lineRule="exact"/>
                          <w:ind w:left="0" w:right="0" w:firstLine="0"/>
                        </w:pP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цо 	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t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tabs>
          <w:tab w:val="left" w:pos="1956"/>
        </w:tabs>
        <w:spacing w:before="0" w:after="0" w:line="470" w:lineRule="exact"/>
        <w:ind w:left="1131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1011936</wp:posOffset>
            </wp:positionH>
            <wp:positionV relativeFrom="paragraph">
              <wp:posOffset>-99060</wp:posOffset>
            </wp:positionV>
            <wp:extent cx="689587" cy="367226"/>
            <wp:effectExtent l="0" t="0" r="0" b="0"/>
            <wp:wrapNone/>
            <wp:docPr id="908" name="Freeform 90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11936" y="6907530"/>
                      <a:ext cx="575287" cy="25292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88"/>
                          </w:tabs>
                          <w:spacing w:before="0" w:after="0" w:line="398" w:lineRule="exact"/>
                          <w:ind w:left="0" w:right="0" w:firstLine="0"/>
                        </w:pP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юЕ{ 	</w:t>
                        </w:r>
                        <w:r>
                          <w:rPr sz="8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1048511</wp:posOffset>
            </wp:positionH>
            <wp:positionV relativeFrom="paragraph">
              <wp:posOffset>217170</wp:posOffset>
            </wp:positionV>
            <wp:extent cx="211706" cy="206273"/>
            <wp:effectExtent l="0" t="0" r="0" b="0"/>
            <wp:wrapNone/>
            <wp:docPr id="909" name="Freeform 90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48511" y="7223760"/>
                      <a:ext cx="97406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ё*l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1042416</wp:posOffset>
            </wp:positionH>
            <wp:positionV relativeFrom="paragraph">
              <wp:posOffset>262890</wp:posOffset>
            </wp:positionV>
            <wp:extent cx="653010" cy="363150"/>
            <wp:effectExtent l="0" t="0" r="0" b="0"/>
            <wp:wrapNone/>
            <wp:docPr id="910" name="Freeform 91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42416" y="7269480"/>
                      <a:ext cx="538710" cy="24885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4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*l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30"/>
                          </w:tabs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lL 	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9"/>
          <w:szCs w:val="39"/>
        </w:rPr>
        <w:t>хя 	</w:t>
      </w:r>
      <w:r>
        <w:rPr sz="1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0"/>
          <w:szCs w:val="10"/>
        </w:rPr>
        <w:t>l</w:t>
      </w:r>
      <w:r>
        <w:rPr>
          <w:rFonts w:ascii="Times New Roman" w:hAnsi="Times New Roman" w:cs="Times New Roman"/>
          <w:sz w:val="10"/>
          <w:szCs w:val="10"/>
        </w:rPr>
        <w:t> </w:t>
      </w:r>
    </w:p>
    <w:p>
      <w:pPr>
        <w:spacing w:after="17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1039367</wp:posOffset>
            </wp:positionH>
            <wp:positionV relativeFrom="paragraph">
              <wp:posOffset>123825</wp:posOffset>
            </wp:positionV>
            <wp:extent cx="349755" cy="299237"/>
            <wp:effectExtent l="0" t="0" r="0" b="0"/>
            <wp:wrapNone/>
            <wp:docPr id="911" name="Freeform 91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39367" y="7429501"/>
                      <a:ext cx="235455" cy="18493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86" w:lineRule="exact"/>
                          <w:ind w:left="4" w:right="0" w:hanging="4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(drцl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(/'*l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tabs>
          <w:tab w:val="left" w:pos="1428"/>
          <w:tab w:val="left" w:pos="1941"/>
        </w:tabs>
        <w:spacing w:before="0" w:after="0" w:line="86" w:lineRule="exact"/>
        <w:ind w:left="1107" w:right="-16" w:firstLine="4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1039367</wp:posOffset>
            </wp:positionH>
            <wp:positionV relativeFrom="paragraph">
              <wp:posOffset>-82295</wp:posOffset>
            </wp:positionV>
            <wp:extent cx="327706" cy="321240"/>
            <wp:effectExtent l="0" t="0" r="0" b="0"/>
            <wp:wrapNone/>
            <wp:docPr id="912" name="Freeform 91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39367" y="7506463"/>
                      <a:ext cx="213406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xol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1033272</wp:posOffset>
            </wp:positionH>
            <wp:positionV relativeFrom="paragraph">
              <wp:posOffset>169927</wp:posOffset>
            </wp:positionV>
            <wp:extent cx="648587" cy="351586"/>
            <wp:effectExtent l="0" t="0" r="0" b="0"/>
            <wp:wrapNone/>
            <wp:docPr id="913" name="Freeform 91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33272" y="7758685"/>
                      <a:ext cx="534287" cy="23728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30"/>
                          </w:tabs>
                          <w:spacing w:before="0" w:after="0" w:line="373" w:lineRule="exact"/>
                          <w:ind w:left="0" w:right="0" w:firstLine="0"/>
                        </w:pPr>
                        <w:r>
                          <w:rPr sz="24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24"/>
                            <w:szCs w:val="24"/>
                          </w:rPr>
                          <w:t>:t</w:t>
                        </w:r>
                        <w:r>
                          <w:rPr sz="24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22"/>
                            <w:position w:val="-14"/>
                            <w:sz w:val="24"/>
                            <w:szCs w:val="24"/>
                          </w:rPr>
                          <w:t>Ф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lrr' 	</w:t>
                        </w:r>
                        <w:r>
                          <w:rPr sz="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"/>
                            <w:szCs w:val="3"/>
                          </w:rPr>
                          <w:t>I</w:t>
                        </w:r>
                        <w:r>
                          <w:rPr>
                            <w:rFonts w:ascii="Times New Roman" w:hAnsi="Times New Roman" w:cs="Times New Roman"/>
                            <w:sz w:val="3"/>
                            <w:szCs w:val="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1594103</wp:posOffset>
            </wp:positionH>
            <wp:positionV relativeFrom="paragraph">
              <wp:posOffset>246127</wp:posOffset>
            </wp:positionV>
            <wp:extent cx="422457" cy="350158"/>
            <wp:effectExtent l="0" t="0" r="0" b="0"/>
            <wp:wrapNone/>
            <wp:docPr id="914" name="Freeform 91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594103" y="7834885"/>
                      <a:ext cx="308157" cy="23585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71" w:lineRule="exact"/>
                          <w:ind w:left="0" w:right="0" w:firstLine="0"/>
                        </w:pPr>
                        <w:r>
                          <w:rPr sz="9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9"/>
                            <w:szCs w:val="9"/>
                          </w:rPr>
                          <w:t>(l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-нв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Ф:с 	</w:t>
      </w:r>
      <w:r>
        <w:rPr sz="6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6"/>
          <w:szCs w:val="6"/>
        </w:rPr>
        <w:t>l</w:t>
      </w:r>
      <w:r>
        <w:rPr>
          <w:rFonts w:ascii="Times New Roman" w:hAnsi="Times New Roman" w:cs="Times New Roman"/>
          <w:sz w:val="6"/>
          <w:szCs w:val="6"/>
        </w:rPr>
        <w:t> </w:t>
      </w:r>
      <w:r>
        <w:rPr sz="18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01"/>
          <w:position w:val="-10"/>
          <w:sz w:val="18"/>
          <w:szCs w:val="18"/>
        </w:rPr>
        <w:t>Э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t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36"/>
          <w:sz w:val="18"/>
          <w:szCs w:val="18"/>
        </w:rPr>
        <w:t>s</w:t>
      </w:r>
      <w:r>
        <w:rPr sz="18" baseline="-1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8"/>
          <w:position w:val="-10"/>
          <w:sz w:val="18"/>
          <w:szCs w:val="18"/>
        </w:rPr>
        <w:t> </w:t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 	i-.j 	</w:t>
      </w:r>
      <w:r>
        <w:rPr sz="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8"/>
          <w:szCs w:val="8"/>
        </w:rPr>
        <w:t>l</w:t>
      </w:r>
      <w:r>
        <w:rPr>
          <w:rFonts w:ascii="Times New Roman" w:hAnsi="Times New Roman" w:cs="Times New Roman"/>
          <w:sz w:val="8"/>
          <w:szCs w:val="8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0" w:after="0" w:line="441" w:lineRule="exact"/>
        <w:ind w:left="52" w:right="2100" w:firstLine="62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1667255</wp:posOffset>
            </wp:positionH>
            <wp:positionV relativeFrom="paragraph">
              <wp:posOffset>-185929</wp:posOffset>
            </wp:positionV>
            <wp:extent cx="560650" cy="463105"/>
            <wp:effectExtent l="0" t="0" r="0" b="0"/>
            <wp:wrapNone/>
            <wp:docPr id="915" name="Freeform 91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67255" y="4899660"/>
                      <a:ext cx="446350" cy="34880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595"/>
                          </w:tabs>
                          <w:spacing w:before="0" w:after="0" w:line="362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)ý 	</w:t>
                        </w:r>
                        <w:r>
                          <w:rPr sz="16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16"/>
                            <w:szCs w:val="16"/>
                          </w:rPr>
                          <w:t>|.</w:t>
                        </w: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38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лп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1648967</wp:posOffset>
            </wp:positionH>
            <wp:positionV relativeFrom="paragraph">
              <wp:posOffset>509777</wp:posOffset>
            </wp:positionV>
            <wp:extent cx="592911" cy="241459"/>
            <wp:effectExtent l="0" t="0" r="0" b="0"/>
            <wp:wrapNone/>
            <wp:docPr id="916" name="Freeform 91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48967" y="5595366"/>
                      <a:ext cx="478611" cy="12715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00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l-i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4"/>
                            <w:sz w:val="15"/>
                            <w:szCs w:val="1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  </w:t>
                        </w:r>
                        <w:r>
                          <w:rPr sz="1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15"/>
                            <w:szCs w:val="15"/>
                          </w:rPr>
                          <w:t>О</w:t>
                        </w:r>
                        <w:r>
                          <w:rPr sz="1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8"/>
                            <w:position w:val="-1"/>
                            <w:sz w:val="15"/>
                            <w:szCs w:val="15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 </w:t>
                        </w:r>
                        <w:r>
                          <w:rPr sz="1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15"/>
                            <w:szCs w:val="15"/>
                          </w:rPr>
                          <w:t>Q.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58"/>
          <w:position w:val="-8"/>
          <w:sz w:val="30"/>
          <w:szCs w:val="30"/>
        </w:rPr>
        <w:t>л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ф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sz w:val="30"/>
          <w:szCs w:val="30"/>
        </w:rPr>
        <w:t>Ф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9" baseline="-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8"/>
          <w:sz w:val="9"/>
          <w:szCs w:val="9"/>
        </w:rPr>
        <w:t>с/)</w:t>
      </w:r>
      <w:r>
        <w:rPr>
          <w:rFonts w:ascii="Times New Roman" w:hAnsi="Times New Roman" w:cs="Times New Roman"/>
          <w:sz w:val="9"/>
          <w:szCs w:val="9"/>
        </w:rPr>
        <w:t> </w:t>
      </w:r>
      <w:r>
        <w:rPr sz="30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3"/>
          <w:position w:val="-12"/>
          <w:sz w:val="30"/>
          <w:szCs w:val="30"/>
        </w:rPr>
        <w:t>Д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ýo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13"/>
          <w:sz w:val="24"/>
          <w:szCs w:val="24"/>
        </w:rPr>
        <w:t>d</w:t>
      </w:r>
      <w:r>
        <w:rPr sz="24" baseline="-1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2"/>
          <w:sz w:val="24"/>
          <w:szCs w:val="24"/>
        </w:rPr>
        <w:t>о.Ф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1667255</wp:posOffset>
            </wp:positionH>
            <wp:positionV relativeFrom="paragraph">
              <wp:posOffset>12699</wp:posOffset>
            </wp:positionV>
            <wp:extent cx="183954" cy="275462"/>
            <wp:effectExtent l="0" t="0" r="0" b="0"/>
            <wp:wrapNone/>
            <wp:docPr id="917" name="Freeform 91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67255" y="6214110"/>
                      <a:ext cx="69654" cy="16116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09"/>
                            <w:sz w:val="20"/>
                            <w:szCs w:val="20"/>
                            <w:vertAlign w:val="subscript"/>
                          </w:rPr>
                          <w:t>д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ii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1661160</wp:posOffset>
            </wp:positionH>
            <wp:positionV relativeFrom="paragraph">
              <wp:posOffset>45466</wp:posOffset>
            </wp:positionV>
            <wp:extent cx="689857" cy="439445"/>
            <wp:effectExtent l="0" t="0" r="0" b="0"/>
            <wp:wrapNone/>
            <wp:docPr id="918" name="Freeform 91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61160" y="6246877"/>
                      <a:ext cx="575557" cy="32514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278"/>
                          </w:tabs>
                          <w:spacing w:before="0" w:after="0" w:line="67" w:lineRule="exact"/>
                          <w:ind w:left="0" w:right="0" w:firstLine="9"/>
                          <w:jc w:val="both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&gt;Е-,q)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12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57"/>
                            <w:position w:val="-12"/>
                            <w:sz w:val="12"/>
                            <w:szCs w:val="12"/>
                          </w:rPr>
                          <w:t>а</w:t>
                        </w:r>
                        <w:r>
                          <w:rPr sz="12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77"/>
                            <w:position w:val="-5"/>
                            <w:sz w:val="12"/>
                            <w:szCs w:val="12"/>
                          </w:rPr>
                          <w:t>U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;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29"/>
                            <w:sz w:val="12"/>
                            <w:szCs w:val="12"/>
                          </w:rPr>
                          <w:t>]</w:t>
                        </w:r>
                        <w:r>
                          <w:rPr sz="12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6"/>
                            <w:position w:val="-12"/>
                            <w:sz w:val="12"/>
                            <w:szCs w:val="12"/>
                          </w:rPr>
                          <w:t> </w:t>
                        </w:r>
                        <w:r>
                          <w:rPr sz="12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27"/>
                            <w:position w:val="-5"/>
                            <w:sz w:val="12"/>
                            <w:szCs w:val="12"/>
                          </w:rPr>
                          <w:t>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 	</w:t>
                        </w:r>
                        <w:r>
                          <w:rPr sz="12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39"/>
                            <w:position w:val="-5"/>
                            <w:sz w:val="12"/>
                            <w:szCs w:val="12"/>
                          </w:rPr>
                          <w:t>!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!ч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8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   </w:t>
                        </w:r>
                        <w:r>
                          <w:rPr sz="12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65"/>
                            <w:position w:val="-5"/>
                            <w:sz w:val="12"/>
                            <w:szCs w:val="12"/>
                          </w:rPr>
                          <w:t>л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"/>
                            <w:sz w:val="12"/>
                            <w:szCs w:val="12"/>
                          </w:rPr>
                          <w:t>U</w:t>
                        </w:r>
                        <w:r>
                          <w:rPr sz="12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24"/>
                            <w:position w:val="-5"/>
                            <w:sz w:val="12"/>
                            <w:szCs w:val="12"/>
                          </w:rPr>
                          <w:t>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4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    </w:t>
                        </w:r>
                        <w:r>
                          <w:rPr sz="12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61"/>
                            <w:position w:val="-5"/>
                            <w:sz w:val="12"/>
                            <w:szCs w:val="12"/>
                          </w:rPr>
                          <w:t>Е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н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1837944</wp:posOffset>
            </wp:positionH>
            <wp:positionV relativeFrom="paragraph">
              <wp:posOffset>82042</wp:posOffset>
            </wp:positionV>
            <wp:extent cx="510026" cy="227609"/>
            <wp:effectExtent l="0" t="0" r="0" b="0"/>
            <wp:wrapNone/>
            <wp:docPr id="919" name="Freeform 91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837944" y="6458713"/>
                      <a:ext cx="395726" cy="11330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78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(_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2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   </w:t>
                        </w:r>
                        <w:r>
                          <w:rPr sz="12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12"/>
                            <w:szCs w:val="12"/>
                          </w:rPr>
                          <w:t>9</w:t>
                        </w:r>
                        <w:r>
                          <w:rPr sz="12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7"/>
                            <w:position w:val="-3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    </w:t>
                        </w:r>
                        <w:r>
                          <w:rPr sz="12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12"/>
                            <w:szCs w:val="12"/>
                          </w:rPr>
                          <w:t>н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1658111</wp:posOffset>
            </wp:positionH>
            <wp:positionV relativeFrom="paragraph">
              <wp:posOffset>146050</wp:posOffset>
            </wp:positionV>
            <wp:extent cx="712752" cy="429672"/>
            <wp:effectExtent l="0" t="0" r="0" b="0"/>
            <wp:wrapNone/>
            <wp:docPr id="920" name="Freeform 92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58111" y="6522721"/>
                      <a:ext cx="598452" cy="31537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4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:w_Фv*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32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n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8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Р1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б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5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15" baseline="-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9"/>
                            <w:sz w:val="15"/>
                            <w:szCs w:val="15"/>
                          </w:rPr>
                          <w:t>=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after="1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1658111</wp:posOffset>
            </wp:positionH>
            <wp:positionV relativeFrom="paragraph">
              <wp:posOffset>165100</wp:posOffset>
            </wp:positionV>
            <wp:extent cx="316133" cy="229266"/>
            <wp:effectExtent l="0" t="0" r="0" b="0"/>
            <wp:wrapNone/>
            <wp:docPr id="921" name="Freeform 92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58111" y="6717030"/>
                      <a:ext cx="201833" cy="11496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81" w:lineRule="exact"/>
                          <w:ind w:left="0" w:right="0" w:firstLine="0"/>
                        </w:pP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itmai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tabs>
          <w:tab w:val="left" w:pos="340"/>
          <w:tab w:val="left" w:pos="892"/>
        </w:tabs>
        <w:spacing w:before="0" w:after="0" w:line="110" w:lineRule="exact"/>
        <w:ind w:left="9" w:right="1935" w:firstLine="9"/>
        <w:jc w:val="both"/>
      </w:pPr>
      <w:r/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</w:rPr>
        <w:t>.^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Ф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8"/>
          <w:sz w:val="24"/>
          <w:szCs w:val="24"/>
        </w:rPr>
        <w:t> </w:t>
      </w:r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iitr</w:t>
      </w:r>
      <w:r>
        <w:rPr>
          <w:rFonts w:ascii="Times New Roman" w:hAnsi="Times New Roman" w:cs="Times New Roman"/>
          <w:sz w:val="24"/>
          <w:szCs w:val="24"/>
        </w:rPr>
        <w:t> </w:t>
      </w:r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9"/>
          <w:szCs w:val="9"/>
        </w:rPr>
        <w:t>\, 	</w:t>
      </w:r>
      <w:r>
        <w:rPr sz="9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9"/>
          <w:szCs w:val="9"/>
        </w:rPr>
        <w:t>а.tэ 	</w:t>
      </w:r>
      <w:r>
        <w:rPr sz="9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9"/>
          <w:szCs w:val="9"/>
        </w:rPr>
        <w:t>о</w:t>
      </w:r>
      <w:r>
        <w:rPr>
          <w:rFonts w:ascii="Times New Roman" w:hAnsi="Times New Roman" w:cs="Times New Roman"/>
          <w:sz w:val="9"/>
          <w:szCs w:val="9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20" w:after="0" w:line="362" w:lineRule="exact"/>
        <w:ind w:left="9" w:right="0" w:firstLine="43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1645920</wp:posOffset>
            </wp:positionH>
            <wp:positionV relativeFrom="paragraph">
              <wp:posOffset>118618</wp:posOffset>
            </wp:positionV>
            <wp:extent cx="834961" cy="424243"/>
            <wp:effectExtent l="0" t="0" r="0" b="0"/>
            <wp:wrapNone/>
            <wp:docPr id="922" name="Freeform 92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45920" y="7154419"/>
                      <a:ext cx="720661" cy="30994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055"/>
                          </w:tabs>
                          <w:spacing w:before="0" w:after="0" w:line="215" w:lineRule="exact"/>
                          <w:ind w:left="0" w:right="0" w:firstLine="4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gЁн 	</w:t>
                        </w:r>
                        <w:r>
                          <w:rPr sz="21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21"/>
                            <w:szCs w:val="21"/>
                          </w:rPr>
                          <w:t>\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НБ9s&lt;Ё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чл)Д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after="19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1642872</wp:posOffset>
            </wp:positionH>
            <wp:positionV relativeFrom="paragraph">
              <wp:posOffset>136780</wp:posOffset>
            </wp:positionV>
            <wp:extent cx="392517" cy="258089"/>
            <wp:effectExtent l="0" t="0" r="0" b="0"/>
            <wp:wrapNone/>
            <wp:docPr id="923" name="Freeform 92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42872" y="7415785"/>
                      <a:ext cx="278217" cy="14378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81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,,Fцývл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:&lt;Fiнлл'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422" w:lineRule="exact"/>
        <w:ind w:left="28" w:right="0" w:firstLine="1113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1642872</wp:posOffset>
            </wp:positionH>
            <wp:positionV relativeFrom="paragraph">
              <wp:posOffset>-76454</wp:posOffset>
            </wp:positionV>
            <wp:extent cx="355660" cy="206273"/>
            <wp:effectExtent l="0" t="0" r="0" b="0"/>
            <wp:wrapNone/>
            <wp:docPr id="924" name="Freeform 92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42872" y="7504176"/>
                      <a:ext cx="241360" cy="919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Ф*i*ч(l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1633727</wp:posOffset>
            </wp:positionH>
            <wp:positionV relativeFrom="paragraph">
              <wp:posOffset>-9398</wp:posOffset>
            </wp:positionV>
            <wp:extent cx="1026299" cy="437673"/>
            <wp:effectExtent l="0" t="0" r="0" b="0"/>
            <wp:wrapNone/>
            <wp:docPr id="925" name="Freeform 92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33727" y="7571232"/>
                      <a:ext cx="911999" cy="32337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509" w:lineRule="exact"/>
                          <w:ind w:left="0" w:right="0" w:firstLine="0"/>
                        </w:pPr>
                        <w:r>
                          <w:rPr sz="33" baseline="-3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57"/>
                            <w:position w:val="-31"/>
                            <w:sz w:val="33"/>
                            <w:szCs w:val="33"/>
                          </w:rPr>
                          <w:t>ь</w:t>
                        </w:r>
                        <w:r>
                          <w:rPr sz="21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5"/>
                            <w:position w:val="-10"/>
                            <w:sz w:val="21"/>
                            <w:szCs w:val="21"/>
                          </w:rPr>
                          <w:t>Ь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НДЁFД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66"/>
                            <w:sz w:val="12"/>
                            <w:szCs w:val="12"/>
                          </w:rPr>
                          <w:t>н</w:t>
                        </w:r>
                        <w:r>
                          <w:rPr sz="35" baseline="-3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52"/>
                            <w:position w:val="-31"/>
                            <w:sz w:val="35"/>
                            <w:szCs w:val="35"/>
                          </w:rPr>
                          <w:t>з</w:t>
                        </w:r>
                        <w:r>
                          <w:rPr sz="21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1"/>
                            <w:szCs w:val="21"/>
                          </w:rPr>
                          <w:t>ts</w:t>
                        </w:r>
                        <w:r>
                          <w:rPr sz="21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72"/>
                            <w:position w:val="-10"/>
                            <w:sz w:val="21"/>
                            <w:szCs w:val="21"/>
                          </w:rPr>
                          <w:t>:</w:t>
                        </w:r>
                        <w:r>
                          <w:rPr sz="35" baseline="-3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25"/>
                            <w:position w:val="-31"/>
                            <w:sz w:val="35"/>
                            <w:szCs w:val="35"/>
                          </w:rPr>
                          <w:t> </w:t>
                        </w:r>
                        <w:r>
                          <w:rPr sz="21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24"/>
                            <w:position w:val="-10"/>
                            <w:sz w:val="21"/>
                            <w:szCs w:val="21"/>
                          </w:rPr>
                          <w:t> </w:t>
                        </w:r>
                        <w:r>
                          <w:rPr sz="31" baseline="-3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0"/>
                            <w:sz w:val="31"/>
                            <w:szCs w:val="31"/>
                          </w:rPr>
                          <w:t>Е </w:t>
                        </w:r>
                        <w:r>
                          <w:rPr sz="31" baseline="-3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61"/>
                            <w:position w:val="-31"/>
                            <w:sz w:val="31"/>
                            <w:szCs w:val="31"/>
                          </w:rPr>
                          <w:t>ý</w:t>
                        </w:r>
                        <w:r>
                          <w:rPr sz="21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1"/>
                            <w:szCs w:val="21"/>
                          </w:rPr>
                          <w:t>О</w:t>
                        </w:r>
                        <w:r>
                          <w:rPr sz="21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48"/>
                            <w:position w:val="-10"/>
                            <w:sz w:val="21"/>
                            <w:szCs w:val="21"/>
                          </w:rPr>
                          <w:t> </w:t>
                        </w:r>
                        <w:r>
                          <w:rPr sz="31" baseline="-3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position w:val="-31"/>
                            <w:sz w:val="31"/>
                            <w:szCs w:val="31"/>
                          </w:rPr>
                          <w:t> </w:t>
                        </w:r>
                        <w:r>
                          <w:rPr sz="21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21"/>
                            <w:szCs w:val="21"/>
                          </w:rPr>
                          <w:t>VЕ\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5"/>
          <w:szCs w:val="35"/>
        </w:rPr>
        <w:t>qо</w:t>
      </w:r>
      <w:r>
        <w:rPr>
          <w:rFonts w:ascii="Times New Roman" w:hAnsi="Times New Roman" w:cs="Times New Roman"/>
          <w:sz w:val="35"/>
          <w:szCs w:val="3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28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1030224</wp:posOffset>
            </wp:positionH>
            <wp:positionV relativeFrom="paragraph">
              <wp:posOffset>151893</wp:posOffset>
            </wp:positionV>
            <wp:extent cx="653011" cy="217449"/>
            <wp:effectExtent l="0" t="0" r="0" b="0"/>
            <wp:wrapNone/>
            <wp:docPr id="926" name="Freeform 92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30224" y="7913625"/>
                      <a:ext cx="538711" cy="10314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30"/>
                          </w:tabs>
                          <w:spacing w:before="0" w:after="0" w:line="162" w:lineRule="exact"/>
                          <w:ind w:left="0" w:right="0" w:firstLine="0"/>
                        </w:pPr>
                        <w:r>
                          <w:rPr sz="12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12"/>
                            <w:szCs w:val="12"/>
                          </w:rPr>
                          <w:t>r)</w:t>
                        </w:r>
                        <w:r>
                          <w:rPr sz="12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2"/>
                            <w:position w:val="-5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     </w:t>
                        </w:r>
                        <w:r>
                          <w:rPr sz="12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5"/>
                            <w:sz w:val="12"/>
                            <w:szCs w:val="12"/>
                          </w:rPr>
                          <w:t>ч 	</w:t>
                        </w:r>
                        <w:r>
                          <w:rPr sz="6" baseline="-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3"/>
                            <w:position w:val="-5"/>
                            <w:sz w:val="6"/>
                            <w:szCs w:val="6"/>
                          </w:rPr>
                          <w:t>l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1030224</wp:posOffset>
            </wp:positionH>
            <wp:positionV relativeFrom="paragraph">
              <wp:posOffset>160782</wp:posOffset>
            </wp:positionV>
            <wp:extent cx="248800" cy="275253"/>
            <wp:effectExtent l="0" t="0" r="0" b="0"/>
            <wp:wrapNone/>
            <wp:docPr id="927" name="Freeform 92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30224" y="7922514"/>
                      <a:ext cx="134500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:zl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1024127</wp:posOffset>
            </wp:positionH>
            <wp:positionV relativeFrom="paragraph">
              <wp:posOffset>218694</wp:posOffset>
            </wp:positionV>
            <wp:extent cx="682870" cy="480536"/>
            <wp:effectExtent l="0" t="0" r="0" b="0"/>
            <wp:wrapNone/>
            <wp:docPr id="928" name="Freeform 92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24127" y="7980426"/>
                      <a:ext cx="568570" cy="36623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4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lfc)l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25"/>
                          </w:tabs>
                          <w:spacing w:before="0" w:after="0" w:line="543" w:lineRule="exact"/>
                          <w:ind w:left="0" w:right="0" w:firstLine="0"/>
                        </w:pPr>
                        <w:r>
                          <w:rPr sz="4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5"/>
                            <w:szCs w:val="45"/>
                          </w:rPr>
                          <w:t>dB 	</w:t>
                        </w:r>
                        <w:r>
                          <w:rPr sz="12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12"/>
                            <w:szCs w:val="12"/>
                          </w:rPr>
                          <w:t>l-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1978151</wp:posOffset>
            </wp:positionH>
            <wp:positionV relativeFrom="paragraph">
              <wp:posOffset>224537</wp:posOffset>
            </wp:positionV>
            <wp:extent cx="188842" cy="282917"/>
            <wp:effectExtent l="0" t="0" r="0" b="0"/>
            <wp:wrapNone/>
            <wp:docPr id="929" name="Freeform 92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978151" y="7986269"/>
                      <a:ext cx="74542" cy="168617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65" w:lineRule="exact"/>
                          <w:ind w:left="0" w:right="0" w:firstLine="0"/>
                        </w:pPr>
                        <w:r>
                          <w:rPr sz="2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2"/>
                            <w:szCs w:val="22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р Б 9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0"/>
          <w:sz w:val="30"/>
          <w:szCs w:val="30"/>
        </w:rPr>
        <w:t> </w:t>
      </w:r>
      <w:r>
        <w:rPr sz="25" baseline="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3"/>
          <w:sz w:val="25"/>
          <w:szCs w:val="25"/>
        </w:rPr>
        <w:t>&gt;,9</w:t>
      </w:r>
      <w:r>
        <w:rPr>
          <w:rFonts w:ascii="Times New Roman" w:hAnsi="Times New Roman" w:cs="Times New Roman"/>
          <w:sz w:val="25"/>
          <w:szCs w:val="25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1021080</wp:posOffset>
            </wp:positionH>
            <wp:positionV relativeFrom="paragraph">
              <wp:posOffset>36322</wp:posOffset>
            </wp:positionV>
            <wp:extent cx="653011" cy="379380"/>
            <wp:effectExtent l="0" t="0" r="0" b="0"/>
            <wp:wrapNone/>
            <wp:docPr id="930" name="Freeform 93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21080" y="8203692"/>
                      <a:ext cx="538711" cy="26508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30"/>
                          </w:tabs>
                          <w:spacing w:before="0" w:after="0" w:line="417" w:lineRule="exact"/>
                          <w:ind w:left="0" w:right="0" w:firstLine="0"/>
                        </w:pPr>
                        <w:r>
                          <w:rPr sz="15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77"/>
                            <w:position w:val="-1"/>
                            <w:sz w:val="15"/>
                            <w:szCs w:val="15"/>
                            <w:vertAlign w:val="subscript"/>
                          </w:rPr>
                          <w:t>в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9о 	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tabs>
          <w:tab w:val="left" w:pos="1967"/>
        </w:tabs>
        <w:spacing w:before="0" w:after="0" w:line="396" w:lineRule="exact"/>
        <w:ind w:left="0" w:right="0" w:firstLine="24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1618488</wp:posOffset>
            </wp:positionH>
            <wp:positionV relativeFrom="paragraph">
              <wp:posOffset>-3049</wp:posOffset>
            </wp:positionV>
            <wp:extent cx="446449" cy="252260"/>
            <wp:effectExtent l="0" t="0" r="0" b="0"/>
            <wp:wrapNone/>
            <wp:docPr id="931" name="Freeform 93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618488" y="8346948"/>
                      <a:ext cx="332149" cy="1379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с.i{л)ý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1014983</wp:posOffset>
            </wp:positionH>
            <wp:positionV relativeFrom="paragraph">
              <wp:posOffset>3810</wp:posOffset>
            </wp:positionV>
            <wp:extent cx="656059" cy="401745"/>
            <wp:effectExtent l="0" t="0" r="0" b="0"/>
            <wp:wrapNone/>
            <wp:docPr id="932" name="Freeform 93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14983" y="8353807"/>
                      <a:ext cx="541759" cy="28744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320"/>
                            <w:tab w:val="left" w:pos="834"/>
                          </w:tabs>
                          <w:spacing w:before="0" w:after="0" w:line="259" w:lineRule="exact"/>
                          <w:ind w:left="0" w:right="0" w:firstLine="4"/>
                        </w:pPr>
                        <w:r>
                          <w:rPr sz="21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8"/>
                            <w:sz w:val="21"/>
                            <w:szCs w:val="21"/>
                          </w:rPr>
                          <w:t>yl	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.) 	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с.lOl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1014983</wp:posOffset>
            </wp:positionH>
            <wp:positionV relativeFrom="paragraph">
              <wp:posOffset>206501</wp:posOffset>
            </wp:positionV>
            <wp:extent cx="288920" cy="275253"/>
            <wp:effectExtent l="0" t="0" r="0" b="0"/>
            <wp:wrapNone/>
            <wp:docPr id="933" name="Freeform 93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14983" y="8556498"/>
                      <a:ext cx="174620" cy="16095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53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дýl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972311</wp:posOffset>
            </wp:positionH>
            <wp:positionV relativeFrom="paragraph">
              <wp:posOffset>217932</wp:posOffset>
            </wp:positionV>
            <wp:extent cx="692867" cy="390220"/>
            <wp:effectExtent l="0" t="0" r="0" b="0"/>
            <wp:wrapNone/>
            <wp:docPr id="934" name="Freeform 93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72311" y="8567929"/>
                      <a:ext cx="578567" cy="27592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92"/>
                          </w:tabs>
                          <w:spacing w:before="0" w:after="0" w:line="434" w:lineRule="exact"/>
                          <w:ind w:left="0" w:right="0" w:firstLine="0"/>
                        </w:pP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ЁЕ 	</w:t>
                        </w:r>
                        <w:r>
                          <w:rPr sz="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5"/>
                            <w:szCs w:val="5"/>
                          </w:rPr>
                          <w:t>I</w:t>
                        </w:r>
                        <w:r>
                          <w:rPr>
                            <w:rFonts w:ascii="Times New Roman" w:hAnsi="Times New Roman" w:cs="Times New Roman"/>
                            <w:sz w:val="5"/>
                            <w:szCs w:val="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64"/>
          <w:position w:val="-7"/>
          <w:sz w:val="12"/>
          <w:szCs w:val="12"/>
        </w:rPr>
        <w:t>4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s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4"/>
          <w:sz w:val="30"/>
          <w:szCs w:val="30"/>
        </w:rPr>
        <w:t>*</w:t>
      </w:r>
      <w:r>
        <w:rPr sz="1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71"/>
          <w:position w:val="-7"/>
          <w:sz w:val="12"/>
          <w:szCs w:val="12"/>
        </w:rPr>
        <w:t>&gt;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20"/>
          <w:sz w:val="30"/>
          <w:szCs w:val="30"/>
        </w:rPr>
        <w:t> </w:t>
      </w:r>
      <w:r>
        <w:rPr sz="1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12"/>
          <w:szCs w:val="12"/>
        </w:rPr>
        <w:t> </w:t>
      </w:r>
      <w:r>
        <w:rPr>
          <w:rFonts w:ascii="Times New Roman" w:hAnsi="Times New Roman" w:cs="Times New Roman"/>
          <w:sz w:val="12"/>
          <w:szCs w:val="12"/>
        </w:rPr>
        <w:t>  </w:t>
      </w:r>
      <w:r>
        <w:rPr sz="1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12"/>
          <w:szCs w:val="12"/>
        </w:rPr>
        <w:t>л</w:t>
      </w:r>
      <w:r>
        <w:rPr sz="1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12"/>
          <w:szCs w:val="12"/>
        </w:rPr>
        <w:t> </w:t>
      </w:r>
      <w:r>
        <w:rPr>
          <w:rFonts w:ascii="Times New Roman" w:hAnsi="Times New Roman" w:cs="Times New Roman"/>
          <w:sz w:val="12"/>
          <w:szCs w:val="12"/>
        </w:rPr>
        <w:t>      </w:t>
      </w:r>
      <w:r>
        <w:rPr sz="1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66"/>
          <w:position w:val="-7"/>
          <w:sz w:val="12"/>
          <w:szCs w:val="12"/>
        </w:rPr>
        <w:t>Е</w:t>
      </w:r>
      <w:r>
        <w:rPr sz="30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30"/>
          <w:szCs w:val="30"/>
        </w:rPr>
        <w:t>кц</w:t>
      </w:r>
      <w:r>
        <w:rPr sz="30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62"/>
          <w:position w:val="-1"/>
          <w:sz w:val="30"/>
          <w:szCs w:val="30"/>
        </w:rPr>
        <w:t>б</w:t>
      </w:r>
      <w:r>
        <w:rPr sz="1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8"/>
          <w:position w:val="-7"/>
          <w:sz w:val="12"/>
          <w:szCs w:val="12"/>
        </w:rPr>
        <w:t>&lt;</w:t>
      </w:r>
      <w:r>
        <w:rPr>
          <w:rFonts w:ascii="Times New Roman" w:hAnsi="Times New Roman" w:cs="Times New Roman"/>
          <w:sz w:val="12"/>
          <w:szCs w:val="12"/>
        </w:rPr>
        <w:t> </w:t>
      </w:r>
      <w:r>
        <w:rPr sz="30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7"/>
          <w:position w:val="-1"/>
          <w:sz w:val="30"/>
          <w:szCs w:val="30"/>
        </w:rPr>
        <w:t> </w:t>
      </w:r>
      <w:r>
        <w:rPr sz="1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7"/>
          <w:sz w:val="12"/>
          <w:szCs w:val="12"/>
        </w:rPr>
        <w:t>_ 	н</w:t>
      </w:r>
      <w:r>
        <w:rPr sz="1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position w:val="-7"/>
          <w:sz w:val="12"/>
          <w:szCs w:val="12"/>
        </w:rPr>
        <w:t> </w:t>
      </w:r>
      <w:r>
        <w:rPr>
          <w:rFonts w:ascii="Times New Roman" w:hAnsi="Times New Roman" w:cs="Times New Roman"/>
          <w:sz w:val="12"/>
          <w:szCs w:val="12"/>
        </w:rPr>
        <w:t>     </w:t>
      </w:r>
      <w:r>
        <w:rPr sz="12" baseline="-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58"/>
          <w:position w:val="-7"/>
          <w:sz w:val="12"/>
          <w:szCs w:val="12"/>
        </w:rPr>
        <w:t>L</w:t>
      </w:r>
      <w:r>
        <w:rPr sz="21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21"/>
          <w:szCs w:val="21"/>
        </w:rPr>
        <w:t>9</w:t>
      </w:r>
      <w:r>
        <w:rPr>
          <w:rFonts w:ascii="Times New Roman" w:hAnsi="Times New Roman" w:cs="Times New Roman"/>
          <w:sz w:val="21"/>
          <w:szCs w:val="21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499" w:lineRule="exact"/>
        <w:ind w:left="0" w:right="-40" w:firstLine="14"/>
        <w:jc w:val="both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1005839</wp:posOffset>
            </wp:positionH>
            <wp:positionV relativeFrom="paragraph">
              <wp:posOffset>15749</wp:posOffset>
            </wp:positionV>
            <wp:extent cx="656059" cy="494214"/>
            <wp:effectExtent l="0" t="0" r="0" b="0"/>
            <wp:wrapNone/>
            <wp:docPr id="935" name="Freeform 93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05839" y="8659369"/>
                      <a:ext cx="541759" cy="37991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34"/>
                          </w:tabs>
                          <w:spacing w:before="0" w:after="0" w:line="182" w:lineRule="exact"/>
                          <w:ind w:left="0" w:right="0" w:firstLine="4"/>
                          <w:jc w:val="both"/>
                        </w:pP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оý 	</w:t>
                        </w:r>
                        <w:r>
                          <w:rPr sz="8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4"/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дБ 	</w:t>
                        </w:r>
                        <w:r>
                          <w:rPr sz="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8"/>
                            <w:szCs w:val="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1005839</wp:posOffset>
            </wp:positionH>
            <wp:positionV relativeFrom="paragraph">
              <wp:posOffset>274066</wp:posOffset>
            </wp:positionV>
            <wp:extent cx="650160" cy="321240"/>
            <wp:effectExtent l="0" t="0" r="0" b="0"/>
            <wp:wrapNone/>
            <wp:docPr id="936" name="Freeform 93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005839" y="8917686"/>
                      <a:ext cx="535860" cy="2069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30"/>
                          </w:tabs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:Ех 	</w:t>
                        </w:r>
                        <w:r>
                          <w:rPr sz="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6"/>
                            <w:szCs w:val="6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6"/>
                            <w:szCs w:val="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999744</wp:posOffset>
            </wp:positionH>
            <wp:positionV relativeFrom="paragraph">
              <wp:posOffset>365507</wp:posOffset>
            </wp:positionV>
            <wp:extent cx="705516" cy="549840"/>
            <wp:effectExtent l="0" t="0" r="0" b="0"/>
            <wp:wrapNone/>
            <wp:docPr id="937" name="Freeform 93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99744" y="9009127"/>
                      <a:ext cx="591216" cy="4355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34"/>
                          </w:tabs>
                          <w:spacing w:before="0" w:after="0" w:line="343" w:lineRule="exact"/>
                          <w:ind w:left="0" w:right="0" w:firstLine="4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с)Ёl	</w:t>
                        </w:r>
                        <w:r>
                          <w:rPr sz="3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3"/>
                            <w:szCs w:val="3"/>
                          </w:rPr>
                          <w:t>I</w:t>
                        </w:r>
                        <w:r>
                          <w:rPr>
                            <w:rFonts w:ascii="Times New Roman" w:hAnsi="Times New Roman" w:cs="Times New Roman"/>
                            <w:sz w:val="3"/>
                            <w:szCs w:val="3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30"/>
                          </w:tabs>
                          <w:spacing w:before="0" w:after="0" w:line="76" w:lineRule="exact"/>
                          <w:ind w:left="0" w:right="0" w:firstLine="0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Р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9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     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&lt; 	I}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6\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    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2 	l.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25" w:lineRule="exact"/>
                          <w:ind w:left="0" w:right="0" w:firstLine="0"/>
                        </w:pP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;o-1</w:t>
                        </w:r>
                        <w:r>
                          <w:rPr>
                            <w:rFonts w:ascii="Times New Roman" w:hAnsi="Times New Roman" w:cs="Times New Roman"/>
                            <w:sz w:val="27"/>
                            <w:szCs w:val="2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1569719</wp:posOffset>
            </wp:positionH>
            <wp:positionV relativeFrom="paragraph">
              <wp:posOffset>440944</wp:posOffset>
            </wp:positionV>
            <wp:extent cx="1974610" cy="371665"/>
            <wp:effectExtent l="0" t="0" r="0" b="0"/>
            <wp:wrapNone/>
            <wp:docPr id="938" name="Freeform 93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569719" y="9084564"/>
                      <a:ext cx="1860310" cy="25736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996"/>
                            <w:tab w:val="left" w:pos="2827"/>
                          </w:tabs>
                          <w:spacing w:before="0" w:after="0" w:line="405" w:lineRule="exact"/>
                          <w:ind w:left="0" w:right="0" w:firstLine="0"/>
                        </w:pP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+:о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7"/>
                            <w:sz w:val="30"/>
                            <w:szCs w:val="3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   </w:t>
                        </w:r>
                        <w:r>
                          <w:rPr sz="30" baseline="-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3"/>
                            <w:sz w:val="30"/>
                            <w:szCs w:val="30"/>
                          </w:rPr>
                          <w:t>;&gt;Б 	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tr9 	</w:t>
                        </w:r>
                        <w:r>
                          <w:rPr sz="15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15"/>
                            <w:szCs w:val="15"/>
                          </w:rPr>
                          <w:t>tr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1566672</wp:posOffset>
            </wp:positionH>
            <wp:positionV relativeFrom="paragraph">
              <wp:posOffset>559055</wp:posOffset>
            </wp:positionV>
            <wp:extent cx="944687" cy="293541"/>
            <wp:effectExtent l="0" t="0" r="0" b="0"/>
            <wp:wrapNone/>
            <wp:docPr id="939" name="Freeform 93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566672" y="9202675"/>
                      <a:ext cx="830387" cy="17924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87"/>
                          </w:tabs>
                          <w:spacing w:before="0" w:after="0" w:line="282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*Е1 	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  <w:vertAlign w:val="subscript"/>
                          </w:rPr>
                          <w:t>-*йЕ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ý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0"/>
          <w:sz w:val="30"/>
          <w:szCs w:val="30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Ен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8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ý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30"/>
          <w:szCs w:val="30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ý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5"/>
          <w:sz w:val="30"/>
          <w:szCs w:val="30"/>
        </w:rPr>
        <w:t> 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Е,п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39"/>
          <w:sz w:val="30"/>
          <w:szCs w:val="30"/>
        </w:rPr>
        <w:t> </w:t>
      </w:r>
      <w:r>
        <w:rPr sz="30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30"/>
          <w:szCs w:val="30"/>
        </w:rPr>
        <w:t>Ёд</w:t>
      </w:r>
      <w:r>
        <w:rPr sz="30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9"/>
          <w:position w:val="-3"/>
          <w:sz w:val="30"/>
          <w:szCs w:val="30"/>
        </w:rPr>
        <w:t> </w:t>
      </w:r>
      <w:r>
        <w:rPr>
          <w:rFonts w:ascii="Times New Roman" w:hAnsi="Times New Roman" w:cs="Times New Roman"/>
          <w:sz w:val="30"/>
          <w:szCs w:val="30"/>
        </w:rPr>
        <w:t> </w:t>
      </w:r>
      <w:r>
        <w:rPr sz="30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30"/>
          <w:szCs w:val="30"/>
        </w:rPr>
        <w:t>в</w:t>
      </w:r>
      <w:r>
        <w:rPr sz="30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6"/>
          <w:position w:val="-3"/>
          <w:sz w:val="30"/>
          <w:szCs w:val="30"/>
        </w:rPr>
        <w:t>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  <w:vertAlign w:val="subscript"/>
        </w:rPr>
        <w:t>Ё</w:t>
      </w:r>
      <w:r>
        <w:rPr>
          <w:rFonts w:ascii="Times New Roman" w:hAnsi="Times New Roman" w:cs="Times New Roman"/>
          <w:sz w:val="22"/>
          <w:szCs w:val="22"/>
        </w:rPr>
        <w:t> </w:t>
      </w:r>
      <w:r>
        <w:rPr sz="3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1"/>
          <w:szCs w:val="31"/>
        </w:rPr>
        <w:t>Е </w:t>
      </w:r>
      <w:r>
        <w:rPr sz="3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4"/>
          <w:szCs w:val="34"/>
        </w:rPr>
        <w:t>э </w:t>
      </w:r>
      <w:r>
        <w:rPr sz="3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1"/>
          <w:szCs w:val="31"/>
        </w:rPr>
        <w:t>Ё Ё </w:t>
      </w:r>
      <w:r>
        <w:rPr sz="3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2"/>
          <w:szCs w:val="32"/>
        </w:rPr>
        <w:t>а </w:t>
      </w:r>
      <w:r>
        <w:rPr sz="3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1"/>
          <w:szCs w:val="31"/>
        </w:rPr>
        <w:t>Е </w:t>
      </w:r>
      <w:r>
        <w:rPr sz="31" baseline="8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8"/>
          <w:sz w:val="31"/>
          <w:szCs w:val="31"/>
        </w:rPr>
        <w:t>Е </w:t>
      </w:r>
      <w:r>
        <w:rPr sz="3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1"/>
          <w:szCs w:val="31"/>
        </w:rPr>
        <w:t>* </w:t>
      </w:r>
      <w:r>
        <w:rPr sz="34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34"/>
          <w:szCs w:val="34"/>
        </w:rPr>
        <w:t>+Ё </w:t>
      </w:r>
      <w:r>
        <w:rPr sz="29" baseline="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1"/>
          <w:sz w:val="29"/>
          <w:szCs w:val="29"/>
        </w:rPr>
        <w:t>Ё</w:t>
      </w:r>
      <w:r>
        <w:rPr>
          <w:rFonts w:ascii="Times New Roman" w:hAnsi="Times New Roman" w:cs="Times New Roman"/>
          <w:sz w:val="29"/>
          <w:szCs w:val="29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20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3983735</wp:posOffset>
            </wp:positionH>
            <wp:positionV relativeFrom="paragraph">
              <wp:posOffset>2667</wp:posOffset>
            </wp:positionV>
            <wp:extent cx="214339" cy="259924"/>
            <wp:effectExtent l="0" t="0" r="0" b="0"/>
            <wp:wrapNone/>
            <wp:docPr id="940" name="Freeform 94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983735" y="5088383"/>
                      <a:ext cx="100039" cy="14562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29" w:lineRule="exact"/>
                          <w:ind w:left="0" w:right="0" w:firstLine="0"/>
                        </w:pP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с\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3977640</wp:posOffset>
            </wp:positionH>
            <wp:positionV relativeFrom="paragraph">
              <wp:posOffset>60579</wp:posOffset>
            </wp:positionV>
            <wp:extent cx="221650" cy="490791"/>
            <wp:effectExtent l="0" t="0" r="0" b="0"/>
            <wp:wrapNone/>
            <wp:docPr id="941" name="Freeform 94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977640" y="5146295"/>
                      <a:ext cx="107350" cy="376491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29" w:lineRule="exact"/>
                          <w:ind w:left="0" w:right="0" w:firstLine="9"/>
                        </w:pPr>
                        <w:r>
                          <w:rPr sz="1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9"/>
                            <w:szCs w:val="19"/>
                          </w:rPr>
                          <w:t>(э</w:t>
                        </w:r>
                        <w:r>
                          <w:rPr>
                            <w:rFonts w:ascii="Times New Roman" w:hAnsi="Times New Roman" w:cs="Times New Roman"/>
                            <w:sz w:val="19"/>
                            <w:szCs w:val="1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19" w:lineRule="exact"/>
                          <w:ind w:left="0" w:right="0" w:firstLine="0"/>
                        </w:pPr>
                        <w:r>
                          <w:rPr sz="30" baseline="-1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50"/>
                            <w:position w:val="-18"/>
                            <w:sz w:val="30"/>
                            <w:szCs w:val="30"/>
                          </w:rPr>
                          <w:t>о</w:t>
                        </w:r>
                        <w:r>
                          <w:rPr sz="1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7"/>
                            <w:szCs w:val="17"/>
                          </w:rPr>
                          <w:t>c'l</w:t>
                        </w:r>
                        <w:r>
                          <w:rPr>
                            <w:rFonts w:ascii="Times New Roman" w:hAnsi="Times New Roman" w:cs="Times New Roman"/>
                            <w:sz w:val="17"/>
                            <w:szCs w:val="17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289" w:lineRule="exact"/>
        <w:ind w:left="52" w:right="0" w:firstLine="9"/>
      </w:pPr>
      <w:r/>
      <w:r>
        <w:rPr sz="24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4"/>
          <w:szCs w:val="24"/>
        </w:rPr>
        <w:t>,:</w:t>
      </w:r>
      <w:r>
        <w:rPr>
          <w:rFonts w:ascii="Times New Roman" w:hAnsi="Times New Roman" w:cs="Times New Roman"/>
          <w:sz w:val="24"/>
          <w:szCs w:val="24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362" w:lineRule="exact"/>
        <w:ind w:left="52" w:right="0" w:firstLine="0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а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4352544</wp:posOffset>
            </wp:positionH>
            <wp:positionV relativeFrom="paragraph">
              <wp:posOffset>33782</wp:posOffset>
            </wp:positionV>
            <wp:extent cx="318877" cy="391223"/>
            <wp:effectExtent l="0" t="0" r="0" b="0"/>
            <wp:wrapNone/>
            <wp:docPr id="942" name="Freeform 94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352544" y="5824983"/>
                      <a:ext cx="204577" cy="27692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36" w:lineRule="exact"/>
                          <w:ind w:left="0" w:right="0" w:firstLine="0"/>
                        </w:pP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11"/>
                            <w:sz w:val="23"/>
                            <w:szCs w:val="23"/>
                          </w:rPr>
                          <w:t>х</w:t>
                        </w:r>
                        <w:r>
                          <w:rPr sz="30" baseline="-1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4"/>
                            <w:sz w:val="30"/>
                            <w:szCs w:val="30"/>
                          </w:rPr>
                          <w:t>бо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3992879</wp:posOffset>
            </wp:positionH>
            <wp:positionV relativeFrom="paragraph">
              <wp:posOffset>32004</wp:posOffset>
            </wp:positionV>
            <wp:extent cx="1044899" cy="489908"/>
            <wp:effectExtent l="0" t="0" r="0" b="0"/>
            <wp:wrapNone/>
            <wp:docPr id="943" name="Freeform 94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992879" y="5998465"/>
                      <a:ext cx="930599" cy="37560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25"/>
                            <w:tab w:val="left" w:pos="1387"/>
                          </w:tabs>
                          <w:spacing w:before="0" w:after="0" w:line="76" w:lineRule="exact"/>
                          <w:ind w:left="0" w:right="0" w:firstLine="0"/>
                          <w:jc w:val="right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Ех 	!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33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0"/>
                            <w:sz w:val="33"/>
                            <w:szCs w:val="33"/>
                          </w:rPr>
                          <w:t>cl.,,</w:t>
                        </w:r>
                        <w:r>
                          <w:rPr sz="33" baseline="-2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38"/>
                            <w:position w:val="-20"/>
                            <w:sz w:val="33"/>
                            <w:szCs w:val="33"/>
                          </w:rPr>
                          <w:t>8</w:t>
                        </w:r>
                        <w:r>
                          <w:rPr sz="15" baseline="-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82"/>
                            <w:position w:val="-4"/>
                            <w:sz w:val="15"/>
                            <w:szCs w:val="15"/>
                          </w:rPr>
                          <w:t>н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</w:rPr>
                          <w:t>b|=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44"/>
                            <w:sz w:val="15"/>
                            <w:szCs w:val="15"/>
                          </w:rPr>
                          <w:t>v</w:t>
                        </w:r>
                        <w:r>
                          <w:rPr sz="15" baseline="-6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6"/>
                            <w:sz w:val="15"/>
                            <w:szCs w:val="15"/>
                          </w:rPr>
                          <w:t>Ф 	v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3986784</wp:posOffset>
            </wp:positionH>
            <wp:positionV relativeFrom="paragraph">
              <wp:posOffset>25400</wp:posOffset>
            </wp:positionV>
            <wp:extent cx="1414181" cy="683964"/>
            <wp:effectExtent l="0" t="0" r="0" b="0"/>
            <wp:wrapNone/>
            <wp:docPr id="944" name="Freeform 94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986784" y="6167121"/>
                      <a:ext cx="1299881" cy="56966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86" w:lineRule="exact"/>
                          <w:ind w:left="0" w:right="0" w:firstLine="835"/>
                        </w:pPr>
                        <w:r>
                          <w:rPr sz="3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2"/>
                            <w:szCs w:val="32"/>
                          </w:rPr>
                          <w:t>Е,х</w:t>
                        </w:r>
                        <w:r>
                          <w:rPr sz="3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sz w:val="32"/>
                            <w:szCs w:val="32"/>
                          </w:rPr>
                          <w:t>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ý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07" w:lineRule="exact"/>
                          <w:ind w:left="0" w:right="0" w:firstLine="4"/>
                        </w:pP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F;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6"/>
                            <w:sz w:val="33"/>
                            <w:szCs w:val="33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Ёя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7"/>
                            <w:sz w:val="33"/>
                            <w:szCs w:val="33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а9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3"/>
                            <w:sz w:val="33"/>
                            <w:szCs w:val="33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</w:t>
                        </w:r>
                        <w:r>
                          <w:rPr sz="3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1"/>
                            <w:szCs w:val="31"/>
                          </w:rPr>
                          <w:t>9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ý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77" w:lineRule="exact"/>
                          <w:ind w:left="0" w:right="0" w:firstLine="0"/>
                        </w:pPr>
                        <w:r>
                          <w:rPr sz="26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85"/>
                            <w:position w:val="-13"/>
                            <w:sz w:val="26"/>
                            <w:szCs w:val="26"/>
                          </w:rPr>
                          <w:t>+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7"/>
                            <w:szCs w:val="27"/>
                          </w:rPr>
                          <w:t>х/,!)tr9.]о</w:t>
                        </w:r>
                        <w:r>
                          <w:rPr sz="27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48"/>
                            <w:sz w:val="27"/>
                            <w:szCs w:val="27"/>
                          </w:rPr>
                          <w:t>Е</w:t>
                        </w:r>
                        <w:r>
                          <w:rPr sz="31" baseline="-8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0"/>
                            <w:position w:val="-8"/>
                            <w:sz w:val="31"/>
                            <w:szCs w:val="31"/>
                          </w:rPr>
                          <w:t>g</w:t>
                        </w:r>
                        <w:r>
                          <w:rPr>
                            <w:rFonts w:ascii="Times New Roman" w:hAnsi="Times New Roman" w:cs="Times New Roman"/>
                            <w:sz w:val="31"/>
                            <w:szCs w:val="31"/>
                          </w:rPr>
                          <w:t> </w:t>
                        </w:r>
                        <w:r>
                          <w:rPr sz="33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33"/>
                            <w:szCs w:val="33"/>
                          </w:rPr>
                          <w:t>}</w:t>
                        </w:r>
                        <w:r>
                          <w:rPr sz="33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88"/>
                            <w:position w:val="-13"/>
                            <w:sz w:val="33"/>
                            <w:szCs w:val="33"/>
                          </w:rPr>
                          <w:t>U</w:t>
                        </w:r>
                        <w:r>
                          <w:rPr>
                            <w:rFonts w:ascii="Times New Roman" w:hAnsi="Times New Roman" w:cs="Times New Roman"/>
                            <w:sz w:val="33"/>
                            <w:szCs w:val="33"/>
                          </w:rPr>
                          <w:t> </w:t>
                        </w:r>
                        <w:r>
                          <w:rPr sz="33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33"/>
                            <w:szCs w:val="33"/>
                          </w:rPr>
                          <w:t>L </w:t>
                        </w:r>
                        <w:r>
                          <w:rPr sz="30" baseline="-1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3"/>
                            <w:sz w:val="30"/>
                            <w:szCs w:val="30"/>
                          </w:rPr>
                          <w:t>Е </w:t>
                        </w:r>
                        <w:r>
                          <w:rPr sz="31" baseline="-1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2"/>
                            <w:sz w:val="31"/>
                            <w:szCs w:val="31"/>
                          </w:rPr>
                          <w:t>* </w:t>
                        </w:r>
                        <w:r>
                          <w:rPr sz="10" baseline="-1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0"/>
                            <w:sz w:val="10"/>
                            <w:szCs w:val="10"/>
                          </w:rPr>
                          <w:t>0.,</w:t>
                        </w: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3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3980688</wp:posOffset>
            </wp:positionH>
            <wp:positionV relativeFrom="paragraph">
              <wp:posOffset>130301</wp:posOffset>
            </wp:positionV>
            <wp:extent cx="1411134" cy="424090"/>
            <wp:effectExtent l="0" t="0" r="0" b="0"/>
            <wp:wrapNone/>
            <wp:docPr id="945" name="Freeform 94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980688" y="6622542"/>
                      <a:ext cx="1296834" cy="30979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487" w:lineRule="exact"/>
                          <w:ind w:left="0" w:right="0" w:firstLine="0"/>
                        </w:pPr>
                        <w:r>
                          <w:rPr sz="2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5"/>
                            <w:szCs w:val="25"/>
                          </w:rPr>
                          <w:t>с, </w:t>
                        </w: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9"/>
                            <w:szCs w:val="39"/>
                          </w:rPr>
                          <w:t>r </w:t>
                        </w:r>
                        <w:r>
                          <w:rPr sz="3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1"/>
                            <w:szCs w:val="31"/>
                          </w:rPr>
                          <w:t>Е </w:t>
                        </w:r>
                        <w:r>
                          <w:rPr sz="31" baseline="5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5"/>
                            <w:sz w:val="31"/>
                            <w:szCs w:val="31"/>
                          </w:rPr>
                          <w:t>g </w:t>
                        </w:r>
                        <w:r>
                          <w:rPr sz="38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38"/>
                            <w:szCs w:val="38"/>
                          </w:rPr>
                          <w:t>3Е</w:t>
                        </w:r>
                        <w:r>
                          <w:rPr sz="38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position w:val="-2"/>
                            <w:sz w:val="38"/>
                            <w:szCs w:val="38"/>
                          </w:rPr>
                          <w:t> </w:t>
                        </w:r>
                        <w:r>
                          <w:rPr sz="26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26"/>
                            <w:szCs w:val="26"/>
                          </w:rPr>
                          <w:t>Д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  <w:vertAlign w:val="subscript"/>
                          </w:rPr>
                          <w:t>8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3986784</wp:posOffset>
            </wp:positionH>
            <wp:positionV relativeFrom="paragraph">
              <wp:posOffset>125730</wp:posOffset>
            </wp:positionV>
            <wp:extent cx="1411005" cy="336212"/>
            <wp:effectExtent l="0" t="0" r="0" b="0"/>
            <wp:wrapNone/>
            <wp:docPr id="946" name="Freeform 94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986784" y="6617971"/>
                      <a:ext cx="1296705" cy="22191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49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=;_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6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</w:t>
                        </w:r>
                        <w:r>
                          <w:rPr sz="21" baseline="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9"/>
                            <w:sz w:val="21"/>
                            <w:szCs w:val="21"/>
                          </w:rPr>
                          <w:t>9</w:t>
                        </w:r>
                        <w:r>
                          <w:rPr sz="21" baseline="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6"/>
                            <w:position w:val="9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20" baseline="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9"/>
                            <w:sz w:val="20"/>
                            <w:szCs w:val="20"/>
                          </w:rPr>
                          <w:t>с.l</w:t>
                        </w:r>
                        <w:r>
                          <w:rPr sz="20" baseline="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position w:val="9"/>
                            <w:sz w:val="20"/>
                            <w:szCs w:val="20"/>
                          </w:rPr>
                          <w:t> </w:t>
                        </w:r>
                        <w:r>
                          <w:rPr sz="21" baseline="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9"/>
                            <w:sz w:val="21"/>
                            <w:szCs w:val="21"/>
                          </w:rPr>
                          <w:t>ýrБ</w:t>
                        </w:r>
                        <w:r>
                          <w:rPr sz="21" baseline="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4"/>
                            <w:position w:val="9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 </w:t>
                        </w:r>
                        <w:r>
                          <w:rPr sz="21" baseline="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9"/>
                            <w:sz w:val="21"/>
                            <w:szCs w:val="21"/>
                          </w:rPr>
                          <w:t>о</w:t>
                        </w:r>
                        <w:r>
                          <w:rPr sz="21" baseline="9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46"/>
                            <w:position w:val="9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  <w:vertAlign w:val="superscript"/>
                          </w:rPr>
                          <w:t>Ч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525" w:lineRule="exact"/>
        <w:ind w:left="37" w:right="0" w:firstLine="24"/>
      </w:pPr>
      <w:r/>
      <w:r>
        <w:rPr sz="27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7"/>
          <w:szCs w:val="27"/>
        </w:rPr>
        <w:t>r. </w:t>
      </w:r>
      <w:r>
        <w:rPr sz="41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41"/>
          <w:szCs w:val="41"/>
        </w:rPr>
        <w:t>;6 </w:t>
      </w:r>
      <w:r>
        <w:rPr sz="36" baseline="-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"/>
          <w:sz w:val="36"/>
          <w:szCs w:val="36"/>
        </w:rPr>
        <w:t>8 </w:t>
      </w:r>
      <w:r>
        <w:rPr sz="42" baseline="-2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2"/>
          <w:sz w:val="42"/>
          <w:szCs w:val="42"/>
        </w:rPr>
        <w:t>гй </w:t>
      </w:r>
      <w:r>
        <w:rPr sz="32" baseline="-3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"/>
          <w:sz w:val="32"/>
          <w:szCs w:val="32"/>
        </w:rPr>
        <w:t>в </w:t>
      </w:r>
      <w:r>
        <w:rPr sz="2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2"/>
          <w:szCs w:val="22"/>
          <w:vertAlign w:val="subscript"/>
        </w:rPr>
        <w:t>Ё</w:t>
      </w:r>
      <w:r>
        <w:rPr>
          <w:rFonts w:ascii="Times New Roman" w:hAnsi="Times New Roman" w:cs="Times New Roman"/>
          <w:sz w:val="22"/>
          <w:szCs w:val="22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300" w:after="0" w:line="362" w:lineRule="exact"/>
        <w:ind w:left="37" w:right="0" w:firstLine="4"/>
      </w:pPr>
      <w:r/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Ао</w:t>
      </w:r>
      <w:r>
        <w:rPr>
          <w:rFonts w:ascii="Times New Roman" w:hAnsi="Times New Roman" w:cs="Times New Roman"/>
          <w:sz w:val="30"/>
          <w:szCs w:val="30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144" w:lineRule="exact"/>
        <w:ind w:left="37" w:right="0" w:firstLine="4"/>
      </w:pPr>
      <w:r/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Ll]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310"/>
          <w:tab w:val="left" w:pos="862"/>
        </w:tabs>
        <w:spacing w:before="0" w:after="0" w:line="76" w:lineRule="exact"/>
        <w:ind w:left="37" w:right="478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3959352</wp:posOffset>
            </wp:positionH>
            <wp:positionV relativeFrom="paragraph">
              <wp:posOffset>97537</wp:posOffset>
            </wp:positionV>
            <wp:extent cx="706518" cy="397040"/>
            <wp:effectExtent l="0" t="0" r="0" b="0"/>
            <wp:wrapNone/>
            <wp:docPr id="947" name="Freeform 94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959352" y="7668769"/>
                      <a:ext cx="592218" cy="28274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44" w:lineRule="exact"/>
                          <w:ind w:left="0" w:right="0" w:firstLine="9"/>
                        </w:pP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ialл+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3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57"/>
                            <w:sz w:val="18"/>
                            <w:szCs w:val="18"/>
                            <w:vertAlign w:val="subscript"/>
                          </w:rPr>
                          <w:t>;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*fE!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90"/>
                            <w:sz w:val="24"/>
                            <w:szCs w:val="24"/>
                          </w:rPr>
                          <w:t>)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  <w:vertAlign w:val="subscript"/>
                          </w:rPr>
                          <w:t>ta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0"/>
                            <w:sz w:val="18"/>
                            <w:szCs w:val="18"/>
                            <w:vertAlign w:val="subscript"/>
                          </w:rPr>
                          <w:t>,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 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  <w:vertAlign w:val="subscript"/>
                          </w:rPr>
                          <w:t>(J</w:t>
                        </w: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sz w:val="18"/>
                            <w:szCs w:val="18"/>
                            <w:vertAlign w:val="subscript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 </w:t>
                        </w:r>
                        <w:r>
                          <w:rPr sz="1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5"/>
                            <w:szCs w:val="15"/>
                            <w:vertAlign w:val="subscript"/>
                          </w:rPr>
                          <w:t>Li</w:t>
                        </w:r>
                        <w:r>
                          <w:rPr>
                            <w:rFonts w:ascii="Times New Roman" w:hAnsi="Times New Roman" w:cs="Times New Roman"/>
                            <w:sz w:val="15"/>
                            <w:szCs w:val="15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:, 	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.J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6"/>
          <w:sz w:val="12"/>
          <w:szCs w:val="12"/>
        </w:rPr>
        <w:t> </w:t>
      </w:r>
      <w:r>
        <w:rPr>
          <w:rFonts w:ascii="Times New Roman" w:hAnsi="Times New Roman" w:cs="Times New Roman"/>
          <w:sz w:val="12"/>
          <w:szCs w:val="12"/>
        </w:rPr>
        <w:t>     </w:t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о 	:</w:t>
      </w:r>
      <w:r>
        <w:rPr>
          <w:rFonts w:ascii="Times New Roman" w:hAnsi="Times New Roman" w:cs="Times New Roman"/>
          <w:sz w:val="12"/>
          <w:szCs w:val="12"/>
        </w:rPr>
        <w:t> </w:t>
      </w:r>
      <w:r>
        <w:br w:type="textWrapping" w:clear="all"/>
      </w:r>
      <w:r>
        <w:rPr sz="1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2"/>
          <w:szCs w:val="12"/>
        </w:rPr>
        <w:t>:t-.L-*</w:t>
      </w:r>
      <w:r>
        <w:rPr>
          <w:rFonts w:ascii="Times New Roman" w:hAnsi="Times New Roman" w:cs="Times New Roman"/>
          <w:sz w:val="12"/>
          <w:szCs w:val="12"/>
        </w:rPr>
        <w:t> </w:t>
      </w:r>
    </w:p>
    <w:p>
      <w:pPr>
        <w:spacing w:after="15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3956303</wp:posOffset>
            </wp:positionH>
            <wp:positionV relativeFrom="paragraph">
              <wp:posOffset>140844</wp:posOffset>
            </wp:positionV>
            <wp:extent cx="709710" cy="344233"/>
            <wp:effectExtent l="0" t="0" r="0" b="0"/>
            <wp:wrapNone/>
            <wp:docPr id="948" name="Freeform 94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956303" y="7859269"/>
                      <a:ext cx="595410" cy="229933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362" w:lineRule="exact"/>
                          <w:ind w:left="0" w:right="0" w:firstLine="0"/>
                        </w:pP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3"/>
                            <w:szCs w:val="23"/>
                          </w:rPr>
                          <w:t>}/|--</w:t>
                        </w:r>
                        <w:r>
                          <w:rPr sz="2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5"/>
                            <w:sz w:val="23"/>
                            <w:szCs w:val="23"/>
                          </w:rPr>
                          <w:t> </w:t>
                        </w:r>
                        <w:r>
                          <w:rPr sz="30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0"/>
                            <w:szCs w:val="30"/>
                          </w:rPr>
                          <w:t>н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о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3959352</wp:posOffset>
            </wp:positionH>
            <wp:positionV relativeFrom="paragraph">
              <wp:posOffset>153035</wp:posOffset>
            </wp:positionV>
            <wp:extent cx="705053" cy="252260"/>
            <wp:effectExtent l="0" t="0" r="0" b="0"/>
            <wp:wrapNone/>
            <wp:docPr id="949" name="Freeform 94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959352" y="7871460"/>
                      <a:ext cx="590753" cy="13796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20"/>
                          </w:tabs>
                          <w:spacing w:before="0" w:after="0" w:line="217" w:lineRule="exact"/>
                          <w:ind w:left="0" w:right="0" w:firstLine="0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Y.х.п 	</w:t>
                        </w:r>
                        <w:r>
                          <w:rPr sz="12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2"/>
                            <w:szCs w:val="12"/>
                          </w:rPr>
                          <w:t>0)</w:t>
                        </w:r>
                        <w:r>
                          <w:rPr>
                            <w:rFonts w:ascii="Times New Roman" w:hAnsi="Times New Roman" w:cs="Times New Roman"/>
                            <w:sz w:val="12"/>
                            <w:szCs w:val="1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pacing w:before="0" w:after="0" w:line="381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3925823</wp:posOffset>
            </wp:positionH>
            <wp:positionV relativeFrom="paragraph">
              <wp:posOffset>-4572</wp:posOffset>
            </wp:positionV>
            <wp:extent cx="736630" cy="301294"/>
            <wp:effectExtent l="0" t="0" r="0" b="0"/>
            <wp:wrapNone/>
            <wp:docPr id="950" name="Freeform 950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925823" y="7988808"/>
                      <a:ext cx="622330" cy="18699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94" w:lineRule="exact"/>
                          <w:ind w:left="0" w:right="0" w:firstLine="0"/>
                        </w:pP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;.i,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   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4"/>
                            <w:szCs w:val="24"/>
                          </w:rPr>
                          <w:t>о</w:t>
                        </w:r>
                        <w:r>
                          <w:rPr sz="24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1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1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30"/>
          <w:szCs w:val="30"/>
        </w:rPr>
        <w:t>\,,*</w:t>
      </w:r>
      <w:r>
        <w:rPr sz="3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41"/>
          <w:sz w:val="30"/>
          <w:szCs w:val="30"/>
        </w:rPr>
        <w:t> </w:t>
      </w:r>
      <w:r>
        <w:rPr sz="23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3"/>
          <w:szCs w:val="23"/>
          <w:vertAlign w:val="subscript"/>
        </w:rPr>
        <w:t>с) </w:t>
      </w:r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  <w:vertAlign w:val="subscript"/>
        </w:rPr>
        <w:t>Е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rPr>
          <w:rFonts w:ascii="Times New Roman" w:hAnsi="Times New Roman" w:cs="Times New Roman"/>
          <w:color w:val="010302"/>
        </w:rPr>
        <w:tabs>
          <w:tab w:val="left" w:pos="1626"/>
        </w:tabs>
        <w:spacing w:before="0" w:after="0" w:line="809" w:lineRule="exact"/>
        <w:ind w:left="0" w:right="0" w:firstLine="14"/>
      </w:pPr>
      <w:r/>
      <w:r>
        <w:rPr sz="48" baseline="-3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9"/>
          <w:sz w:val="48"/>
          <w:szCs w:val="48"/>
        </w:rPr>
        <w:t>ý</w:t>
      </w:r>
      <w:r>
        <w:rPr sz="48" baseline="-39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27"/>
          <w:position w:val="-39"/>
          <w:sz w:val="48"/>
          <w:szCs w:val="48"/>
        </w:rPr>
        <w:t> </w:t>
      </w:r>
      <w:r>
        <w:rPr>
          <w:rFonts w:ascii="Times New Roman" w:hAnsi="Times New Roman" w:cs="Times New Roman"/>
          <w:sz w:val="48"/>
          <w:szCs w:val="48"/>
        </w:rPr>
        <w:t> </w:t>
      </w:r>
      <w:r>
        <w:rPr sz="48" baseline="-37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7"/>
          <w:sz w:val="48"/>
          <w:szCs w:val="48"/>
        </w:rPr>
        <w:t>ý 	</w:t>
      </w:r>
      <w:r>
        <w:rPr sz="48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16"/>
          <w:sz w:val="48"/>
          <w:szCs w:val="48"/>
        </w:rPr>
        <w:t>,ý</w:t>
      </w:r>
      <w:r>
        <w:rPr sz="48" baseline="-16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52"/>
          <w:position w:val="-16"/>
          <w:sz w:val="48"/>
          <w:szCs w:val="48"/>
        </w:rPr>
        <w:t> </w:t>
      </w:r>
      <w:r>
        <w:rPr sz="41" baseline="-3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position w:val="-31"/>
          <w:sz w:val="41"/>
          <w:szCs w:val="41"/>
        </w:rPr>
        <w:t>1</w:t>
      </w:r>
      <w:r>
        <w:rPr sz="41" baseline="-31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pacing w:val="-130"/>
          <w:position w:val="-31"/>
          <w:sz w:val="41"/>
          <w:szCs w:val="41"/>
        </w:rPr>
        <w:t>}</w:t>
      </w:r>
      <w:r>
        <w:rPr sz="15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5"/>
          <w:szCs w:val="15"/>
        </w:rPr>
        <w:t>ф</w:t>
      </w:r>
      <w:r>
        <w:rPr>
          <w:rFonts w:ascii="Times New Roman" w:hAnsi="Times New Roman" w:cs="Times New Roman"/>
          <w:sz w:val="15"/>
          <w:szCs w:val="15"/>
        </w:rPr>
        <w:t> </w:t>
      </w:r>
    </w:p>
    <w:p>
      <w:pPr>
        <w:rPr>
          <w:rFonts w:ascii="Times New Roman" w:hAnsi="Times New Roman" w:cs="Times New Roman"/>
          <w:color w:val="010302"/>
        </w:rPr>
        <w:spacing w:before="0" w:after="0" w:line="627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3892296</wp:posOffset>
            </wp:positionH>
            <wp:positionV relativeFrom="paragraph">
              <wp:posOffset>175514</wp:posOffset>
            </wp:positionV>
            <wp:extent cx="1816250" cy="750912"/>
            <wp:effectExtent l="0" t="0" r="0" b="0"/>
            <wp:wrapNone/>
            <wp:docPr id="951" name="Freeform 951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892296" y="8952739"/>
                      <a:ext cx="1701950" cy="636612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15" w:lineRule="exact"/>
                          <w:ind w:left="0" w:right="0" w:firstLine="62"/>
                          <w:jc w:val="both"/>
                        </w:pPr>
                        <w:r>
                          <w:rPr sz="45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5"/>
                            <w:szCs w:val="45"/>
                          </w:rPr>
                          <w:t>i;, </w:t>
                        </w:r>
                        <w:r>
                          <w:rPr sz="32" baseline="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1"/>
                            <w:sz w:val="32"/>
                            <w:szCs w:val="32"/>
                          </w:rPr>
                          <w:t>в </w:t>
                        </w: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9"/>
                            <w:szCs w:val="39"/>
                          </w:rPr>
                          <w:t>9ё</w:t>
                        </w:r>
                        <w:r>
                          <w:rPr sz="3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1"/>
                            <w:sz w:val="39"/>
                            <w:szCs w:val="39"/>
                          </w:rPr>
                          <w:t> </w:t>
                        </w:r>
                        <w:r>
                          <w:rPr sz="3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1"/>
                            <w:szCs w:val="31"/>
                          </w:rPr>
                          <w:t>5,Е</w:t>
                        </w:r>
                        <w:r>
                          <w:rPr sz="3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27"/>
                            <w:sz w:val="31"/>
                            <w:szCs w:val="31"/>
                          </w:rPr>
                          <w:t> </w:t>
                        </w:r>
                        <w:r>
                          <w:rPr sz="36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6"/>
                            <w:szCs w:val="36"/>
                          </w:rPr>
                          <w:t>f.ц </w:t>
                        </w:r>
                        <w:r>
                          <w:rPr sz="21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21"/>
                            <w:szCs w:val="21"/>
                          </w:rPr>
                          <w:t>0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rPr sz="38" baseline="-2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91"/>
                            <w:position w:val="-21"/>
                            <w:sz w:val="38"/>
                            <w:szCs w:val="38"/>
                          </w:rPr>
                          <w:t>ё</w:t>
                        </w:r>
                        <w:r>
                          <w:rPr sz="4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43"/>
                            <w:szCs w:val="43"/>
                          </w:rPr>
                          <w:t>,=LЕ--ьýх,зх</w:t>
                        </w:r>
                        <w:r>
                          <w:rPr sz="4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221"/>
                            <w:sz w:val="43"/>
                            <w:szCs w:val="43"/>
                          </w:rPr>
                          <w:t>а</w:t>
                        </w:r>
                        <w:r>
                          <w:rPr sz="40" baseline="-2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1"/>
                            <w:position w:val="-22"/>
                            <w:sz w:val="40"/>
                            <w:szCs w:val="40"/>
                          </w:rPr>
                          <w:t>r</w:t>
                        </w:r>
                        <w:r>
                          <w:rPr>
                            <w:rFonts w:ascii="Times New Roman" w:hAnsi="Times New Roman" w:cs="Times New Roman"/>
                            <w:sz w:val="40"/>
                            <w:szCs w:val="40"/>
                          </w:rPr>
                          <w:t> </w:t>
                        </w:r>
                        <w:r>
                          <w:rPr sz="27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94"/>
                            <w:position w:val="-23"/>
                            <w:sz w:val="27"/>
                            <w:szCs w:val="27"/>
                          </w:rPr>
                          <w:t>&amp;</w:t>
                        </w:r>
                        <w:r>
                          <w:rPr sz="24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15"/>
                            <w:position w:val="-1"/>
                            <w:sz w:val="24"/>
                            <w:szCs w:val="24"/>
                            <w:vertAlign w:val="subscript"/>
                          </w:rPr>
                          <w:t>g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 </w:t>
                        </w:r>
                        <w:r>
                          <w:rPr sz="32" baseline="-23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51"/>
                            <w:position w:val="-23"/>
                            <w:sz w:val="32"/>
                            <w:szCs w:val="32"/>
                          </w:rPr>
                          <w:t>ý</w:t>
                        </w:r>
                        <w:r>
                          <w:rPr>
                            <w:rFonts w:ascii="Times New Roman" w:hAnsi="Times New Roman" w:cs="Times New Roman"/>
                            <w:sz w:val="32"/>
                            <w:szCs w:val="32"/>
                          </w:rPr>
                          <w:t> </w:t>
                        </w:r>
                        <w:r>
                          <w:rPr sz="30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30"/>
                            <w:position w:val="-24"/>
                            <w:sz w:val="30"/>
                            <w:szCs w:val="30"/>
                          </w:rPr>
                          <w:t>€</w:t>
                        </w:r>
                        <w: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 </w:t>
                        </w:r>
                        <w:r>
                          <w:rPr sz="42" baseline="-24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4"/>
                            <w:sz w:val="42"/>
                            <w:szCs w:val="42"/>
                          </w:rPr>
                          <w:t>9,ý9g</w:t>
                        </w:r>
                        <w:r>
                          <w:rPr>
                            <w:rFonts w:ascii="Times New Roman" w:hAnsi="Times New Roman" w:cs="Times New Roman"/>
                            <w:sz w:val="42"/>
                            <w:szCs w:val="42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52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52"/>
          <w:szCs w:val="52"/>
        </w:rPr>
        <w:t>Ёе8аý"g.gЁ</w:t>
      </w:r>
      <w:r>
        <w:rPr>
          <w:rFonts w:ascii="Times New Roman" w:hAnsi="Times New Roman" w:cs="Times New Roman"/>
          <w:sz w:val="52"/>
          <w:szCs w:val="52"/>
        </w:rPr>
        <w:t> </w:t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6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41" w:lineRule="exact"/>
        <w:ind w:left="0" w:right="0" w:firstLine="57"/>
      </w:pPr>
      <w:r/>
      <w:r>
        <w:rPr sz="20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20"/>
          <w:szCs w:val="20"/>
        </w:rPr>
        <w:t>ц</w:t>
      </w:r>
      <w:r>
        <w:rPr>
          <w:rFonts w:ascii="Times New Roman" w:hAnsi="Times New Roman" w:cs="Times New Roman"/>
          <w:sz w:val="20"/>
          <w:szCs w:val="20"/>
        </w:rPr>
        <w:t> </w:t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8"/>
          <w:pgMar w:top="500" w:right="500" w:bottom="400" w:left="500" w:header="708" w:footer="708" w:gutter="0"/>
          <w:cols w:num="4" w:space="0" w:equalWidth="0">
            <w:col w:w="2039" w:space="-14"/>
            <w:col w:w="2974" w:space="688"/>
            <w:col w:w="2685" w:space="16"/>
            <w:col w:w="209" w:space="0"/>
          </w:cols>
          <w:docGrid w:linePitch="360"/>
        </w:sectPr>
        <w:spacing w:before="60" w:after="0" w:line="217" w:lineRule="exact"/>
        <w:ind w:left="0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957072</wp:posOffset>
            </wp:positionH>
            <wp:positionV relativeFrom="paragraph">
              <wp:posOffset>38100</wp:posOffset>
            </wp:positionV>
            <wp:extent cx="689783" cy="421328"/>
            <wp:effectExtent l="0" t="0" r="0" b="0"/>
            <wp:wrapNone/>
            <wp:docPr id="952" name="Freeform 95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57072" y="9383269"/>
                      <a:ext cx="575483" cy="307028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30"/>
                            <w:tab w:val="left" w:pos="888"/>
                          </w:tabs>
                          <w:spacing w:before="0" w:after="0" w:line="235" w:lineRule="exact"/>
                          <w:ind w:left="0" w:right="0" w:firstLine="0"/>
                          <w:jc w:val="right"/>
                        </w:pPr>
                        <w:r>
                          <w:rPr sz="18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18"/>
                            <w:szCs w:val="18"/>
                          </w:rPr>
                          <w:t>()L, 	</w:t>
                        </w:r>
                        <w:r>
                          <w:rPr sz="6" baseline="-2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2"/>
                            <w:sz w:val="6"/>
                            <w:szCs w:val="6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sz w:val="6"/>
                            <w:szCs w:val="6"/>
                          </w:rPr>
                          <w:t> 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185"/>
                            <w:sz w:val="33"/>
                            <w:szCs w:val="33"/>
                          </w:rPr>
                          <w:t>ц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-л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pacing w:val="-98"/>
                            <w:sz w:val="33"/>
                            <w:szCs w:val="33"/>
                          </w:rPr>
                          <w:t>-</w:t>
                        </w:r>
                        <w:r>
                          <w:rPr sz="33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33"/>
                            <w:szCs w:val="33"/>
                          </w:rPr>
                          <w:t>t, 		</w:t>
                        </w:r>
                        <w:r>
                          <w:rPr sz="3" baseline="-1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position w:val="-1"/>
                            <w:sz w:val="3"/>
                            <w:szCs w:val="3"/>
                          </w:rPr>
                          <w:t>I</w:t>
                        </w:r>
                        <w:r>
                          <w:rPr>
                            <w:rFonts w:ascii="Times New Roman" w:hAnsi="Times New Roman" w:cs="Times New Roman"/>
                            <w:sz w:val="3"/>
                            <w:szCs w:val="3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999744</wp:posOffset>
            </wp:positionH>
            <wp:positionV relativeFrom="paragraph">
              <wp:posOffset>43434</wp:posOffset>
            </wp:positionV>
            <wp:extent cx="177482" cy="183280"/>
            <wp:effectExtent l="0" t="0" r="0" b="0"/>
            <wp:wrapNone/>
            <wp:docPr id="953" name="Freeform 95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999744" y="9388603"/>
                      <a:ext cx="63182" cy="68980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ч:l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18" baseline="0" dirty="0">
          <w:jc w:val="left"/>
          <w:rFonts w:ascii="Tahoma" w:hAnsi="Tahoma" w:cs="Tahoma"/>
          <w14:textFill>
            <w14:solidFill>
              <w14:srgbClr w14:val="000000">
                <w14:alpha w14:val="100000"/>
              </w14:srgbClr>
            </w14:solidFill>
          </w14:textFill>
          <w:sz w:val="18"/>
          <w:szCs w:val="18"/>
        </w:rPr>
        <w:t>\о</w:t>
      </w:r>
      <w:r>
        <w:rPr>
          <w:rFonts w:ascii="Times New Roman" w:hAnsi="Times New Roman" w:cs="Times New Roman"/>
          <w:sz w:val="18"/>
          <w:szCs w:val="18"/>
        </w:rPr>
        <w:t> </w:t>
      </w:r>
    </w:p>
    <w:p>
      <w:r>
        <w:drawing>
          <wp:anchor simplePos="0" relativeHeight="251658240" behindDoc="0" locked="0" layoutInCell="1" allowOverlap="1">
            <wp:simplePos x="0" y="0"/>
            <wp:positionH relativeFrom="page">
              <wp:posOffset>1191767</wp:posOffset>
            </wp:positionH>
            <wp:positionV relativeFrom="page">
              <wp:posOffset>9641586</wp:posOffset>
            </wp:positionV>
            <wp:extent cx="484669" cy="222904"/>
            <wp:effectExtent l="0" t="0" r="0" b="0"/>
            <wp:wrapNone/>
            <wp:docPr id="954" name="Freeform 95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1191767" y="9641586"/>
                      <a:ext cx="370369" cy="10860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08" w:lineRule="exact"/>
                          <w:ind w:left="0" w:right="0" w:firstLine="513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lL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513"/>
                          </w:tabs>
                          <w:spacing w:before="0" w:after="0" w:line="113" w:lineRule="exact"/>
                          <w:ind w:left="0" w:right="0" w:firstLine="0"/>
                        </w:pP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у 	</w:t>
                        </w:r>
                        <w:r>
                          <w:rPr sz="9" baseline="0" dirty="0">
                            <w:jc w:val="left"/>
                            <w:rFonts w:ascii="Tahoma" w:hAnsi="Tahoma" w:cs="Tahoma"/>
                            <w14:textFill>
                              <w14:solidFill>
                                <w14:srgbClr w14:val="000000">
                                  <w14:alpha w14:val="100000"/>
                                </w14:srgbClr>
                              </w14:solidFill>
                            </w14:textFill>
                            <w:sz w:val="9"/>
                            <w:szCs w:val="9"/>
                          </w:rPr>
                          <w:t>lZ</w:t>
                        </w:r>
                        <w:r>
                          <w:rPr>
                            <w:rFonts w:ascii="Times New Roman" w:hAnsi="Times New Roman" w:cs="Times New Roman"/>
                            <w:sz w:val="9"/>
                            <w:szCs w:val="9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</w:p>
    <w:sectPr>
      <w:type w:val="continuous"/>
      <w:pgSz w:w="11914" w:h="16848"/>
      <w:pgMar w:top="500" w:right="500" w:bottom="400" w:left="5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spacing w:before="159"/>
      <w:ind w:left="511"/>
    </w:pPr>
    <w:rPr>
      <w:rFonts w:ascii="Algerian" w:hAnsi="Algerian" w:eastAsia="Algerian"/>
      <w:sz w:val="24"/>
      <w:szCs w:val="24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  <w:style w:type="table" w:styleId="TableGrid">
    <w:name w:val="Table Grid"/>
    <w:basedOn w:val="TableNormal"/>
    <w:uiPriority w:val="59"/>
    <w:rsid w:val="00D96C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styles" Target="styles.xml"/><Relationship Id="rId4" Type="http://schemas.openxmlformats.org/officeDocument/2006/relationships/fontTable" Target="fontTable.xml"/><Relationship Id="rId100" Type="http://schemas.openxmlformats.org/officeDocument/2006/relationships/image" Target="media/image100.png"/><Relationship Id="rId104" Type="http://schemas.openxmlformats.org/officeDocument/2006/relationships/image" Target="media/image104.png"/><Relationship Id="rId106" Type="http://schemas.openxmlformats.org/officeDocument/2006/relationships/image" Target="media/image106.png"/><Relationship Id="rId115" Type="http://schemas.openxmlformats.org/officeDocument/2006/relationships/image" Target="media/image115.png"/><Relationship Id="rId116" Type="http://schemas.openxmlformats.org/officeDocument/2006/relationships/image" Target="media/image116.png"/><Relationship Id="rId119" Type="http://schemas.openxmlformats.org/officeDocument/2006/relationships/image" Target="media/image119.png"/><Relationship Id="rId132" Type="http://schemas.openxmlformats.org/officeDocument/2006/relationships/image" Target="media/image132.png"/><Relationship Id="rId142" Type="http://schemas.openxmlformats.org/officeDocument/2006/relationships/image" Target="media/image142.png"/><Relationship Id="rId153" Type="http://schemas.openxmlformats.org/officeDocument/2006/relationships/image" Target="media/image153.png"/><Relationship Id="rId155" Type="http://schemas.openxmlformats.org/officeDocument/2006/relationships/image" Target="media/image155.png"/><Relationship Id="rId159" Type="http://schemas.openxmlformats.org/officeDocument/2006/relationships/image" Target="media/image159.png"/><Relationship Id="rId174" Type="http://schemas.openxmlformats.org/officeDocument/2006/relationships/image" Target="media/image174.png"/><Relationship Id="rId186" Type="http://schemas.openxmlformats.org/officeDocument/2006/relationships/image" Target="media/image186.png"/><Relationship Id="rId192" Type="http://schemas.openxmlformats.org/officeDocument/2006/relationships/image" Target="media/image192.png"/><Relationship Id="rId194" Type="http://schemas.openxmlformats.org/officeDocument/2006/relationships/image" Target="media/image194.png"/><Relationship Id="rId206" Type="http://schemas.openxmlformats.org/officeDocument/2006/relationships/image" Target="media/image206.png"/><Relationship Id="rId218" Type="http://schemas.openxmlformats.org/officeDocument/2006/relationships/image" Target="media/image218.png"/><Relationship Id="rId223" Type="http://schemas.openxmlformats.org/officeDocument/2006/relationships/image" Target="media/image223.png"/><Relationship Id="rId352" Type="http://schemas.openxmlformats.org/officeDocument/2006/relationships/image" Target="media/image352.png"/><Relationship Id="rId435" Type="http://schemas.openxmlformats.org/officeDocument/2006/relationships/image" Target="media/image435.png"/><Relationship Id="rId463" Type="http://schemas.openxmlformats.org/officeDocument/2006/relationships/image" Target="media/image463.png"/><Relationship Id="rId549" Type="http://schemas.openxmlformats.org/officeDocument/2006/relationships/image" Target="media/image549.png"/><Relationship Id="rId651" Type="http://schemas.openxmlformats.org/officeDocument/2006/relationships/image" Target="media/image651.png"/><Relationship Id="rId701" Type="http://schemas.openxmlformats.org/officeDocument/2006/relationships/image" Target="media/image701.png"/><Relationship Id="rId729" Type="http://schemas.openxmlformats.org/officeDocument/2006/relationships/image" Target="media/image729.png"/><Relationship Id="rId758" Type="http://schemas.openxmlformats.org/officeDocument/2006/relationships/image" Target="media/image758.png"/><Relationship Id="rId875" Type="http://schemas.openxmlformats.org/officeDocument/2006/relationships/image" Target="media/image87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imes New Roman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2025-07-23T08:02:16Z</dcterms:created>
  <dcterms:modified xsi:type="dcterms:W3CDTF">2025-07-23T08:02:16Z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